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5D1773" w:rsidP="005B4CE3">
      <w:pPr>
        <w:jc w:val="both"/>
        <w:rPr>
          <w:b/>
          <w:color w:val="000000"/>
        </w:rPr>
      </w:pPr>
      <w:r>
        <w:rPr>
          <w:b/>
          <w:color w:val="000000"/>
        </w:rPr>
        <w:tab/>
      </w:r>
      <w:r w:rsidR="000B6743">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1D69BC" w:rsidRPr="002666C5" w:rsidRDefault="00853B46" w:rsidP="00975BDC">
      <w:pPr>
        <w:jc w:val="center"/>
        <w:rPr>
          <w:b/>
          <w:color w:val="000000"/>
          <w:sz w:val="28"/>
          <w:szCs w:val="28"/>
          <w:u w:val="single"/>
        </w:rPr>
      </w:pPr>
      <w:r w:rsidRPr="002666C5">
        <w:rPr>
          <w:b/>
          <w:color w:val="000000"/>
          <w:sz w:val="28"/>
          <w:szCs w:val="28"/>
          <w:u w:val="single"/>
        </w:rPr>
        <w:t>TRANGO ETHERNET RADIO AND COMPONENTS</w:t>
      </w: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853B46">
        <w:rPr>
          <w:b/>
          <w:color w:val="000000"/>
          <w:sz w:val="28"/>
          <w:szCs w:val="28"/>
        </w:rPr>
        <w:t>7742</w:t>
      </w:r>
    </w:p>
    <w:p w:rsidR="00FB6F34" w:rsidRDefault="00FB6F34" w:rsidP="00975BDC">
      <w:pPr>
        <w:jc w:val="center"/>
        <w:rPr>
          <w:b/>
          <w:color w:val="000000"/>
        </w:rPr>
      </w:pPr>
    </w:p>
    <w:p w:rsidR="00FB6F34"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853B46">
        <w:rPr>
          <w:b/>
          <w:color w:val="000000"/>
        </w:rPr>
        <w:t>Destination: Nevada Department of Information Technology,</w:t>
      </w:r>
    </w:p>
    <w:p w:rsidR="00853B46" w:rsidRDefault="00853B46" w:rsidP="00975BDC">
      <w:pPr>
        <w:jc w:val="center"/>
        <w:rPr>
          <w:b/>
          <w:color w:val="000000"/>
        </w:rPr>
      </w:pPr>
      <w:r>
        <w:rPr>
          <w:b/>
          <w:color w:val="000000"/>
        </w:rPr>
        <w:t>c/o Buildings &amp; Grounds, 2621 E Sahara Ave., Las Vegas, NV 89104</w:t>
      </w:r>
    </w:p>
    <w:p w:rsidR="00853B46" w:rsidRDefault="00853B46" w:rsidP="00975BDC">
      <w:pPr>
        <w:jc w:val="center"/>
        <w:rPr>
          <w:b/>
          <w:color w:val="000000"/>
        </w:rPr>
      </w:pPr>
    </w:p>
    <w:p w:rsidR="00F6410B" w:rsidRDefault="00FB6F34" w:rsidP="00975BDC">
      <w:pPr>
        <w:jc w:val="center"/>
        <w:rPr>
          <w:color w:val="000000"/>
        </w:rPr>
      </w:pPr>
      <w:r>
        <w:rPr>
          <w:color w:val="000000"/>
        </w:rPr>
        <w:t>Release Date:</w:t>
      </w:r>
      <w:r w:rsidR="002A1821">
        <w:rPr>
          <w:color w:val="000000"/>
        </w:rPr>
        <w:t xml:space="preserve">  </w:t>
      </w:r>
      <w:r w:rsidR="00F85607">
        <w:rPr>
          <w:color w:val="000000"/>
        </w:rPr>
        <w:t>April 20, 2010</w:t>
      </w:r>
    </w:p>
    <w:p w:rsidR="007E4CD7" w:rsidRDefault="00F6410B" w:rsidP="00975BDC">
      <w:pPr>
        <w:jc w:val="center"/>
        <w:rPr>
          <w:color w:val="000000"/>
        </w:rPr>
      </w:pPr>
      <w:r>
        <w:rPr>
          <w:color w:val="000000"/>
        </w:rPr>
        <w:t>Vendor Questions Due:</w:t>
      </w:r>
      <w:r w:rsidR="002A1821">
        <w:rPr>
          <w:color w:val="000000"/>
        </w:rPr>
        <w:t xml:space="preserve">  </w:t>
      </w:r>
      <w:r w:rsidR="00056835">
        <w:rPr>
          <w:color w:val="000000"/>
        </w:rPr>
        <w:t>April 28, 2010</w:t>
      </w:r>
      <w:r w:rsidR="002666C5">
        <w:rPr>
          <w:color w:val="000000"/>
        </w:rPr>
        <w:t xml:space="preserve">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056835">
        <w:rPr>
          <w:b/>
          <w:color w:val="000000"/>
        </w:rPr>
        <w:t>May 11, 2010 @ 2:00 P.M. PT</w:t>
      </w:r>
    </w:p>
    <w:p w:rsidR="00FB6F34" w:rsidRDefault="00FB6F34" w:rsidP="00975BDC">
      <w:pPr>
        <w:jc w:val="center"/>
        <w:rPr>
          <w:b/>
          <w:color w:val="000000"/>
        </w:rPr>
      </w:pPr>
      <w:r>
        <w:rPr>
          <w:color w:val="000000"/>
        </w:rPr>
        <w:t>Requisition No.</w:t>
      </w:r>
      <w:r w:rsidR="002A1821">
        <w:rPr>
          <w:color w:val="000000"/>
        </w:rPr>
        <w:t xml:space="preserve">  </w:t>
      </w:r>
      <w:r w:rsidR="00853B46">
        <w:rPr>
          <w:color w:val="000000"/>
        </w:rPr>
        <w:t>087 19101</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853B46"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853B46">
        <w:rPr>
          <w:color w:val="000000"/>
        </w:rPr>
        <w:t>85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853B46">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C82BC6">
        <w:rPr>
          <w:b/>
          <w:color w:val="000000"/>
          <w:sz w:val="32"/>
          <w:szCs w:val="32"/>
        </w:rPr>
        <w:t>7</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4E16A5" w:rsidRPr="00D843E2" w:rsidRDefault="00FB6F34" w:rsidP="0043657F">
      <w:pPr>
        <w:rPr>
          <w:sz w:val="16"/>
          <w:szCs w:val="16"/>
        </w:rPr>
      </w:pPr>
      <w:r>
        <w:rPr>
          <w:color w:val="000000"/>
          <w:sz w:val="16"/>
        </w:rPr>
        <w:t xml:space="preserve">Page 1 of </w:t>
      </w:r>
      <w:r w:rsidR="00C97020">
        <w:rPr>
          <w:color w:val="000000"/>
          <w:sz w:val="16"/>
        </w:rPr>
        <w:t>16</w:t>
      </w:r>
      <w:r>
        <w:rPr>
          <w:color w:val="000000"/>
          <w:sz w:val="16"/>
        </w:rPr>
        <w:tab/>
      </w:r>
      <w:r w:rsidR="0043657F">
        <w:rPr>
          <w:color w:val="000000"/>
          <w:sz w:val="16"/>
        </w:rPr>
        <w:t xml:space="preserve">                                                                                                              </w:t>
      </w:r>
      <w:r w:rsidR="00BF0101">
        <w:rPr>
          <w:color w:val="000000"/>
          <w:sz w:val="16"/>
        </w:rPr>
        <w:t xml:space="preserve">                             </w:t>
      </w:r>
      <w:r w:rsidR="0043657F">
        <w:rPr>
          <w:color w:val="000000"/>
          <w:sz w:val="16"/>
        </w:rPr>
        <w:t xml:space="preserve">    </w:t>
      </w:r>
      <w:r w:rsidR="004E16A5">
        <w:rPr>
          <w:color w:val="000000"/>
          <w:sz w:val="16"/>
          <w:szCs w:val="16"/>
        </w:rPr>
        <w:t>v</w:t>
      </w:r>
      <w:r w:rsidR="004E16A5" w:rsidRPr="00D843E2">
        <w:rPr>
          <w:sz w:val="16"/>
          <w:szCs w:val="16"/>
        </w:rPr>
        <w:t xml:space="preserve">:\Bids\AM 7742… \Bid Docs\7742 – </w:t>
      </w:r>
      <w:r w:rsidR="004E16A5">
        <w:rPr>
          <w:sz w:val="16"/>
          <w:szCs w:val="16"/>
        </w:rPr>
        <w:t>Bid</w:t>
      </w:r>
      <w:r w:rsidR="004E16A5" w:rsidRPr="00D843E2">
        <w:rPr>
          <w:sz w:val="16"/>
          <w:szCs w:val="16"/>
        </w:rPr>
        <w:t>\</w:t>
      </w:r>
      <w:r w:rsidR="00BF0101">
        <w:rPr>
          <w:sz w:val="16"/>
          <w:szCs w:val="16"/>
        </w:rPr>
        <w:t>sk</w:t>
      </w:r>
    </w:p>
    <w:p w:rsidR="00DB50B0" w:rsidRDefault="00DB50B0" w:rsidP="004E16A5">
      <w:pPr>
        <w:tabs>
          <w:tab w:val="right" w:pos="9990"/>
        </w:tabs>
        <w:jc w:val="both"/>
        <w:rPr>
          <w:sz w:val="20"/>
        </w:rPr>
      </w:pPr>
      <w:r>
        <w:rPr>
          <w:sz w:val="20"/>
        </w:rPr>
        <w:tab/>
      </w:r>
    </w:p>
    <w:p w:rsidR="00FA05BC" w:rsidRDefault="00FA05BC" w:rsidP="005B4CE3">
      <w:pPr>
        <w:jc w:val="both"/>
        <w:rPr>
          <w:sz w:val="20"/>
        </w:rPr>
        <w:sectPr w:rsidR="00FA05BC">
          <w:headerReference w:type="default" r:id="rId8"/>
          <w:footerReference w:type="default" r:id="rId9"/>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9F1FE1">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9F1FE1">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9F1FE1">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9F1FE1">
          <w:rPr>
            <w:noProof/>
            <w:webHidden/>
          </w:rPr>
          <w:t>6</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9F1FE1">
          <w:rPr>
            <w:noProof/>
            <w:webHidden/>
          </w:rPr>
          <w:t>7</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9F1FE1">
          <w:rPr>
            <w:noProof/>
            <w:webHidden/>
          </w:rPr>
          <w:t>9</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9F1FE1">
          <w:rPr>
            <w:noProof/>
            <w:webHidden/>
          </w:rPr>
          <w:t>10</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9F1FE1">
          <w:rPr>
            <w:noProof/>
            <w:webHidden/>
          </w:rPr>
          <w:t>16</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FD0443" w:rsidRPr="00060520" w:rsidRDefault="00EF062D" w:rsidP="00FD0443">
      <w:pPr>
        <w:tabs>
          <w:tab w:val="left" w:pos="720"/>
        </w:tabs>
        <w:rPr>
          <w:iCs/>
          <w:color w:val="000000"/>
        </w:rPr>
      </w:pPr>
      <w:r>
        <w:rPr>
          <w:b/>
          <w:color w:val="000000"/>
        </w:rPr>
        <w:tab/>
      </w:r>
      <w:r w:rsidR="00FD0443">
        <w:rPr>
          <w:bCs/>
        </w:rPr>
        <w:t xml:space="preserve">Nevada State Purchasing, on behalf of Nevada Department of Information Technology, is seeking responsible vendors to submit solicitations on Trango Ethernet Radios and Components. </w:t>
      </w:r>
      <w:r w:rsidR="00FD0443">
        <w:rPr>
          <w:bCs/>
        </w:rPr>
        <w:tab/>
        <w:t>NO SUBSTITUTIONS will be accepted on any item, as all items must be compatible with current equipment. This is a one-time purchase. FOB Destination pricing is being requested; shipping will be allowed.</w:t>
      </w:r>
    </w:p>
    <w:p w:rsidR="00FD0443" w:rsidRDefault="00FD0443" w:rsidP="00FD0443">
      <w:pPr>
        <w:jc w:val="both"/>
        <w:rPr>
          <w:b/>
          <w:color w:val="000000"/>
          <w:sz w:val="16"/>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FD0443">
        <w:t>Information Technology</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lastRenderedPageBreak/>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E72DC7" w:rsidRDefault="00E72DC7" w:rsidP="007931C3">
      <w:pPr>
        <w:pStyle w:val="BodyText20"/>
        <w:ind w:left="720" w:firstLine="0"/>
        <w:jc w:val="both"/>
        <w:rPr>
          <w:rFonts w:ascii="Times New Roman" w:hAnsi="Times New Roman"/>
          <w:color w:val="000000"/>
          <w:sz w:val="24"/>
          <w:szCs w:val="24"/>
        </w:rPr>
      </w:pPr>
    </w:p>
    <w:p w:rsidR="00E72DC7" w:rsidRPr="00E72DC7" w:rsidRDefault="00E72DC7" w:rsidP="007931C3">
      <w:pPr>
        <w:pStyle w:val="BodyText20"/>
        <w:ind w:left="720" w:firstLine="0"/>
        <w:jc w:val="both"/>
        <w:rPr>
          <w:rFonts w:ascii="Times New Roman" w:hAnsi="Times New Roman"/>
          <w:b/>
          <w:color w:val="000000"/>
          <w:sz w:val="24"/>
          <w:szCs w:val="24"/>
          <w:u w:val="single"/>
        </w:rPr>
      </w:pPr>
      <w:r>
        <w:rPr>
          <w:rFonts w:ascii="Times New Roman" w:hAnsi="Times New Roman"/>
          <w:b/>
          <w:color w:val="000000"/>
          <w:sz w:val="24"/>
          <w:szCs w:val="24"/>
          <w:u w:val="single"/>
        </w:rPr>
        <w:t>All items are Trango, and NO SUBSTITUTIONS will be accepted. They must be compatible with current equipment being used.</w:t>
      </w:r>
    </w:p>
    <w:p w:rsidR="00FD66F9" w:rsidRDefault="00FD66F9" w:rsidP="005E62AF">
      <w:pPr>
        <w:widowControl w:val="0"/>
        <w:tabs>
          <w:tab w:val="left" w:pos="710"/>
          <w:tab w:val="left" w:pos="7207"/>
          <w:tab w:val="left" w:pos="8408"/>
          <w:tab w:val="left" w:pos="10098"/>
        </w:tabs>
        <w:ind w:left="1440" w:hanging="1440"/>
        <w:jc w:val="both"/>
        <w:rPr>
          <w:szCs w:val="24"/>
        </w:rPr>
      </w:pPr>
    </w:p>
    <w:p w:rsidR="00E72DC7" w:rsidRDefault="00FD66F9" w:rsidP="00FD66F9">
      <w:pPr>
        <w:tabs>
          <w:tab w:val="left" w:pos="720"/>
          <w:tab w:val="left" w:pos="7560"/>
          <w:tab w:val="left" w:pos="8640"/>
          <w:tab w:val="left" w:pos="9900"/>
        </w:tabs>
        <w:suppressAutoHyphens/>
        <w:jc w:val="both"/>
        <w:rPr>
          <w:sz w:val="20"/>
        </w:rPr>
      </w:pPr>
      <w:r w:rsidRPr="00FD66F9">
        <w:rPr>
          <w:sz w:val="20"/>
        </w:rPr>
        <w:tab/>
      </w:r>
    </w:p>
    <w:p w:rsidR="00FD66F9" w:rsidRPr="00FD66F9" w:rsidRDefault="00E72DC7" w:rsidP="00E72DC7">
      <w:pPr>
        <w:tabs>
          <w:tab w:val="left" w:pos="720"/>
          <w:tab w:val="left" w:pos="7560"/>
          <w:tab w:val="left" w:pos="8640"/>
          <w:tab w:val="left" w:pos="9900"/>
        </w:tabs>
        <w:suppressAutoHyphens/>
        <w:ind w:firstLine="720"/>
        <w:jc w:val="both"/>
        <w:rPr>
          <w:b/>
          <w:bCs/>
          <w:sz w:val="20"/>
        </w:rPr>
      </w:pPr>
      <w:r>
        <w:rPr>
          <w:sz w:val="20"/>
        </w:rPr>
        <w:br w:type="page"/>
      </w:r>
      <w:r w:rsidR="00FD66F9" w:rsidRPr="00FD66F9">
        <w:rPr>
          <w:b/>
          <w:sz w:val="20"/>
        </w:rPr>
        <w:lastRenderedPageBreak/>
        <w:t>Item</w:t>
      </w:r>
      <w:r w:rsidR="00FD66F9" w:rsidRPr="00FD66F9">
        <w:rPr>
          <w:sz w:val="20"/>
        </w:rPr>
        <w:tab/>
      </w:r>
      <w:r w:rsidR="00FD66F9" w:rsidRPr="00FD66F9">
        <w:rPr>
          <w:b/>
          <w:sz w:val="20"/>
        </w:rPr>
        <w:t>Unit</w:t>
      </w:r>
      <w:r w:rsidR="00FD66F9" w:rsidRPr="00FD66F9">
        <w:rPr>
          <w:sz w:val="20"/>
        </w:rPr>
        <w:tab/>
      </w:r>
      <w:r w:rsidR="00FD66F9" w:rsidRPr="00FD66F9">
        <w:rPr>
          <w:b/>
          <w:bCs/>
          <w:sz w:val="20"/>
        </w:rPr>
        <w:t xml:space="preserve">Extended </w:t>
      </w:r>
      <w:r w:rsidR="00FD66F9" w:rsidRPr="00FD66F9">
        <w:rPr>
          <w:b/>
          <w:bCs/>
          <w:sz w:val="20"/>
        </w:rPr>
        <w:tab/>
        <w:t>MSRP</w:t>
      </w:r>
    </w:p>
    <w:p w:rsidR="00FD66F9" w:rsidRPr="00FD66F9" w:rsidRDefault="00FD66F9" w:rsidP="00FD66F9">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Default="007931C3"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sidR="005E62AF">
        <w:rPr>
          <w:szCs w:val="24"/>
        </w:rPr>
        <w:t>3.1</w:t>
      </w:r>
      <w:r w:rsidR="005E62AF">
        <w:rPr>
          <w:szCs w:val="24"/>
        </w:rPr>
        <w:tab/>
      </w:r>
      <w:r w:rsidR="00E72DC7">
        <w:rPr>
          <w:szCs w:val="24"/>
        </w:rPr>
        <w:t>2 ea.</w:t>
      </w:r>
      <w:r w:rsidR="00E72DC7">
        <w:rPr>
          <w:szCs w:val="24"/>
        </w:rPr>
        <w:tab/>
      </w:r>
      <w:r w:rsidR="00E72DC7">
        <w:rPr>
          <w:b/>
          <w:szCs w:val="24"/>
        </w:rPr>
        <w:t xml:space="preserve">UPGRADE KEY: </w:t>
      </w:r>
      <w:r w:rsidR="00E72DC7">
        <w:rPr>
          <w:szCs w:val="24"/>
        </w:rPr>
        <w:t>Giga 18; 311 MBPS.</w:t>
      </w:r>
      <w:r w:rsidR="00E72DC7">
        <w:rPr>
          <w:szCs w:val="24"/>
        </w:rPr>
        <w:tab/>
        <w:t>_______</w:t>
      </w:r>
      <w:r w:rsidR="00E72DC7">
        <w:rPr>
          <w:szCs w:val="24"/>
        </w:rPr>
        <w:tab/>
      </w:r>
      <w:r w:rsidR="00E72DC7">
        <w:rPr>
          <w:szCs w:val="24"/>
        </w:rPr>
        <w:tab/>
        <w:t>_______</w:t>
      </w:r>
      <w:r w:rsidR="00E72DC7">
        <w:rPr>
          <w:szCs w:val="24"/>
        </w:rPr>
        <w:tab/>
        <w:t>_______</w:t>
      </w:r>
    </w:p>
    <w:p w:rsidR="00E72DC7" w:rsidRDefault="00E72DC7"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r>
      <w:r w:rsidR="009810C5">
        <w:rPr>
          <w:b/>
          <w:szCs w:val="24"/>
        </w:rPr>
        <w:t>Trango Systems Giga 18-Key.</w:t>
      </w:r>
      <w:r>
        <w:rPr>
          <w:szCs w:val="24"/>
        </w:rPr>
        <w:tab/>
        <w:t>Per each</w:t>
      </w:r>
    </w:p>
    <w:p w:rsidR="009810C5" w:rsidRDefault="009810C5"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075E99" w:rsidRDefault="00E72DC7" w:rsidP="00075E99">
      <w:pPr>
        <w:widowControl w:val="0"/>
        <w:tabs>
          <w:tab w:val="left" w:pos="710"/>
          <w:tab w:val="left" w:pos="2160"/>
          <w:tab w:val="left" w:pos="7560"/>
          <w:tab w:val="left" w:pos="8640"/>
          <w:tab w:val="left" w:pos="9900"/>
        </w:tabs>
        <w:jc w:val="both"/>
        <w:rPr>
          <w:szCs w:val="24"/>
        </w:rPr>
      </w:pPr>
      <w:r>
        <w:rPr>
          <w:szCs w:val="24"/>
        </w:rPr>
        <w:tab/>
      </w:r>
      <w:r>
        <w:rPr>
          <w:szCs w:val="24"/>
        </w:rPr>
        <w:tab/>
      </w:r>
      <w:r w:rsidR="00075E99">
        <w:rPr>
          <w:szCs w:val="24"/>
        </w:rPr>
        <w:t>Specify Manufacturer and Item # ____________________________________</w:t>
      </w:r>
    </w:p>
    <w:p w:rsidR="00075E99" w:rsidRDefault="00075E99" w:rsidP="00075E99">
      <w:pPr>
        <w:widowControl w:val="0"/>
        <w:tabs>
          <w:tab w:val="left" w:pos="710"/>
          <w:tab w:val="left" w:pos="2160"/>
          <w:tab w:val="left" w:pos="7560"/>
          <w:tab w:val="left" w:pos="8640"/>
          <w:tab w:val="left" w:pos="9900"/>
        </w:tabs>
        <w:jc w:val="both"/>
        <w:rPr>
          <w:szCs w:val="24"/>
        </w:rPr>
      </w:pPr>
    </w:p>
    <w:p w:rsidR="00075E99" w:rsidRPr="00075E99" w:rsidRDefault="00075E99" w:rsidP="00075E99">
      <w:pPr>
        <w:widowControl w:val="0"/>
        <w:tabs>
          <w:tab w:val="left" w:pos="710"/>
          <w:tab w:val="left" w:pos="2160"/>
          <w:tab w:val="left" w:pos="7560"/>
          <w:tab w:val="left" w:pos="8640"/>
          <w:tab w:val="left" w:pos="9900"/>
        </w:tabs>
        <w:jc w:val="both"/>
        <w:rPr>
          <w:szCs w:val="24"/>
        </w:rPr>
      </w:pPr>
      <w:r>
        <w:rPr>
          <w:szCs w:val="24"/>
        </w:rPr>
        <w:tab/>
      </w:r>
      <w:r>
        <w:rPr>
          <w:szCs w:val="24"/>
        </w:rPr>
        <w:tab/>
        <w:t>Specify Warranty ___________________________________</w:t>
      </w:r>
    </w:p>
    <w:p w:rsidR="00E72DC7" w:rsidRDefault="00E72DC7" w:rsidP="00075E9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E72DC7" w:rsidRPr="00E72DC7" w:rsidRDefault="00E72DC7"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3.2</w:t>
      </w:r>
      <w:r>
        <w:rPr>
          <w:szCs w:val="24"/>
        </w:rPr>
        <w:tab/>
        <w:t>2 ea.</w:t>
      </w:r>
      <w:r>
        <w:rPr>
          <w:szCs w:val="24"/>
        </w:rPr>
        <w:tab/>
      </w:r>
      <w:r>
        <w:rPr>
          <w:b/>
          <w:szCs w:val="24"/>
        </w:rPr>
        <w:t xml:space="preserve">DUAL COMBINER: </w:t>
      </w:r>
      <w:r>
        <w:rPr>
          <w:szCs w:val="24"/>
        </w:rPr>
        <w:t xml:space="preserve">18 GHZ-S1; </w:t>
      </w:r>
      <w:r>
        <w:rPr>
          <w:szCs w:val="24"/>
        </w:rPr>
        <w:tab/>
        <w:t>_______</w:t>
      </w:r>
      <w:r>
        <w:rPr>
          <w:szCs w:val="24"/>
        </w:rPr>
        <w:tab/>
      </w:r>
      <w:r>
        <w:rPr>
          <w:szCs w:val="24"/>
        </w:rPr>
        <w:tab/>
        <w:t>_______</w:t>
      </w:r>
      <w:r>
        <w:rPr>
          <w:szCs w:val="24"/>
        </w:rPr>
        <w:tab/>
        <w:t>_______</w:t>
      </w:r>
    </w:p>
    <w:p w:rsidR="005E62AF" w:rsidRDefault="009810C5" w:rsidP="009810C5">
      <w:pPr>
        <w:widowControl w:val="0"/>
        <w:tabs>
          <w:tab w:val="left" w:pos="710"/>
          <w:tab w:val="left" w:pos="2160"/>
          <w:tab w:val="left" w:pos="7560"/>
          <w:tab w:val="left" w:pos="8640"/>
          <w:tab w:val="left" w:pos="9900"/>
        </w:tabs>
        <w:jc w:val="both"/>
        <w:rPr>
          <w:szCs w:val="24"/>
        </w:rPr>
      </w:pPr>
      <w:r>
        <w:rPr>
          <w:szCs w:val="24"/>
        </w:rPr>
        <w:tab/>
      </w:r>
      <w:r>
        <w:rPr>
          <w:szCs w:val="24"/>
        </w:rPr>
        <w:tab/>
        <w:t>joins two outdoor units (ODUs) with one antenna;</w:t>
      </w:r>
      <w:r>
        <w:rPr>
          <w:szCs w:val="24"/>
        </w:rPr>
        <w:tab/>
        <w:t>Per each</w:t>
      </w:r>
      <w:r>
        <w:rPr>
          <w:szCs w:val="24"/>
        </w:rPr>
        <w:tab/>
      </w:r>
      <w:r>
        <w:rPr>
          <w:szCs w:val="24"/>
        </w:rPr>
        <w:tab/>
      </w:r>
      <w:r>
        <w:rPr>
          <w:szCs w:val="24"/>
        </w:rPr>
        <w:tab/>
      </w:r>
      <w:r>
        <w:rPr>
          <w:szCs w:val="24"/>
        </w:rPr>
        <w:tab/>
      </w:r>
    </w:p>
    <w:p w:rsidR="009810C5" w:rsidRDefault="009810C5" w:rsidP="009810C5">
      <w:pPr>
        <w:widowControl w:val="0"/>
        <w:tabs>
          <w:tab w:val="left" w:pos="710"/>
          <w:tab w:val="left" w:pos="2160"/>
          <w:tab w:val="left" w:pos="7560"/>
          <w:tab w:val="left" w:pos="8640"/>
          <w:tab w:val="left" w:pos="9900"/>
        </w:tabs>
        <w:jc w:val="both"/>
        <w:rPr>
          <w:szCs w:val="24"/>
        </w:rPr>
      </w:pPr>
      <w:r>
        <w:rPr>
          <w:szCs w:val="24"/>
        </w:rPr>
        <w:tab/>
      </w:r>
      <w:r>
        <w:rPr>
          <w:szCs w:val="24"/>
        </w:rPr>
        <w:tab/>
        <w:t>supports both vertical and horizontal polarization;</w:t>
      </w:r>
    </w:p>
    <w:p w:rsidR="009810C5" w:rsidRDefault="009810C5" w:rsidP="009810C5">
      <w:pPr>
        <w:widowControl w:val="0"/>
        <w:tabs>
          <w:tab w:val="left" w:pos="710"/>
          <w:tab w:val="left" w:pos="2160"/>
          <w:tab w:val="left" w:pos="7560"/>
          <w:tab w:val="left" w:pos="8640"/>
          <w:tab w:val="left" w:pos="9900"/>
        </w:tabs>
        <w:jc w:val="both"/>
        <w:rPr>
          <w:szCs w:val="24"/>
        </w:rPr>
      </w:pPr>
      <w:r>
        <w:rPr>
          <w:szCs w:val="24"/>
        </w:rPr>
        <w:tab/>
      </w:r>
      <w:r>
        <w:rPr>
          <w:szCs w:val="24"/>
        </w:rPr>
        <w:tab/>
        <w:t>comes pre-assembled on mounting brackets; pre-</w:t>
      </w:r>
    </w:p>
    <w:p w:rsidR="009810C5" w:rsidRDefault="009810C5" w:rsidP="009810C5">
      <w:pPr>
        <w:widowControl w:val="0"/>
        <w:tabs>
          <w:tab w:val="left" w:pos="710"/>
          <w:tab w:val="left" w:pos="2160"/>
          <w:tab w:val="left" w:pos="7560"/>
          <w:tab w:val="left" w:pos="8640"/>
          <w:tab w:val="left" w:pos="9900"/>
        </w:tabs>
        <w:jc w:val="both"/>
        <w:rPr>
          <w:szCs w:val="24"/>
        </w:rPr>
      </w:pPr>
      <w:r>
        <w:rPr>
          <w:szCs w:val="24"/>
        </w:rPr>
        <w:tab/>
      </w:r>
      <w:r>
        <w:rPr>
          <w:szCs w:val="24"/>
        </w:rPr>
        <w:tab/>
        <w:t>installed Waveguide transitions; DPMC  includes an antenna port with a</w:t>
      </w:r>
    </w:p>
    <w:p w:rsidR="009810C5" w:rsidRDefault="009810C5" w:rsidP="009810C5">
      <w:pPr>
        <w:widowControl w:val="0"/>
        <w:tabs>
          <w:tab w:val="left" w:pos="710"/>
          <w:tab w:val="left" w:pos="2160"/>
          <w:tab w:val="left" w:pos="7560"/>
          <w:tab w:val="left" w:pos="8640"/>
          <w:tab w:val="left" w:pos="9900"/>
        </w:tabs>
        <w:jc w:val="both"/>
        <w:rPr>
          <w:szCs w:val="24"/>
        </w:rPr>
      </w:pPr>
      <w:r>
        <w:rPr>
          <w:szCs w:val="24"/>
        </w:rPr>
        <w:tab/>
      </w:r>
      <w:r>
        <w:rPr>
          <w:szCs w:val="24"/>
        </w:rPr>
        <w:tab/>
        <w:t xml:space="preserve">standard waveguide interface that enables remote ODU mounting; </w:t>
      </w:r>
      <w:r w:rsidR="00075E99">
        <w:rPr>
          <w:szCs w:val="24"/>
        </w:rPr>
        <w:t>all Trango ODUs and</w:t>
      </w:r>
    </w:p>
    <w:p w:rsidR="00075E99" w:rsidRDefault="00075E99" w:rsidP="009810C5">
      <w:pPr>
        <w:widowControl w:val="0"/>
        <w:tabs>
          <w:tab w:val="left" w:pos="710"/>
          <w:tab w:val="left" w:pos="2160"/>
          <w:tab w:val="left" w:pos="7560"/>
          <w:tab w:val="left" w:pos="8640"/>
          <w:tab w:val="left" w:pos="9900"/>
        </w:tabs>
        <w:jc w:val="both"/>
        <w:rPr>
          <w:szCs w:val="24"/>
        </w:rPr>
      </w:pPr>
      <w:r>
        <w:rPr>
          <w:szCs w:val="24"/>
        </w:rPr>
        <w:tab/>
      </w:r>
      <w:r>
        <w:rPr>
          <w:szCs w:val="24"/>
        </w:rPr>
        <w:tab/>
        <w:t>antennas are supported by the Trango DPMC; standard latch and slip-fit design; RoHS</w:t>
      </w:r>
    </w:p>
    <w:p w:rsidR="00075E99" w:rsidRDefault="00075E99" w:rsidP="009810C5">
      <w:pPr>
        <w:widowControl w:val="0"/>
        <w:tabs>
          <w:tab w:val="left" w:pos="710"/>
          <w:tab w:val="left" w:pos="2160"/>
          <w:tab w:val="left" w:pos="7560"/>
          <w:tab w:val="left" w:pos="8640"/>
          <w:tab w:val="left" w:pos="9900"/>
        </w:tabs>
        <w:jc w:val="both"/>
        <w:rPr>
          <w:b/>
          <w:szCs w:val="24"/>
        </w:rPr>
      </w:pPr>
      <w:r>
        <w:rPr>
          <w:szCs w:val="24"/>
        </w:rPr>
        <w:tab/>
      </w:r>
      <w:r>
        <w:rPr>
          <w:szCs w:val="24"/>
        </w:rPr>
        <w:tab/>
        <w:t xml:space="preserve">compliant; </w:t>
      </w:r>
      <w:r>
        <w:rPr>
          <w:b/>
          <w:szCs w:val="24"/>
        </w:rPr>
        <w:t>Trango Systems DPMC-18-S1-SP.</w:t>
      </w:r>
    </w:p>
    <w:p w:rsidR="00075E99" w:rsidRDefault="00075E99" w:rsidP="009810C5">
      <w:pPr>
        <w:widowControl w:val="0"/>
        <w:tabs>
          <w:tab w:val="left" w:pos="710"/>
          <w:tab w:val="left" w:pos="2160"/>
          <w:tab w:val="left" w:pos="7560"/>
          <w:tab w:val="left" w:pos="8640"/>
          <w:tab w:val="left" w:pos="9900"/>
        </w:tabs>
        <w:jc w:val="both"/>
        <w:rPr>
          <w:b/>
          <w:szCs w:val="24"/>
        </w:rPr>
      </w:pPr>
    </w:p>
    <w:p w:rsidR="00075E99" w:rsidRDefault="00075E99" w:rsidP="009810C5">
      <w:pPr>
        <w:widowControl w:val="0"/>
        <w:tabs>
          <w:tab w:val="left" w:pos="710"/>
          <w:tab w:val="left" w:pos="2160"/>
          <w:tab w:val="left" w:pos="7560"/>
          <w:tab w:val="left" w:pos="8640"/>
          <w:tab w:val="left" w:pos="9900"/>
        </w:tabs>
        <w:jc w:val="both"/>
        <w:rPr>
          <w:szCs w:val="24"/>
        </w:rPr>
      </w:pPr>
      <w:r>
        <w:rPr>
          <w:b/>
          <w:szCs w:val="24"/>
        </w:rPr>
        <w:tab/>
      </w:r>
      <w:r>
        <w:rPr>
          <w:b/>
          <w:szCs w:val="24"/>
        </w:rPr>
        <w:tab/>
      </w:r>
      <w:r>
        <w:rPr>
          <w:szCs w:val="24"/>
        </w:rPr>
        <w:t>Specify Manufacturer and Item # ____________________________________</w:t>
      </w:r>
    </w:p>
    <w:p w:rsidR="00075E99" w:rsidRDefault="00075E99" w:rsidP="009810C5">
      <w:pPr>
        <w:widowControl w:val="0"/>
        <w:tabs>
          <w:tab w:val="left" w:pos="710"/>
          <w:tab w:val="left" w:pos="2160"/>
          <w:tab w:val="left" w:pos="7560"/>
          <w:tab w:val="left" w:pos="8640"/>
          <w:tab w:val="left" w:pos="9900"/>
        </w:tabs>
        <w:jc w:val="both"/>
        <w:rPr>
          <w:szCs w:val="24"/>
        </w:rPr>
      </w:pPr>
    </w:p>
    <w:p w:rsidR="00075E99" w:rsidRDefault="00075E99" w:rsidP="009810C5">
      <w:pPr>
        <w:widowControl w:val="0"/>
        <w:tabs>
          <w:tab w:val="left" w:pos="710"/>
          <w:tab w:val="left" w:pos="2160"/>
          <w:tab w:val="left" w:pos="7560"/>
          <w:tab w:val="left" w:pos="8640"/>
          <w:tab w:val="left" w:pos="9900"/>
        </w:tabs>
        <w:jc w:val="both"/>
        <w:rPr>
          <w:szCs w:val="24"/>
        </w:rPr>
      </w:pPr>
      <w:r>
        <w:rPr>
          <w:szCs w:val="24"/>
        </w:rPr>
        <w:tab/>
      </w:r>
      <w:r>
        <w:rPr>
          <w:szCs w:val="24"/>
        </w:rPr>
        <w:tab/>
        <w:t>Specify Warranty ___________________________________</w:t>
      </w:r>
    </w:p>
    <w:p w:rsidR="00075E99" w:rsidRDefault="00075E99" w:rsidP="009810C5">
      <w:pPr>
        <w:widowControl w:val="0"/>
        <w:tabs>
          <w:tab w:val="left" w:pos="710"/>
          <w:tab w:val="left" w:pos="2160"/>
          <w:tab w:val="left" w:pos="7560"/>
          <w:tab w:val="left" w:pos="8640"/>
          <w:tab w:val="left" w:pos="9900"/>
        </w:tabs>
        <w:jc w:val="both"/>
        <w:rPr>
          <w:szCs w:val="24"/>
        </w:rPr>
      </w:pPr>
    </w:p>
    <w:p w:rsidR="00075E99" w:rsidRDefault="00075E99" w:rsidP="00075E99">
      <w:pPr>
        <w:widowControl w:val="0"/>
        <w:tabs>
          <w:tab w:val="left" w:pos="710"/>
          <w:tab w:val="left" w:pos="1440"/>
          <w:tab w:val="left" w:pos="2160"/>
          <w:tab w:val="left" w:pos="7560"/>
          <w:tab w:val="left" w:pos="8640"/>
          <w:tab w:val="left" w:pos="9900"/>
        </w:tabs>
        <w:jc w:val="both"/>
        <w:rPr>
          <w:szCs w:val="24"/>
        </w:rPr>
      </w:pPr>
      <w:r>
        <w:rPr>
          <w:szCs w:val="24"/>
        </w:rPr>
        <w:tab/>
        <w:t>3.3</w:t>
      </w:r>
      <w:r>
        <w:rPr>
          <w:szCs w:val="24"/>
        </w:rPr>
        <w:tab/>
        <w:t>2 ea.</w:t>
      </w:r>
      <w:r>
        <w:rPr>
          <w:szCs w:val="24"/>
        </w:rPr>
        <w:tab/>
      </w:r>
      <w:r>
        <w:rPr>
          <w:b/>
          <w:szCs w:val="24"/>
        </w:rPr>
        <w:t xml:space="preserve">TRANGO ANTENNA: </w:t>
      </w:r>
      <w:r>
        <w:rPr>
          <w:szCs w:val="24"/>
        </w:rPr>
        <w:t>18 GHz; 1.2M/4 ft;</w:t>
      </w:r>
      <w:r>
        <w:rPr>
          <w:szCs w:val="24"/>
        </w:rPr>
        <w:tab/>
        <w:t>_______</w:t>
      </w:r>
      <w:r>
        <w:rPr>
          <w:szCs w:val="24"/>
        </w:rPr>
        <w:tab/>
        <w:t>_______</w:t>
      </w:r>
      <w:r>
        <w:rPr>
          <w:szCs w:val="24"/>
        </w:rPr>
        <w:tab/>
        <w:t>_______</w:t>
      </w:r>
    </w:p>
    <w:p w:rsidR="00075E99" w:rsidRDefault="00075E99" w:rsidP="00075E99">
      <w:pPr>
        <w:widowControl w:val="0"/>
        <w:tabs>
          <w:tab w:val="left" w:pos="710"/>
          <w:tab w:val="left" w:pos="1440"/>
          <w:tab w:val="left" w:pos="2160"/>
          <w:tab w:val="left" w:pos="7560"/>
          <w:tab w:val="left" w:pos="8640"/>
          <w:tab w:val="left" w:pos="9900"/>
        </w:tabs>
        <w:jc w:val="both"/>
        <w:rPr>
          <w:szCs w:val="24"/>
        </w:rPr>
      </w:pPr>
      <w:r>
        <w:rPr>
          <w:szCs w:val="24"/>
        </w:rPr>
        <w:tab/>
      </w:r>
      <w:r>
        <w:rPr>
          <w:szCs w:val="24"/>
        </w:rPr>
        <w:tab/>
      </w:r>
      <w:r>
        <w:rPr>
          <w:szCs w:val="24"/>
        </w:rPr>
        <w:tab/>
        <w:t xml:space="preserve">high performance; with radome; </w:t>
      </w:r>
      <w:r>
        <w:rPr>
          <w:szCs w:val="24"/>
        </w:rPr>
        <w:tab/>
        <w:t>Per each</w:t>
      </w:r>
    </w:p>
    <w:p w:rsidR="00075E99" w:rsidRPr="00075E99" w:rsidRDefault="00075E99" w:rsidP="00075E99">
      <w:pPr>
        <w:widowControl w:val="0"/>
        <w:tabs>
          <w:tab w:val="left" w:pos="710"/>
          <w:tab w:val="left" w:pos="1440"/>
          <w:tab w:val="left" w:pos="2160"/>
          <w:tab w:val="left" w:pos="7560"/>
          <w:tab w:val="left" w:pos="8640"/>
          <w:tab w:val="left" w:pos="9900"/>
        </w:tabs>
        <w:jc w:val="both"/>
        <w:rPr>
          <w:b/>
          <w:szCs w:val="24"/>
        </w:rPr>
      </w:pPr>
      <w:r>
        <w:rPr>
          <w:szCs w:val="24"/>
        </w:rPr>
        <w:tab/>
      </w:r>
      <w:r>
        <w:rPr>
          <w:szCs w:val="24"/>
        </w:rPr>
        <w:tab/>
      </w:r>
      <w:r>
        <w:rPr>
          <w:szCs w:val="24"/>
        </w:rPr>
        <w:tab/>
      </w:r>
      <w:r>
        <w:rPr>
          <w:b/>
          <w:szCs w:val="24"/>
        </w:rPr>
        <w:t>Trango Systems AD18-4-S1.</w:t>
      </w:r>
    </w:p>
    <w:p w:rsidR="00075E99" w:rsidRDefault="00075E99" w:rsidP="00075E99">
      <w:pPr>
        <w:widowControl w:val="0"/>
        <w:tabs>
          <w:tab w:val="left" w:pos="710"/>
          <w:tab w:val="left" w:pos="1440"/>
          <w:tab w:val="left" w:pos="2160"/>
          <w:tab w:val="left" w:pos="7560"/>
          <w:tab w:val="left" w:pos="8640"/>
          <w:tab w:val="left" w:pos="9900"/>
        </w:tabs>
        <w:jc w:val="both"/>
        <w:rPr>
          <w:szCs w:val="24"/>
        </w:rPr>
      </w:pPr>
    </w:p>
    <w:p w:rsidR="00075E99" w:rsidRDefault="00075E99" w:rsidP="00075E99">
      <w:pPr>
        <w:widowControl w:val="0"/>
        <w:tabs>
          <w:tab w:val="left" w:pos="710"/>
          <w:tab w:val="left" w:pos="2160"/>
          <w:tab w:val="left" w:pos="7560"/>
          <w:tab w:val="left" w:pos="8640"/>
          <w:tab w:val="left" w:pos="9900"/>
        </w:tabs>
        <w:jc w:val="both"/>
        <w:rPr>
          <w:szCs w:val="24"/>
        </w:rPr>
      </w:pPr>
      <w:r>
        <w:rPr>
          <w:szCs w:val="24"/>
        </w:rPr>
        <w:tab/>
      </w:r>
      <w:r>
        <w:rPr>
          <w:szCs w:val="24"/>
        </w:rPr>
        <w:tab/>
        <w:t>Specify Manufacturer and Item # ____________________________________</w:t>
      </w:r>
    </w:p>
    <w:p w:rsidR="00075E99" w:rsidRDefault="00075E99" w:rsidP="00075E99">
      <w:pPr>
        <w:widowControl w:val="0"/>
        <w:tabs>
          <w:tab w:val="left" w:pos="710"/>
          <w:tab w:val="left" w:pos="2160"/>
          <w:tab w:val="left" w:pos="7560"/>
          <w:tab w:val="left" w:pos="8640"/>
          <w:tab w:val="left" w:pos="9900"/>
        </w:tabs>
        <w:jc w:val="both"/>
        <w:rPr>
          <w:szCs w:val="24"/>
        </w:rPr>
      </w:pPr>
    </w:p>
    <w:p w:rsidR="00075E99" w:rsidRDefault="00075E99" w:rsidP="00075E99">
      <w:pPr>
        <w:widowControl w:val="0"/>
        <w:tabs>
          <w:tab w:val="left" w:pos="710"/>
          <w:tab w:val="left" w:pos="2160"/>
          <w:tab w:val="left" w:pos="7560"/>
          <w:tab w:val="left" w:pos="8640"/>
          <w:tab w:val="left" w:pos="9900"/>
        </w:tabs>
        <w:jc w:val="both"/>
        <w:rPr>
          <w:szCs w:val="24"/>
        </w:rPr>
      </w:pPr>
      <w:r>
        <w:rPr>
          <w:szCs w:val="24"/>
        </w:rPr>
        <w:tab/>
      </w:r>
      <w:r>
        <w:rPr>
          <w:szCs w:val="24"/>
        </w:rPr>
        <w:tab/>
        <w:t>Specify Warranty ___________________________________</w:t>
      </w:r>
    </w:p>
    <w:p w:rsidR="00075E99" w:rsidRDefault="00075E99" w:rsidP="00075E99">
      <w:pPr>
        <w:widowControl w:val="0"/>
        <w:tabs>
          <w:tab w:val="left" w:pos="710"/>
          <w:tab w:val="left" w:pos="2160"/>
          <w:tab w:val="left" w:pos="7560"/>
          <w:tab w:val="left" w:pos="8640"/>
          <w:tab w:val="left" w:pos="9900"/>
        </w:tabs>
        <w:jc w:val="both"/>
        <w:rPr>
          <w:szCs w:val="24"/>
        </w:rPr>
      </w:pPr>
    </w:p>
    <w:p w:rsidR="00075E99" w:rsidRDefault="00075E99" w:rsidP="00BE2B17">
      <w:pPr>
        <w:widowControl w:val="0"/>
        <w:tabs>
          <w:tab w:val="left" w:pos="710"/>
          <w:tab w:val="left" w:pos="1440"/>
          <w:tab w:val="left" w:pos="2160"/>
          <w:tab w:val="left" w:pos="7560"/>
          <w:tab w:val="left" w:pos="8640"/>
          <w:tab w:val="left" w:pos="9900"/>
        </w:tabs>
        <w:jc w:val="both"/>
        <w:rPr>
          <w:b/>
          <w:szCs w:val="24"/>
        </w:rPr>
      </w:pPr>
      <w:r>
        <w:rPr>
          <w:szCs w:val="24"/>
        </w:rPr>
        <w:tab/>
        <w:t>3.4</w:t>
      </w:r>
      <w:r w:rsidR="00BE2B17">
        <w:rPr>
          <w:szCs w:val="24"/>
        </w:rPr>
        <w:tab/>
        <w:t>4 ea.</w:t>
      </w:r>
      <w:r>
        <w:rPr>
          <w:szCs w:val="24"/>
        </w:rPr>
        <w:tab/>
      </w:r>
      <w:r w:rsidR="00BE2B17">
        <w:rPr>
          <w:b/>
          <w:szCs w:val="24"/>
        </w:rPr>
        <w:t>LMR GAS TUBE SURGE PROTECTOR:</w:t>
      </w:r>
      <w:r w:rsidR="00BE2B17">
        <w:rPr>
          <w:b/>
          <w:szCs w:val="24"/>
        </w:rPr>
        <w:tab/>
        <w:t>_______</w:t>
      </w:r>
      <w:r w:rsidR="00BE2B17">
        <w:rPr>
          <w:b/>
          <w:szCs w:val="24"/>
        </w:rPr>
        <w:tab/>
        <w:t>_______</w:t>
      </w:r>
      <w:r w:rsidR="00BE2B17">
        <w:rPr>
          <w:b/>
          <w:szCs w:val="24"/>
        </w:rPr>
        <w:tab/>
        <w:t>_______</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r>
        <w:rPr>
          <w:b/>
          <w:szCs w:val="24"/>
        </w:rPr>
        <w:tab/>
      </w:r>
      <w:r>
        <w:rPr>
          <w:b/>
          <w:szCs w:val="24"/>
        </w:rPr>
        <w:tab/>
      </w:r>
      <w:r>
        <w:rPr>
          <w:b/>
          <w:szCs w:val="24"/>
        </w:rPr>
        <w:tab/>
        <w:t>Trango Systems LP-LMRSP-1.</w:t>
      </w:r>
      <w:r>
        <w:rPr>
          <w:b/>
          <w:szCs w:val="24"/>
        </w:rPr>
        <w:tab/>
      </w:r>
      <w:r>
        <w:rPr>
          <w:szCs w:val="24"/>
        </w:rPr>
        <w:t>Per each</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p>
    <w:p w:rsidR="00BE2B17" w:rsidRDefault="00BE2B17" w:rsidP="00BE2B17">
      <w:pPr>
        <w:widowControl w:val="0"/>
        <w:tabs>
          <w:tab w:val="left" w:pos="710"/>
          <w:tab w:val="left" w:pos="2160"/>
          <w:tab w:val="left" w:pos="7560"/>
          <w:tab w:val="left" w:pos="8640"/>
          <w:tab w:val="left" w:pos="9900"/>
        </w:tabs>
        <w:jc w:val="both"/>
        <w:rPr>
          <w:szCs w:val="24"/>
        </w:rPr>
      </w:pPr>
      <w:r>
        <w:rPr>
          <w:szCs w:val="24"/>
        </w:rPr>
        <w:tab/>
      </w:r>
      <w:r>
        <w:rPr>
          <w:szCs w:val="24"/>
        </w:rPr>
        <w:tab/>
        <w:t>Specify Manufacturer and Item # ____________________________________</w:t>
      </w:r>
    </w:p>
    <w:p w:rsidR="00BE2B17" w:rsidRDefault="00BE2B17" w:rsidP="00BE2B17">
      <w:pPr>
        <w:widowControl w:val="0"/>
        <w:tabs>
          <w:tab w:val="left" w:pos="710"/>
          <w:tab w:val="left" w:pos="2160"/>
          <w:tab w:val="left" w:pos="7560"/>
          <w:tab w:val="left" w:pos="8640"/>
          <w:tab w:val="left" w:pos="9900"/>
        </w:tabs>
        <w:jc w:val="both"/>
        <w:rPr>
          <w:szCs w:val="24"/>
        </w:rPr>
      </w:pPr>
    </w:p>
    <w:p w:rsidR="00BE2B17" w:rsidRPr="00075E99" w:rsidRDefault="00BE2B17" w:rsidP="00BE2B17">
      <w:pPr>
        <w:widowControl w:val="0"/>
        <w:tabs>
          <w:tab w:val="left" w:pos="710"/>
          <w:tab w:val="left" w:pos="2160"/>
          <w:tab w:val="left" w:pos="7560"/>
          <w:tab w:val="left" w:pos="8640"/>
          <w:tab w:val="left" w:pos="9900"/>
        </w:tabs>
        <w:jc w:val="both"/>
        <w:rPr>
          <w:szCs w:val="24"/>
        </w:rPr>
      </w:pPr>
      <w:r>
        <w:rPr>
          <w:szCs w:val="24"/>
        </w:rPr>
        <w:tab/>
      </w:r>
      <w:r>
        <w:rPr>
          <w:szCs w:val="24"/>
        </w:rPr>
        <w:tab/>
        <w:t>Specify Warranty ___________________________________</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p>
    <w:p w:rsidR="00BE2B17" w:rsidRDefault="00BE2B17" w:rsidP="00BE2B17">
      <w:pPr>
        <w:widowControl w:val="0"/>
        <w:tabs>
          <w:tab w:val="left" w:pos="710"/>
          <w:tab w:val="left" w:pos="1440"/>
          <w:tab w:val="left" w:pos="2160"/>
          <w:tab w:val="left" w:pos="7560"/>
          <w:tab w:val="left" w:pos="8640"/>
          <w:tab w:val="left" w:pos="9900"/>
        </w:tabs>
        <w:jc w:val="both"/>
        <w:rPr>
          <w:b/>
          <w:szCs w:val="24"/>
        </w:rPr>
      </w:pPr>
      <w:r>
        <w:rPr>
          <w:szCs w:val="24"/>
        </w:rPr>
        <w:tab/>
        <w:t>3.5</w:t>
      </w:r>
      <w:r>
        <w:rPr>
          <w:szCs w:val="24"/>
        </w:rPr>
        <w:tab/>
        <w:t>4 ea.</w:t>
      </w:r>
      <w:r>
        <w:rPr>
          <w:szCs w:val="24"/>
        </w:rPr>
        <w:tab/>
      </w:r>
      <w:r>
        <w:rPr>
          <w:b/>
          <w:szCs w:val="24"/>
        </w:rPr>
        <w:t>GROUNDING KIT:</w:t>
      </w:r>
      <w:r>
        <w:rPr>
          <w:b/>
          <w:szCs w:val="24"/>
        </w:rPr>
        <w:tab/>
        <w:t>_______</w:t>
      </w:r>
      <w:r>
        <w:rPr>
          <w:b/>
          <w:szCs w:val="24"/>
        </w:rPr>
        <w:tab/>
        <w:t>_______</w:t>
      </w:r>
      <w:r>
        <w:rPr>
          <w:b/>
          <w:szCs w:val="24"/>
        </w:rPr>
        <w:tab/>
        <w:t>_______</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r>
        <w:rPr>
          <w:b/>
          <w:szCs w:val="24"/>
        </w:rPr>
        <w:tab/>
      </w:r>
      <w:r>
        <w:rPr>
          <w:b/>
          <w:szCs w:val="24"/>
        </w:rPr>
        <w:tab/>
      </w:r>
      <w:r>
        <w:rPr>
          <w:b/>
          <w:szCs w:val="24"/>
        </w:rPr>
        <w:tab/>
        <w:t>Trango Systems LP-GRD-1.</w:t>
      </w:r>
      <w:r>
        <w:rPr>
          <w:b/>
          <w:szCs w:val="24"/>
        </w:rPr>
        <w:tab/>
      </w:r>
      <w:r>
        <w:rPr>
          <w:szCs w:val="24"/>
        </w:rPr>
        <w:t>Per each</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p>
    <w:p w:rsidR="00BE2B17" w:rsidRDefault="00BE2B17" w:rsidP="00BE2B17">
      <w:pPr>
        <w:widowControl w:val="0"/>
        <w:tabs>
          <w:tab w:val="left" w:pos="710"/>
          <w:tab w:val="left" w:pos="2160"/>
          <w:tab w:val="left" w:pos="7560"/>
          <w:tab w:val="left" w:pos="8640"/>
          <w:tab w:val="left" w:pos="9900"/>
        </w:tabs>
        <w:jc w:val="both"/>
        <w:rPr>
          <w:szCs w:val="24"/>
        </w:rPr>
      </w:pPr>
      <w:r>
        <w:rPr>
          <w:szCs w:val="24"/>
        </w:rPr>
        <w:tab/>
      </w:r>
      <w:r>
        <w:rPr>
          <w:szCs w:val="24"/>
        </w:rPr>
        <w:tab/>
        <w:t>Specify Manufacturer and Item # ____________________________________</w:t>
      </w:r>
    </w:p>
    <w:p w:rsidR="00BE2B17" w:rsidRDefault="00BE2B17" w:rsidP="00BE2B17">
      <w:pPr>
        <w:widowControl w:val="0"/>
        <w:tabs>
          <w:tab w:val="left" w:pos="710"/>
          <w:tab w:val="left" w:pos="2160"/>
          <w:tab w:val="left" w:pos="7560"/>
          <w:tab w:val="left" w:pos="8640"/>
          <w:tab w:val="left" w:pos="9900"/>
        </w:tabs>
        <w:jc w:val="both"/>
        <w:rPr>
          <w:szCs w:val="24"/>
        </w:rPr>
      </w:pPr>
    </w:p>
    <w:p w:rsidR="00BE2B17" w:rsidRPr="00075E99" w:rsidRDefault="00BE2B17" w:rsidP="00BE2B17">
      <w:pPr>
        <w:widowControl w:val="0"/>
        <w:tabs>
          <w:tab w:val="left" w:pos="710"/>
          <w:tab w:val="left" w:pos="2160"/>
          <w:tab w:val="left" w:pos="7560"/>
          <w:tab w:val="left" w:pos="8640"/>
          <w:tab w:val="left" w:pos="9900"/>
        </w:tabs>
        <w:jc w:val="both"/>
        <w:rPr>
          <w:szCs w:val="24"/>
        </w:rPr>
      </w:pPr>
      <w:r>
        <w:rPr>
          <w:szCs w:val="24"/>
        </w:rPr>
        <w:tab/>
      </w:r>
      <w:r>
        <w:rPr>
          <w:szCs w:val="24"/>
        </w:rPr>
        <w:tab/>
        <w:t>Specify Warranty ___________________________________</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p>
    <w:p w:rsidR="00BE2B17" w:rsidRDefault="00BE2B17" w:rsidP="00BE2B17">
      <w:pPr>
        <w:widowControl w:val="0"/>
        <w:tabs>
          <w:tab w:val="left" w:pos="710"/>
          <w:tab w:val="left" w:pos="1440"/>
          <w:tab w:val="left" w:pos="2160"/>
          <w:tab w:val="left" w:pos="7560"/>
          <w:tab w:val="left" w:pos="8640"/>
          <w:tab w:val="left" w:pos="9900"/>
        </w:tabs>
        <w:jc w:val="both"/>
        <w:rPr>
          <w:szCs w:val="24"/>
        </w:rPr>
      </w:pPr>
      <w:r>
        <w:rPr>
          <w:szCs w:val="24"/>
        </w:rPr>
        <w:tab/>
      </w:r>
    </w:p>
    <w:p w:rsidR="00BE2B17" w:rsidRPr="00FD66F9" w:rsidRDefault="00BE2B17" w:rsidP="00BE2B17">
      <w:pPr>
        <w:tabs>
          <w:tab w:val="left" w:pos="720"/>
          <w:tab w:val="left" w:pos="7560"/>
          <w:tab w:val="left" w:pos="8640"/>
          <w:tab w:val="left" w:pos="9900"/>
        </w:tabs>
        <w:suppressAutoHyphens/>
        <w:ind w:firstLine="720"/>
        <w:jc w:val="both"/>
        <w:rPr>
          <w:b/>
          <w:bCs/>
          <w:sz w:val="20"/>
        </w:rPr>
      </w:pPr>
      <w:r>
        <w:rPr>
          <w:szCs w:val="24"/>
        </w:rPr>
        <w:br w:type="page"/>
      </w:r>
      <w:r w:rsidRPr="00FD66F9">
        <w:rPr>
          <w:b/>
          <w:sz w:val="20"/>
        </w:rPr>
        <w:lastRenderedPageBreak/>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BE2B17" w:rsidRPr="00FD66F9" w:rsidRDefault="00BE2B17" w:rsidP="00BE2B17">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BE2B17" w:rsidRDefault="00BE2B17" w:rsidP="00BE2B17">
      <w:pPr>
        <w:widowControl w:val="0"/>
        <w:tabs>
          <w:tab w:val="left" w:pos="710"/>
          <w:tab w:val="left" w:pos="1440"/>
          <w:tab w:val="left" w:pos="2160"/>
          <w:tab w:val="left" w:pos="7560"/>
          <w:tab w:val="left" w:pos="8640"/>
          <w:tab w:val="left" w:pos="9900"/>
        </w:tabs>
        <w:ind w:firstLine="710"/>
        <w:jc w:val="both"/>
        <w:rPr>
          <w:szCs w:val="24"/>
        </w:rPr>
      </w:pPr>
    </w:p>
    <w:p w:rsidR="00BE2B17" w:rsidRDefault="00BE2B17" w:rsidP="00BE2B17">
      <w:pPr>
        <w:widowControl w:val="0"/>
        <w:tabs>
          <w:tab w:val="left" w:pos="710"/>
          <w:tab w:val="left" w:pos="1440"/>
          <w:tab w:val="left" w:pos="2160"/>
          <w:tab w:val="left" w:pos="7560"/>
          <w:tab w:val="left" w:pos="8640"/>
          <w:tab w:val="left" w:pos="9900"/>
        </w:tabs>
        <w:ind w:firstLine="710"/>
        <w:jc w:val="both"/>
        <w:rPr>
          <w:szCs w:val="24"/>
        </w:rPr>
      </w:pPr>
      <w:r>
        <w:rPr>
          <w:szCs w:val="24"/>
        </w:rPr>
        <w:t>3.6</w:t>
      </w:r>
      <w:r>
        <w:rPr>
          <w:szCs w:val="24"/>
        </w:rPr>
        <w:tab/>
        <w:t>2 ea.</w:t>
      </w:r>
      <w:r>
        <w:rPr>
          <w:szCs w:val="24"/>
        </w:rPr>
        <w:tab/>
      </w:r>
      <w:r>
        <w:rPr>
          <w:b/>
          <w:szCs w:val="24"/>
        </w:rPr>
        <w:t xml:space="preserve">RADIOS: </w:t>
      </w:r>
      <w:r>
        <w:rPr>
          <w:szCs w:val="24"/>
        </w:rPr>
        <w:t>Trango LINK GIGA; 18 GHz  Link;</w:t>
      </w:r>
      <w:r>
        <w:rPr>
          <w:szCs w:val="24"/>
        </w:rPr>
        <w:tab/>
        <w:t>_______</w:t>
      </w:r>
      <w:r>
        <w:rPr>
          <w:szCs w:val="24"/>
        </w:rPr>
        <w:tab/>
        <w:t>_______</w:t>
      </w:r>
      <w:r>
        <w:rPr>
          <w:szCs w:val="24"/>
        </w:rPr>
        <w:tab/>
        <w:t>_______</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r>
        <w:rPr>
          <w:szCs w:val="24"/>
        </w:rPr>
        <w:tab/>
      </w:r>
      <w:r>
        <w:rPr>
          <w:szCs w:val="24"/>
        </w:rPr>
        <w:tab/>
      </w:r>
      <w:r>
        <w:rPr>
          <w:szCs w:val="24"/>
        </w:rPr>
        <w:tab/>
        <w:t xml:space="preserve">108 Mbps; </w:t>
      </w:r>
      <w:r>
        <w:rPr>
          <w:b/>
          <w:szCs w:val="24"/>
        </w:rPr>
        <w:t>Trango Systems TLLINK-GIGA-18.</w:t>
      </w:r>
      <w:r>
        <w:rPr>
          <w:b/>
          <w:szCs w:val="24"/>
        </w:rPr>
        <w:tab/>
      </w:r>
      <w:r>
        <w:rPr>
          <w:szCs w:val="24"/>
        </w:rPr>
        <w:t>Per each</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p>
    <w:p w:rsidR="00BE2B17" w:rsidRDefault="00BE2B17" w:rsidP="00BE2B17">
      <w:pPr>
        <w:widowControl w:val="0"/>
        <w:tabs>
          <w:tab w:val="left" w:pos="710"/>
          <w:tab w:val="left" w:pos="2160"/>
          <w:tab w:val="left" w:pos="7560"/>
          <w:tab w:val="left" w:pos="8640"/>
          <w:tab w:val="left" w:pos="9900"/>
        </w:tabs>
        <w:jc w:val="both"/>
        <w:rPr>
          <w:szCs w:val="24"/>
        </w:rPr>
      </w:pPr>
      <w:r>
        <w:rPr>
          <w:szCs w:val="24"/>
        </w:rPr>
        <w:tab/>
      </w:r>
      <w:r>
        <w:rPr>
          <w:szCs w:val="24"/>
        </w:rPr>
        <w:tab/>
        <w:t>Specify Manufacturer and Item # ____________________________________</w:t>
      </w:r>
    </w:p>
    <w:p w:rsidR="00BE2B17" w:rsidRDefault="00BE2B17" w:rsidP="00BE2B17">
      <w:pPr>
        <w:widowControl w:val="0"/>
        <w:tabs>
          <w:tab w:val="left" w:pos="710"/>
          <w:tab w:val="left" w:pos="2160"/>
          <w:tab w:val="left" w:pos="7560"/>
          <w:tab w:val="left" w:pos="8640"/>
          <w:tab w:val="left" w:pos="9900"/>
        </w:tabs>
        <w:jc w:val="both"/>
        <w:rPr>
          <w:szCs w:val="24"/>
        </w:rPr>
      </w:pPr>
    </w:p>
    <w:p w:rsidR="00BE2B17" w:rsidRPr="00075E99" w:rsidRDefault="00BE2B17" w:rsidP="00BE2B17">
      <w:pPr>
        <w:widowControl w:val="0"/>
        <w:tabs>
          <w:tab w:val="left" w:pos="710"/>
          <w:tab w:val="left" w:pos="2160"/>
          <w:tab w:val="left" w:pos="7560"/>
          <w:tab w:val="left" w:pos="8640"/>
          <w:tab w:val="left" w:pos="9900"/>
        </w:tabs>
        <w:jc w:val="both"/>
        <w:rPr>
          <w:szCs w:val="24"/>
        </w:rPr>
      </w:pPr>
      <w:r>
        <w:rPr>
          <w:szCs w:val="24"/>
        </w:rPr>
        <w:tab/>
      </w:r>
      <w:r>
        <w:rPr>
          <w:szCs w:val="24"/>
        </w:rPr>
        <w:tab/>
        <w:t>Specify Warranty ___________________________________</w:t>
      </w:r>
    </w:p>
    <w:p w:rsidR="00BE2B17" w:rsidRDefault="00BE2B17" w:rsidP="00BE2B17">
      <w:pPr>
        <w:widowControl w:val="0"/>
        <w:tabs>
          <w:tab w:val="left" w:pos="710"/>
          <w:tab w:val="left" w:pos="1440"/>
          <w:tab w:val="left" w:pos="2160"/>
          <w:tab w:val="left" w:pos="7560"/>
          <w:tab w:val="left" w:pos="8640"/>
          <w:tab w:val="left" w:pos="9900"/>
        </w:tabs>
        <w:jc w:val="both"/>
        <w:rPr>
          <w:szCs w:val="24"/>
        </w:rPr>
      </w:pPr>
    </w:p>
    <w:p w:rsidR="00BE2B17" w:rsidRDefault="00BE2B17" w:rsidP="00BE2B17">
      <w:pPr>
        <w:widowControl w:val="0"/>
        <w:tabs>
          <w:tab w:val="left" w:pos="710"/>
          <w:tab w:val="left" w:pos="1440"/>
          <w:tab w:val="left" w:pos="2160"/>
          <w:tab w:val="left" w:pos="7560"/>
          <w:tab w:val="left" w:pos="8640"/>
          <w:tab w:val="left" w:pos="9900"/>
        </w:tabs>
        <w:jc w:val="both"/>
        <w:rPr>
          <w:szCs w:val="24"/>
        </w:rPr>
      </w:pPr>
      <w:r>
        <w:rPr>
          <w:szCs w:val="24"/>
        </w:rPr>
        <w:tab/>
        <w:t>3.7</w:t>
      </w:r>
      <w:r>
        <w:rPr>
          <w:szCs w:val="24"/>
        </w:rPr>
        <w:tab/>
        <w:t>1 lot</w:t>
      </w:r>
      <w:r>
        <w:rPr>
          <w:szCs w:val="24"/>
        </w:rPr>
        <w:tab/>
      </w:r>
      <w:r>
        <w:rPr>
          <w:b/>
          <w:szCs w:val="24"/>
        </w:rPr>
        <w:t xml:space="preserve">SHIPPING CHARGES: </w:t>
      </w:r>
      <w:r w:rsidR="00C76283">
        <w:rPr>
          <w:szCs w:val="24"/>
        </w:rPr>
        <w:t>to Zip Code 89104.</w:t>
      </w:r>
      <w:r w:rsidR="00C76283">
        <w:rPr>
          <w:szCs w:val="24"/>
        </w:rPr>
        <w:tab/>
        <w:t>_______</w:t>
      </w:r>
      <w:r w:rsidR="00C76283">
        <w:rPr>
          <w:szCs w:val="24"/>
        </w:rPr>
        <w:tab/>
        <w:t>_______</w:t>
      </w:r>
      <w:r w:rsidR="00C76283">
        <w:rPr>
          <w:szCs w:val="24"/>
        </w:rPr>
        <w:tab/>
        <w:t>_______</w:t>
      </w:r>
    </w:p>
    <w:p w:rsidR="00C76283" w:rsidRPr="00BE2B17" w:rsidRDefault="00C76283" w:rsidP="00F85607">
      <w:pPr>
        <w:widowControl w:val="0"/>
        <w:tabs>
          <w:tab w:val="left" w:pos="710"/>
          <w:tab w:val="left" w:pos="1440"/>
          <w:tab w:val="left" w:pos="2160"/>
          <w:tab w:val="left" w:pos="7560"/>
          <w:tab w:val="left" w:pos="8640"/>
          <w:tab w:val="left" w:pos="9900"/>
        </w:tabs>
        <w:jc w:val="both"/>
        <w:rPr>
          <w:szCs w:val="24"/>
        </w:rPr>
      </w:pPr>
      <w:r>
        <w:rPr>
          <w:szCs w:val="24"/>
        </w:rPr>
        <w:tab/>
      </w:r>
      <w:r>
        <w:rPr>
          <w:szCs w:val="24"/>
        </w:rPr>
        <w:tab/>
      </w:r>
      <w:r>
        <w:rPr>
          <w:szCs w:val="24"/>
        </w:rPr>
        <w:tab/>
      </w:r>
      <w:r>
        <w:rPr>
          <w:szCs w:val="24"/>
        </w:rPr>
        <w:tab/>
        <w:t>Per lot</w:t>
      </w:r>
      <w:r>
        <w:rPr>
          <w:szCs w:val="24"/>
        </w:rPr>
        <w:tab/>
      </w:r>
      <w:r>
        <w:rPr>
          <w:szCs w:val="24"/>
        </w:rPr>
        <w:tab/>
      </w:r>
    </w:p>
    <w:p w:rsidR="00075E99" w:rsidRPr="00075E99" w:rsidRDefault="00075E99" w:rsidP="00075E99">
      <w:pPr>
        <w:widowControl w:val="0"/>
        <w:tabs>
          <w:tab w:val="left" w:pos="710"/>
          <w:tab w:val="left" w:pos="1440"/>
          <w:tab w:val="left" w:pos="2160"/>
          <w:tab w:val="left" w:pos="7560"/>
          <w:tab w:val="left" w:pos="8640"/>
          <w:tab w:val="left" w:pos="9900"/>
        </w:tabs>
        <w:jc w:val="both"/>
        <w:rPr>
          <w:szCs w:val="24"/>
        </w:rPr>
      </w:pPr>
    </w:p>
    <w:p w:rsidR="003838AA" w:rsidRDefault="003838AA" w:rsidP="005E62AF">
      <w:pPr>
        <w:widowControl w:val="0"/>
        <w:tabs>
          <w:tab w:val="left" w:pos="710"/>
          <w:tab w:val="left" w:pos="7207"/>
          <w:tab w:val="left" w:pos="8408"/>
          <w:tab w:val="left" w:pos="10098"/>
        </w:tabs>
        <w:jc w:val="both"/>
        <w:rPr>
          <w:szCs w:val="24"/>
        </w:rPr>
      </w:pPr>
    </w:p>
    <w:p w:rsidR="00500E92" w:rsidRPr="003838AA" w:rsidRDefault="00500E92" w:rsidP="00F85607">
      <w:pPr>
        <w:widowControl w:val="0"/>
        <w:tabs>
          <w:tab w:val="left" w:pos="710"/>
          <w:tab w:val="left" w:pos="1440"/>
          <w:tab w:val="left" w:pos="7207"/>
          <w:tab w:val="left" w:pos="8408"/>
          <w:tab w:val="left" w:pos="10098"/>
        </w:tabs>
        <w:jc w:val="both"/>
        <w:rPr>
          <w:szCs w:val="24"/>
          <w:u w:val="single"/>
        </w:rPr>
      </w:pPr>
      <w:r w:rsidRPr="00D7527B">
        <w:rPr>
          <w:b/>
          <w:szCs w:val="24"/>
        </w:rPr>
        <w:tab/>
      </w:r>
      <w:r w:rsidR="00F85607">
        <w:rPr>
          <w:szCs w:val="24"/>
        </w:rPr>
        <w:t>3.8</w:t>
      </w:r>
      <w:r w:rsidR="00F85607">
        <w:rPr>
          <w:szCs w:val="24"/>
        </w:rPr>
        <w:tab/>
      </w:r>
      <w:r w:rsidRPr="003838AA">
        <w:rPr>
          <w:szCs w:val="24"/>
          <w:u w:val="single"/>
        </w:rPr>
        <w:t>A</w:t>
      </w:r>
      <w:r w:rsidR="003838AA">
        <w:rPr>
          <w:szCs w:val="24"/>
          <w:u w:val="single"/>
        </w:rPr>
        <w:t xml:space="preserve">dditional </w:t>
      </w:r>
      <w:r w:rsidRPr="003838AA">
        <w:rPr>
          <w:szCs w:val="24"/>
          <w:u w:val="single"/>
        </w:rPr>
        <w:t>R</w:t>
      </w:r>
      <w:r w:rsidR="003838AA">
        <w:rPr>
          <w:szCs w:val="24"/>
          <w:u w:val="single"/>
        </w:rPr>
        <w:t>equirement</w:t>
      </w:r>
    </w:p>
    <w:p w:rsidR="005E62AF" w:rsidRDefault="005E62AF" w:rsidP="005E62AF">
      <w:pPr>
        <w:tabs>
          <w:tab w:val="left" w:pos="696"/>
          <w:tab w:val="left" w:pos="5040"/>
          <w:tab w:val="left" w:pos="6660"/>
          <w:tab w:val="left" w:pos="8100"/>
          <w:tab w:val="left" w:pos="9540"/>
        </w:tabs>
        <w:suppressAutoHyphens/>
        <w:jc w:val="both"/>
        <w:rPr>
          <w:b/>
          <w:bCs/>
          <w:szCs w:val="24"/>
        </w:rPr>
      </w:pPr>
    </w:p>
    <w:p w:rsidR="00F85607" w:rsidRPr="00EB188B" w:rsidRDefault="00F85607" w:rsidP="00F85607">
      <w:pPr>
        <w:tabs>
          <w:tab w:val="left" w:pos="2160"/>
        </w:tabs>
        <w:ind w:left="2160" w:hanging="720"/>
        <w:jc w:val="both"/>
        <w:rPr>
          <w:color w:val="000000"/>
          <w:spacing w:val="-2"/>
          <w:szCs w:val="24"/>
        </w:rPr>
      </w:pPr>
      <w:r>
        <w:rPr>
          <w:szCs w:val="24"/>
        </w:rPr>
        <w:t>3.8.1</w:t>
      </w:r>
      <w:r>
        <w:rPr>
          <w:szCs w:val="24"/>
        </w:rPr>
        <w:tab/>
      </w:r>
      <w:r>
        <w:rPr>
          <w:spacing w:val="-2"/>
        </w:rPr>
        <w:t>Time of delivery may be considered in the making of an award.  Specify GUARANTEED delivery time after receipt of order in the space provided on 4.8.</w:t>
      </w:r>
    </w:p>
    <w:p w:rsidR="00F85607" w:rsidRDefault="00F85607" w:rsidP="00F85607">
      <w:pPr>
        <w:tabs>
          <w:tab w:val="left" w:pos="360"/>
          <w:tab w:val="right" w:pos="11463"/>
        </w:tabs>
        <w:suppressAutoHyphens/>
        <w:jc w:val="both"/>
        <w:rPr>
          <w:spacing w:val="-2"/>
        </w:rPr>
      </w:pPr>
    </w:p>
    <w:p w:rsidR="00F85607" w:rsidRDefault="00F85607" w:rsidP="00F85607">
      <w:pPr>
        <w:tabs>
          <w:tab w:val="left" w:pos="1440"/>
          <w:tab w:val="left" w:pos="2160"/>
          <w:tab w:val="right" w:pos="11463"/>
        </w:tabs>
        <w:suppressAutoHyphens/>
        <w:ind w:left="2160" w:hanging="2160"/>
        <w:jc w:val="both"/>
        <w:rPr>
          <w:spacing w:val="-2"/>
        </w:rPr>
      </w:pPr>
      <w:r>
        <w:rPr>
          <w:spacing w:val="-2"/>
        </w:rPr>
        <w:tab/>
        <w:t>3.8.2</w:t>
      </w:r>
      <w:r>
        <w:rPr>
          <w:spacing w:val="-2"/>
        </w:rPr>
        <w:tab/>
        <w:t>Deliveries shall be FOB Destination to Las Vegas</w:t>
      </w:r>
      <w:r w:rsidRPr="00550BEC">
        <w:rPr>
          <w:spacing w:val="-2"/>
        </w:rPr>
        <w:t>, NV 89</w:t>
      </w:r>
      <w:r>
        <w:rPr>
          <w:spacing w:val="-2"/>
        </w:rPr>
        <w:t>104.</w:t>
      </w:r>
    </w:p>
    <w:p w:rsidR="003838AA" w:rsidRPr="002E4C71" w:rsidRDefault="003838AA" w:rsidP="005E62AF">
      <w:pPr>
        <w:tabs>
          <w:tab w:val="left" w:pos="696"/>
          <w:tab w:val="left" w:pos="5040"/>
          <w:tab w:val="left" w:pos="6660"/>
          <w:tab w:val="left" w:pos="8100"/>
          <w:tab w:val="left" w:pos="9540"/>
        </w:tabs>
        <w:suppressAutoHyphens/>
        <w:jc w:val="both"/>
        <w:rPr>
          <w:b/>
          <w:bCs/>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lastRenderedPageBreak/>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3603C3" w:rsidRPr="008628FC" w:rsidRDefault="001D77CB" w:rsidP="00F85607">
      <w:pPr>
        <w:ind w:hanging="720"/>
        <w:jc w:val="both"/>
        <w:rPr>
          <w:b/>
          <w:color w:val="000000"/>
          <w:szCs w:val="24"/>
        </w:rPr>
      </w:pPr>
      <w:r>
        <w:rPr>
          <w:szCs w:val="24"/>
        </w:rPr>
        <w:tab/>
      </w:r>
      <w:r w:rsidR="000A1CC2">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4A62E6">
        <w:rPr>
          <w:b/>
          <w:bCs/>
          <w:u w:val="single"/>
        </w:rPr>
        <w:t>2:00 P.M.</w:t>
      </w:r>
      <w:r w:rsidR="0019280F">
        <w:rPr>
          <w:b/>
          <w:bCs/>
          <w:u w:val="single"/>
        </w:rPr>
        <w:t xml:space="preserve"> Pacific Time, </w:t>
      </w:r>
      <w:r w:rsidR="004A62E6">
        <w:rPr>
          <w:b/>
          <w:bCs/>
          <w:u w:val="single"/>
        </w:rPr>
        <w:t>May 11,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4A62E6">
        <w:t>one (1) copy</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4A62E6">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4A62E6">
        <w:rPr>
          <w:color w:val="000000"/>
          <w:szCs w:val="24"/>
          <w:u w:val="single"/>
        </w:rPr>
        <w:t>7742</w:t>
      </w:r>
      <w:r w:rsidR="00D11240" w:rsidRPr="00D11240">
        <w:rPr>
          <w:color w:val="000000"/>
          <w:szCs w:val="24"/>
          <w:u w:val="single"/>
        </w:rPr>
        <w:t xml:space="preserve">, Bid Opening Date:  </w:t>
      </w:r>
      <w:r w:rsidR="004A62E6">
        <w:rPr>
          <w:color w:val="000000"/>
          <w:szCs w:val="24"/>
          <w:u w:val="single"/>
        </w:rPr>
        <w:t>May 11, 2010 @ 2:00 P.M. PT</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4A62E6"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7748AF">
        <w:rPr>
          <w:color w:val="000000"/>
          <w:szCs w:val="24"/>
          <w:u w:val="single"/>
        </w:rPr>
        <w:t>7742</w:t>
      </w:r>
      <w:r w:rsidR="00F50545" w:rsidRPr="00D11240">
        <w:rPr>
          <w:color w:val="000000"/>
          <w:szCs w:val="24"/>
          <w:u w:val="single"/>
        </w:rPr>
        <w:t xml:space="preserve">, Bid Opening Date:  </w:t>
      </w:r>
      <w:r w:rsidR="007748AF">
        <w:rPr>
          <w:color w:val="000000"/>
          <w:szCs w:val="24"/>
          <w:u w:val="single"/>
        </w:rPr>
        <w:t>May 11, 2010 @ 2:00 P.M. PT</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lastRenderedPageBreak/>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7748AF">
        <w:t>Annette Morfin, Senior Buyer</w:t>
      </w:r>
      <w:r>
        <w:t xml:space="preserve">, e-mailed to </w:t>
      </w:r>
      <w:hyperlink r:id="rId10" w:history="1">
        <w:r w:rsidR="00E06730" w:rsidRPr="008A3214">
          <w:rPr>
            <w:rStyle w:val="Hyperlink"/>
          </w:rPr>
          <w:t>jbhumphreys@purchasing.state.nv.us</w:t>
        </w:r>
      </w:hyperlink>
      <w:r>
        <w:t xml:space="preserve">.  The deadline for submitting questions is </w:t>
      </w:r>
      <w:r w:rsidR="007748AF">
        <w:t>April 28, 2010</w:t>
      </w:r>
      <w:r>
        <w:t xml:space="preserve"> at </w:t>
      </w:r>
      <w:r w:rsidR="007748AF">
        <w:t>11:00 a.</w:t>
      </w:r>
      <w:r>
        <w:t xml:space="preserve">m., Pacific Time.  All questions and/or comments will be addressed in writing and responses e-mailed or faxed to prospective vendors on or about </w:t>
      </w:r>
      <w:r w:rsidR="007748AF">
        <w:t>May 3,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971645">
      <w:pPr>
        <w:tabs>
          <w:tab w:val="left" w:pos="7560"/>
          <w:tab w:val="right" w:pos="9180"/>
        </w:tabs>
        <w:ind w:left="1440" w:hanging="720"/>
        <w:jc w:val="both"/>
      </w:pPr>
      <w:r>
        <w:tab/>
        <w:t>Deadline for submitting questions</w:t>
      </w:r>
      <w:r>
        <w:tab/>
      </w:r>
      <w:r>
        <w:tab/>
      </w:r>
      <w:r w:rsidR="00971645">
        <w:t>April 28, 2010 @ 11:00 A.M.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 xml:space="preserve">Answers to all questions </w:t>
      </w:r>
      <w:r w:rsidR="00971645">
        <w:t>submitted available on or about</w:t>
      </w:r>
      <w:r w:rsidR="00971645">
        <w:tab/>
        <w:t xml:space="preserve">               May 3, 2010</w:t>
      </w:r>
      <w:r>
        <w:rPr>
          <w:highlight w:val="yellow"/>
        </w:rPr>
        <w:t xml:space="preserve"> </w:t>
      </w:r>
    </w:p>
    <w:p w:rsidR="003C33E1" w:rsidRDefault="003C33E1" w:rsidP="003C33E1">
      <w:pPr>
        <w:tabs>
          <w:tab w:val="left" w:pos="7560"/>
          <w:tab w:val="right" w:pos="9450"/>
        </w:tabs>
        <w:ind w:left="1440" w:hanging="720"/>
        <w:jc w:val="both"/>
      </w:pPr>
      <w:r>
        <w:tab/>
      </w:r>
      <w:r>
        <w:tab/>
      </w:r>
    </w:p>
    <w:p w:rsidR="003C33E1" w:rsidRDefault="003C33E1" w:rsidP="00971645">
      <w:pPr>
        <w:tabs>
          <w:tab w:val="left" w:pos="7560"/>
          <w:tab w:val="right" w:pos="10440"/>
        </w:tabs>
        <w:ind w:left="1440" w:hanging="720"/>
        <w:jc w:val="both"/>
        <w:rPr>
          <w:b/>
          <w:bCs/>
          <w:u w:val="single"/>
        </w:rPr>
      </w:pPr>
      <w:r>
        <w:tab/>
      </w:r>
      <w:r>
        <w:rPr>
          <w:b/>
          <w:bCs/>
          <w:u w:val="single"/>
        </w:rPr>
        <w:t>Deadline for submission and opening of bids</w:t>
      </w:r>
      <w:r>
        <w:rPr>
          <w:b/>
          <w:bCs/>
        </w:rPr>
        <w:tab/>
      </w:r>
      <w:r w:rsidR="00971645">
        <w:rPr>
          <w:b/>
          <w:bCs/>
        </w:rPr>
        <w:t xml:space="preserve">  </w:t>
      </w:r>
      <w:r w:rsidR="00971645">
        <w:rPr>
          <w:b/>
          <w:bCs/>
          <w:u w:val="single"/>
        </w:rPr>
        <w:t>May 11, 2010 @ 2:00 P.M. PT</w:t>
      </w:r>
    </w:p>
    <w:p w:rsidR="003C33E1" w:rsidRDefault="003C33E1" w:rsidP="003C33E1">
      <w:pPr>
        <w:tabs>
          <w:tab w:val="left" w:pos="7560"/>
          <w:tab w:val="right" w:pos="9450"/>
        </w:tabs>
        <w:ind w:left="1440" w:hanging="720"/>
        <w:jc w:val="both"/>
      </w:pPr>
    </w:p>
    <w:p w:rsidR="003C33E1" w:rsidRDefault="00971645" w:rsidP="003C33E1">
      <w:pPr>
        <w:tabs>
          <w:tab w:val="left" w:pos="8640"/>
          <w:tab w:val="right" w:pos="10080"/>
        </w:tabs>
        <w:ind w:left="1440" w:hanging="720"/>
        <w:jc w:val="both"/>
      </w:pPr>
      <w:r>
        <w:tab/>
        <w:t>Evaluation period                                                                                          May 12–May 17,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971645">
        <w:t xml:space="preserve">              May 17,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lastRenderedPageBreak/>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lastRenderedPageBreak/>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lastRenderedPageBreak/>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lastRenderedPageBreak/>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lastRenderedPageBreak/>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w:t>
      </w:r>
      <w:r w:rsidR="00FB6F34" w:rsidRPr="008628FC">
        <w:rPr>
          <w:color w:val="000000"/>
          <w:spacing w:val="-2"/>
          <w:szCs w:val="24"/>
        </w:rPr>
        <w:lastRenderedPageBreak/>
        <w:t xml:space="preserve">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w:t>
      </w:r>
      <w:r w:rsidR="00FB6F34" w:rsidRPr="008628FC">
        <w:rPr>
          <w:color w:val="000000"/>
          <w:spacing w:val="-2"/>
          <w:szCs w:val="24"/>
        </w:rPr>
        <w:lastRenderedPageBreak/>
        <w:t>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1"/>
      <w:footerReference w:type="default" r:id="rId12"/>
      <w:headerReference w:type="first" r:id="rId13"/>
      <w:footerReference w:type="first" r:id="rId14"/>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401" w:rsidRDefault="00535401">
      <w:r>
        <w:separator/>
      </w:r>
    </w:p>
  </w:endnote>
  <w:endnote w:type="continuationSeparator" w:id="0">
    <w:p w:rsidR="00535401" w:rsidRDefault="005354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607" w:rsidRPr="00DB50B0" w:rsidRDefault="00F85607"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607" w:rsidRPr="00F47C67" w:rsidRDefault="00F85607" w:rsidP="00BA4AA4">
    <w:pPr>
      <w:pStyle w:val="Footer"/>
      <w:tabs>
        <w:tab w:val="left" w:pos="4320"/>
      </w:tabs>
      <w:rPr>
        <w:i/>
        <w:szCs w:val="24"/>
      </w:rPr>
    </w:pPr>
    <w:r>
      <w:rPr>
        <w:i/>
        <w:szCs w:val="24"/>
      </w:rPr>
      <w:t>ITB</w:t>
    </w:r>
    <w:r w:rsidRPr="00F47C67">
      <w:rPr>
        <w:i/>
        <w:szCs w:val="24"/>
      </w:rPr>
      <w:t xml:space="preserve"> No.  </w:t>
    </w:r>
    <w:r>
      <w:rPr>
        <w:i/>
        <w:szCs w:val="24"/>
      </w:rPr>
      <w:t>7742</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5D1773">
      <w:rPr>
        <w:rStyle w:val="PageNumber"/>
        <w:i/>
        <w:noProof/>
      </w:rPr>
      <w:t>4</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607" w:rsidRDefault="00F85607">
    <w:pPr>
      <w:pStyle w:val="Footer"/>
    </w:pPr>
    <w:r>
      <w:rPr>
        <w:i/>
      </w:rPr>
      <w:t>ITB</w:t>
    </w:r>
    <w:r w:rsidRPr="00F47C67">
      <w:rPr>
        <w:i/>
      </w:rPr>
      <w:t xml:space="preserve"> No.  </w:t>
    </w:r>
    <w:r>
      <w:rPr>
        <w:i/>
      </w:rPr>
      <w:t>7742</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5D1773">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401" w:rsidRDefault="00535401">
      <w:r>
        <w:separator/>
      </w:r>
    </w:p>
  </w:footnote>
  <w:footnote w:type="continuationSeparator" w:id="0">
    <w:p w:rsidR="00535401" w:rsidRDefault="005354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607" w:rsidRDefault="00F85607">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87pt" o:ole="">
          <v:imagedata r:id="rId1" o:title="" cropbottom="26758f"/>
        </v:shape>
        <o:OLEObject Type="Embed" ProgID="Word.Document.8" ShapeID="_x0000_i1025" DrawAspect="Content" ObjectID="_1334765957" r:id="rId2"/>
      </w:object>
    </w:r>
  </w:p>
  <w:p w:rsidR="00F85607" w:rsidRDefault="00F85607"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F85607" w:rsidRDefault="00F85607">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F85607" w:rsidRDefault="00F85607">
    <w:pPr>
      <w:tabs>
        <w:tab w:val="center" w:pos="5040"/>
        <w:tab w:val="center" w:pos="9450"/>
      </w:tabs>
      <w:jc w:val="both"/>
      <w:rPr>
        <w:rFonts w:ascii="CG Times" w:hAnsi="CG Times"/>
        <w:sz w:val="16"/>
      </w:rPr>
    </w:pPr>
    <w:r>
      <w:rPr>
        <w:rFonts w:ascii="CG Times" w:hAnsi="CG Times"/>
        <w:sz w:val="16"/>
      </w:rPr>
      <w:t>Purchasing Division</w:t>
    </w:r>
  </w:p>
  <w:p w:rsidR="00F85607" w:rsidRDefault="00F85607">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F85607" w:rsidRDefault="00F85607">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F85607" w:rsidRDefault="00F85607">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607" w:rsidRPr="000047CF" w:rsidRDefault="00F85607"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607" w:rsidRPr="004824E7" w:rsidRDefault="00F85607"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5"/>
  </w:num>
  <w:num w:numId="2">
    <w:abstractNumId w:val="25"/>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0"/>
  </w:num>
  <w:num w:numId="5">
    <w:abstractNumId w:val="2"/>
  </w:num>
  <w:num w:numId="6">
    <w:abstractNumId w:val="7"/>
  </w:num>
  <w:num w:numId="7">
    <w:abstractNumId w:val="23"/>
  </w:num>
  <w:num w:numId="8">
    <w:abstractNumId w:val="13"/>
  </w:num>
  <w:num w:numId="9">
    <w:abstractNumId w:val="0"/>
  </w:num>
  <w:num w:numId="10">
    <w:abstractNumId w:val="24"/>
  </w:num>
  <w:num w:numId="11">
    <w:abstractNumId w:val="20"/>
  </w:num>
  <w:num w:numId="12">
    <w:abstractNumId w:val="3"/>
  </w:num>
  <w:num w:numId="13">
    <w:abstractNumId w:val="8"/>
  </w:num>
  <w:num w:numId="14">
    <w:abstractNumId w:val="14"/>
  </w:num>
  <w:num w:numId="15">
    <w:abstractNumId w:val="16"/>
  </w:num>
  <w:num w:numId="16">
    <w:abstractNumId w:val="11"/>
  </w:num>
  <w:num w:numId="17">
    <w:abstractNumId w:val="15"/>
  </w:num>
  <w:num w:numId="18">
    <w:abstractNumId w:val="12"/>
  </w:num>
  <w:num w:numId="19">
    <w:abstractNumId w:val="9"/>
  </w:num>
  <w:num w:numId="20">
    <w:abstractNumId w:val="22"/>
  </w:num>
  <w:num w:numId="21">
    <w:abstractNumId w:val="17"/>
  </w:num>
  <w:num w:numId="22">
    <w:abstractNumId w:val="21"/>
  </w:num>
  <w:num w:numId="23">
    <w:abstractNumId w:val="18"/>
  </w:num>
  <w:num w:numId="24">
    <w:abstractNumId w:val="6"/>
  </w:num>
  <w:num w:numId="25">
    <w:abstractNumId w:val="5"/>
  </w:num>
  <w:num w:numId="26">
    <w:abstractNumId w:val="19"/>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D30"/>
    <w:rsid w:val="00056835"/>
    <w:rsid w:val="00061032"/>
    <w:rsid w:val="00065078"/>
    <w:rsid w:val="00073C3B"/>
    <w:rsid w:val="00074354"/>
    <w:rsid w:val="00075E99"/>
    <w:rsid w:val="0008523E"/>
    <w:rsid w:val="000865F9"/>
    <w:rsid w:val="0009309A"/>
    <w:rsid w:val="000A054F"/>
    <w:rsid w:val="000A1CC2"/>
    <w:rsid w:val="000B6743"/>
    <w:rsid w:val="000C59F0"/>
    <w:rsid w:val="000D316C"/>
    <w:rsid w:val="000E2C50"/>
    <w:rsid w:val="000E3D22"/>
    <w:rsid w:val="000F57DA"/>
    <w:rsid w:val="000F6852"/>
    <w:rsid w:val="000F7490"/>
    <w:rsid w:val="00110EEF"/>
    <w:rsid w:val="00115893"/>
    <w:rsid w:val="00124CD0"/>
    <w:rsid w:val="001301EE"/>
    <w:rsid w:val="00136847"/>
    <w:rsid w:val="00142A6E"/>
    <w:rsid w:val="0014322E"/>
    <w:rsid w:val="0014623C"/>
    <w:rsid w:val="00147D90"/>
    <w:rsid w:val="00150725"/>
    <w:rsid w:val="00152399"/>
    <w:rsid w:val="00155F7F"/>
    <w:rsid w:val="00157682"/>
    <w:rsid w:val="001619E5"/>
    <w:rsid w:val="00170AC6"/>
    <w:rsid w:val="001713A5"/>
    <w:rsid w:val="00180AC5"/>
    <w:rsid w:val="00182A25"/>
    <w:rsid w:val="0019280F"/>
    <w:rsid w:val="00193C6F"/>
    <w:rsid w:val="0019466F"/>
    <w:rsid w:val="00197C8B"/>
    <w:rsid w:val="001A6D1E"/>
    <w:rsid w:val="001B3640"/>
    <w:rsid w:val="001B4212"/>
    <w:rsid w:val="001B63DF"/>
    <w:rsid w:val="001C10E6"/>
    <w:rsid w:val="001C4E4E"/>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43A0D"/>
    <w:rsid w:val="00246336"/>
    <w:rsid w:val="002527A2"/>
    <w:rsid w:val="0025373D"/>
    <w:rsid w:val="00256276"/>
    <w:rsid w:val="00256EE3"/>
    <w:rsid w:val="00257C0D"/>
    <w:rsid w:val="0026021A"/>
    <w:rsid w:val="0026286E"/>
    <w:rsid w:val="002666C5"/>
    <w:rsid w:val="00266D05"/>
    <w:rsid w:val="00267FCB"/>
    <w:rsid w:val="0027112E"/>
    <w:rsid w:val="0027169D"/>
    <w:rsid w:val="00273366"/>
    <w:rsid w:val="002A1821"/>
    <w:rsid w:val="002A35E2"/>
    <w:rsid w:val="002A5436"/>
    <w:rsid w:val="002A569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5053B"/>
    <w:rsid w:val="00352292"/>
    <w:rsid w:val="003526C1"/>
    <w:rsid w:val="003603C3"/>
    <w:rsid w:val="00363B71"/>
    <w:rsid w:val="00364950"/>
    <w:rsid w:val="00370EC1"/>
    <w:rsid w:val="00376432"/>
    <w:rsid w:val="003838AA"/>
    <w:rsid w:val="003851D3"/>
    <w:rsid w:val="003A2805"/>
    <w:rsid w:val="003A32F8"/>
    <w:rsid w:val="003A4750"/>
    <w:rsid w:val="003A534C"/>
    <w:rsid w:val="003B102E"/>
    <w:rsid w:val="003B3985"/>
    <w:rsid w:val="003B67FD"/>
    <w:rsid w:val="003C0DA1"/>
    <w:rsid w:val="003C15F0"/>
    <w:rsid w:val="003C33E1"/>
    <w:rsid w:val="003C7D3E"/>
    <w:rsid w:val="003D0289"/>
    <w:rsid w:val="003D1BFF"/>
    <w:rsid w:val="003E006A"/>
    <w:rsid w:val="003E15E6"/>
    <w:rsid w:val="003E4461"/>
    <w:rsid w:val="003E7EBA"/>
    <w:rsid w:val="003F2061"/>
    <w:rsid w:val="003F6C8D"/>
    <w:rsid w:val="003F6D66"/>
    <w:rsid w:val="00403849"/>
    <w:rsid w:val="00406880"/>
    <w:rsid w:val="00410E6E"/>
    <w:rsid w:val="0041512E"/>
    <w:rsid w:val="004247CF"/>
    <w:rsid w:val="0043657F"/>
    <w:rsid w:val="004429D3"/>
    <w:rsid w:val="0044428E"/>
    <w:rsid w:val="00447CB6"/>
    <w:rsid w:val="00457607"/>
    <w:rsid w:val="0046435C"/>
    <w:rsid w:val="00473C91"/>
    <w:rsid w:val="004803AE"/>
    <w:rsid w:val="004824E7"/>
    <w:rsid w:val="0048320D"/>
    <w:rsid w:val="0049013F"/>
    <w:rsid w:val="00490805"/>
    <w:rsid w:val="00491FDC"/>
    <w:rsid w:val="00492D65"/>
    <w:rsid w:val="004942AD"/>
    <w:rsid w:val="004A5318"/>
    <w:rsid w:val="004A62E6"/>
    <w:rsid w:val="004B7AA4"/>
    <w:rsid w:val="004C117F"/>
    <w:rsid w:val="004C15D9"/>
    <w:rsid w:val="004C35F7"/>
    <w:rsid w:val="004C47D7"/>
    <w:rsid w:val="004C4BEF"/>
    <w:rsid w:val="004D1E98"/>
    <w:rsid w:val="004E16A5"/>
    <w:rsid w:val="004E36E1"/>
    <w:rsid w:val="004E384F"/>
    <w:rsid w:val="00500E92"/>
    <w:rsid w:val="00502183"/>
    <w:rsid w:val="005076C6"/>
    <w:rsid w:val="00507EAD"/>
    <w:rsid w:val="005249D6"/>
    <w:rsid w:val="005263F8"/>
    <w:rsid w:val="00527BBE"/>
    <w:rsid w:val="00533B6D"/>
    <w:rsid w:val="00534620"/>
    <w:rsid w:val="00535251"/>
    <w:rsid w:val="00535401"/>
    <w:rsid w:val="00535F37"/>
    <w:rsid w:val="005413A2"/>
    <w:rsid w:val="00546ACE"/>
    <w:rsid w:val="005564F7"/>
    <w:rsid w:val="005569F1"/>
    <w:rsid w:val="00557795"/>
    <w:rsid w:val="005668A1"/>
    <w:rsid w:val="00573251"/>
    <w:rsid w:val="00580AC2"/>
    <w:rsid w:val="0058616E"/>
    <w:rsid w:val="00592BD6"/>
    <w:rsid w:val="005A6F1B"/>
    <w:rsid w:val="005B4CE3"/>
    <w:rsid w:val="005C0773"/>
    <w:rsid w:val="005C50DD"/>
    <w:rsid w:val="005D1773"/>
    <w:rsid w:val="005E3336"/>
    <w:rsid w:val="005E4596"/>
    <w:rsid w:val="005E62AF"/>
    <w:rsid w:val="0060457E"/>
    <w:rsid w:val="00605559"/>
    <w:rsid w:val="00606336"/>
    <w:rsid w:val="00616479"/>
    <w:rsid w:val="006236B1"/>
    <w:rsid w:val="006239F3"/>
    <w:rsid w:val="0062725C"/>
    <w:rsid w:val="00632AC4"/>
    <w:rsid w:val="00634C7B"/>
    <w:rsid w:val="0064150A"/>
    <w:rsid w:val="00644D42"/>
    <w:rsid w:val="00651BA6"/>
    <w:rsid w:val="00651EB2"/>
    <w:rsid w:val="00655DF8"/>
    <w:rsid w:val="006611EB"/>
    <w:rsid w:val="00662E3E"/>
    <w:rsid w:val="00670792"/>
    <w:rsid w:val="00672F00"/>
    <w:rsid w:val="00684753"/>
    <w:rsid w:val="0068487B"/>
    <w:rsid w:val="00687A37"/>
    <w:rsid w:val="00687C1D"/>
    <w:rsid w:val="006960E3"/>
    <w:rsid w:val="00696256"/>
    <w:rsid w:val="006A22C0"/>
    <w:rsid w:val="006B0569"/>
    <w:rsid w:val="006B0F12"/>
    <w:rsid w:val="006B40B6"/>
    <w:rsid w:val="006B753A"/>
    <w:rsid w:val="006C7B0D"/>
    <w:rsid w:val="00701051"/>
    <w:rsid w:val="00732061"/>
    <w:rsid w:val="00732FE1"/>
    <w:rsid w:val="00737E42"/>
    <w:rsid w:val="00740726"/>
    <w:rsid w:val="0074200D"/>
    <w:rsid w:val="00750F6A"/>
    <w:rsid w:val="00757BF5"/>
    <w:rsid w:val="007611C6"/>
    <w:rsid w:val="00763E15"/>
    <w:rsid w:val="007710A4"/>
    <w:rsid w:val="007748AF"/>
    <w:rsid w:val="007755A3"/>
    <w:rsid w:val="0077561F"/>
    <w:rsid w:val="00775850"/>
    <w:rsid w:val="0077651D"/>
    <w:rsid w:val="00777D70"/>
    <w:rsid w:val="007820D6"/>
    <w:rsid w:val="007931C3"/>
    <w:rsid w:val="00795CBC"/>
    <w:rsid w:val="007A6661"/>
    <w:rsid w:val="007C118A"/>
    <w:rsid w:val="007C217F"/>
    <w:rsid w:val="007C660E"/>
    <w:rsid w:val="007C67A5"/>
    <w:rsid w:val="007C791D"/>
    <w:rsid w:val="007D0441"/>
    <w:rsid w:val="007D291F"/>
    <w:rsid w:val="007D3E44"/>
    <w:rsid w:val="007E4CD7"/>
    <w:rsid w:val="007E5582"/>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3B46"/>
    <w:rsid w:val="008558BB"/>
    <w:rsid w:val="008628FC"/>
    <w:rsid w:val="008639A6"/>
    <w:rsid w:val="008740E5"/>
    <w:rsid w:val="00881398"/>
    <w:rsid w:val="00881556"/>
    <w:rsid w:val="00895DD0"/>
    <w:rsid w:val="00896148"/>
    <w:rsid w:val="008A00AE"/>
    <w:rsid w:val="008A751A"/>
    <w:rsid w:val="008B4233"/>
    <w:rsid w:val="008C2494"/>
    <w:rsid w:val="008C420A"/>
    <w:rsid w:val="008D12E4"/>
    <w:rsid w:val="008D2876"/>
    <w:rsid w:val="008D46B7"/>
    <w:rsid w:val="008D50FE"/>
    <w:rsid w:val="008D5B26"/>
    <w:rsid w:val="008D7BFA"/>
    <w:rsid w:val="008E5D84"/>
    <w:rsid w:val="008F49F0"/>
    <w:rsid w:val="008F4AA2"/>
    <w:rsid w:val="009000DC"/>
    <w:rsid w:val="00902D40"/>
    <w:rsid w:val="009042FD"/>
    <w:rsid w:val="009127BE"/>
    <w:rsid w:val="0091562F"/>
    <w:rsid w:val="009221D1"/>
    <w:rsid w:val="009222FB"/>
    <w:rsid w:val="00923A5E"/>
    <w:rsid w:val="0092457D"/>
    <w:rsid w:val="00945AF1"/>
    <w:rsid w:val="009467F7"/>
    <w:rsid w:val="00960130"/>
    <w:rsid w:val="00966C33"/>
    <w:rsid w:val="00971645"/>
    <w:rsid w:val="0097231E"/>
    <w:rsid w:val="00975BDC"/>
    <w:rsid w:val="009810C5"/>
    <w:rsid w:val="009843A8"/>
    <w:rsid w:val="00984FE3"/>
    <w:rsid w:val="00994772"/>
    <w:rsid w:val="00997F5D"/>
    <w:rsid w:val="009A3489"/>
    <w:rsid w:val="009A59A6"/>
    <w:rsid w:val="009B1F48"/>
    <w:rsid w:val="009B77C4"/>
    <w:rsid w:val="009D1E87"/>
    <w:rsid w:val="009E572D"/>
    <w:rsid w:val="009E633E"/>
    <w:rsid w:val="009F1FE1"/>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525AA"/>
    <w:rsid w:val="00A548FC"/>
    <w:rsid w:val="00A63599"/>
    <w:rsid w:val="00A81F82"/>
    <w:rsid w:val="00A95D26"/>
    <w:rsid w:val="00AA186E"/>
    <w:rsid w:val="00AA4E50"/>
    <w:rsid w:val="00AA6151"/>
    <w:rsid w:val="00AB3BB6"/>
    <w:rsid w:val="00AB49B4"/>
    <w:rsid w:val="00AC1DDC"/>
    <w:rsid w:val="00AC4FC9"/>
    <w:rsid w:val="00AC6B38"/>
    <w:rsid w:val="00AD1F70"/>
    <w:rsid w:val="00AD2997"/>
    <w:rsid w:val="00AD67E5"/>
    <w:rsid w:val="00AE1C33"/>
    <w:rsid w:val="00AE530F"/>
    <w:rsid w:val="00AF0B18"/>
    <w:rsid w:val="00B006BD"/>
    <w:rsid w:val="00B01D79"/>
    <w:rsid w:val="00B078D6"/>
    <w:rsid w:val="00B122E8"/>
    <w:rsid w:val="00B354D8"/>
    <w:rsid w:val="00B4125D"/>
    <w:rsid w:val="00B4177D"/>
    <w:rsid w:val="00B42FCF"/>
    <w:rsid w:val="00B43CE6"/>
    <w:rsid w:val="00B47DA7"/>
    <w:rsid w:val="00B505A9"/>
    <w:rsid w:val="00B530EB"/>
    <w:rsid w:val="00B553BE"/>
    <w:rsid w:val="00B56BF1"/>
    <w:rsid w:val="00B5785C"/>
    <w:rsid w:val="00B65234"/>
    <w:rsid w:val="00B71028"/>
    <w:rsid w:val="00B7735C"/>
    <w:rsid w:val="00B80F7E"/>
    <w:rsid w:val="00B815A0"/>
    <w:rsid w:val="00B815FE"/>
    <w:rsid w:val="00B82682"/>
    <w:rsid w:val="00B90D6D"/>
    <w:rsid w:val="00B953E2"/>
    <w:rsid w:val="00B95CB5"/>
    <w:rsid w:val="00B97DB5"/>
    <w:rsid w:val="00BA1CE6"/>
    <w:rsid w:val="00BA4AA4"/>
    <w:rsid w:val="00BB0E56"/>
    <w:rsid w:val="00BB6426"/>
    <w:rsid w:val="00BC00AD"/>
    <w:rsid w:val="00BC1DFD"/>
    <w:rsid w:val="00BC3B8F"/>
    <w:rsid w:val="00BE2B17"/>
    <w:rsid w:val="00BF0101"/>
    <w:rsid w:val="00BF69A3"/>
    <w:rsid w:val="00C01F81"/>
    <w:rsid w:val="00C0209D"/>
    <w:rsid w:val="00C026D8"/>
    <w:rsid w:val="00C11057"/>
    <w:rsid w:val="00C12252"/>
    <w:rsid w:val="00C12813"/>
    <w:rsid w:val="00C171C2"/>
    <w:rsid w:val="00C21487"/>
    <w:rsid w:val="00C214F4"/>
    <w:rsid w:val="00C32D48"/>
    <w:rsid w:val="00C424E1"/>
    <w:rsid w:val="00C53F02"/>
    <w:rsid w:val="00C60915"/>
    <w:rsid w:val="00C6679F"/>
    <w:rsid w:val="00C67EC3"/>
    <w:rsid w:val="00C7440D"/>
    <w:rsid w:val="00C74DD5"/>
    <w:rsid w:val="00C75CE2"/>
    <w:rsid w:val="00C76283"/>
    <w:rsid w:val="00C76EAF"/>
    <w:rsid w:val="00C7785C"/>
    <w:rsid w:val="00C82BC6"/>
    <w:rsid w:val="00C85E2A"/>
    <w:rsid w:val="00C919B0"/>
    <w:rsid w:val="00C9510C"/>
    <w:rsid w:val="00C95368"/>
    <w:rsid w:val="00C95C62"/>
    <w:rsid w:val="00C97020"/>
    <w:rsid w:val="00CA14DD"/>
    <w:rsid w:val="00CA66EA"/>
    <w:rsid w:val="00CA75ED"/>
    <w:rsid w:val="00CB1991"/>
    <w:rsid w:val="00CC2283"/>
    <w:rsid w:val="00CC3909"/>
    <w:rsid w:val="00CC5317"/>
    <w:rsid w:val="00CE2271"/>
    <w:rsid w:val="00CE604A"/>
    <w:rsid w:val="00CE614E"/>
    <w:rsid w:val="00CF0C12"/>
    <w:rsid w:val="00CF5B35"/>
    <w:rsid w:val="00D00A7F"/>
    <w:rsid w:val="00D06235"/>
    <w:rsid w:val="00D1055E"/>
    <w:rsid w:val="00D11240"/>
    <w:rsid w:val="00D114D8"/>
    <w:rsid w:val="00D116C3"/>
    <w:rsid w:val="00D123E4"/>
    <w:rsid w:val="00D22944"/>
    <w:rsid w:val="00D265B3"/>
    <w:rsid w:val="00D33309"/>
    <w:rsid w:val="00D371CC"/>
    <w:rsid w:val="00D37823"/>
    <w:rsid w:val="00D46B36"/>
    <w:rsid w:val="00D47B96"/>
    <w:rsid w:val="00D51DAC"/>
    <w:rsid w:val="00D54CE0"/>
    <w:rsid w:val="00D6024B"/>
    <w:rsid w:val="00D60484"/>
    <w:rsid w:val="00D65E39"/>
    <w:rsid w:val="00D6628C"/>
    <w:rsid w:val="00D74BA6"/>
    <w:rsid w:val="00D7527B"/>
    <w:rsid w:val="00D777CD"/>
    <w:rsid w:val="00D87C4F"/>
    <w:rsid w:val="00D91465"/>
    <w:rsid w:val="00D9388A"/>
    <w:rsid w:val="00D93D3E"/>
    <w:rsid w:val="00D95AE4"/>
    <w:rsid w:val="00D95F08"/>
    <w:rsid w:val="00DA1D1D"/>
    <w:rsid w:val="00DB1DF1"/>
    <w:rsid w:val="00DB50B0"/>
    <w:rsid w:val="00DC01A2"/>
    <w:rsid w:val="00DC037E"/>
    <w:rsid w:val="00DC351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5479"/>
    <w:rsid w:val="00E70F39"/>
    <w:rsid w:val="00E72B2D"/>
    <w:rsid w:val="00E72DC7"/>
    <w:rsid w:val="00E73B4E"/>
    <w:rsid w:val="00E86C7B"/>
    <w:rsid w:val="00E91857"/>
    <w:rsid w:val="00E92203"/>
    <w:rsid w:val="00EA0CD2"/>
    <w:rsid w:val="00EB4F21"/>
    <w:rsid w:val="00EC0710"/>
    <w:rsid w:val="00EC279D"/>
    <w:rsid w:val="00EC2DDE"/>
    <w:rsid w:val="00EC417B"/>
    <w:rsid w:val="00ED34CD"/>
    <w:rsid w:val="00ED5AED"/>
    <w:rsid w:val="00ED5B68"/>
    <w:rsid w:val="00ED6048"/>
    <w:rsid w:val="00ED6B58"/>
    <w:rsid w:val="00EE31ED"/>
    <w:rsid w:val="00EE4AE5"/>
    <w:rsid w:val="00EE4E6E"/>
    <w:rsid w:val="00EE5909"/>
    <w:rsid w:val="00EE6AC9"/>
    <w:rsid w:val="00EF062D"/>
    <w:rsid w:val="00F05C09"/>
    <w:rsid w:val="00F06936"/>
    <w:rsid w:val="00F11204"/>
    <w:rsid w:val="00F14FE0"/>
    <w:rsid w:val="00F165E2"/>
    <w:rsid w:val="00F17D89"/>
    <w:rsid w:val="00F200B1"/>
    <w:rsid w:val="00F20AFD"/>
    <w:rsid w:val="00F23DF1"/>
    <w:rsid w:val="00F24991"/>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607"/>
    <w:rsid w:val="00F85AF0"/>
    <w:rsid w:val="00F8657B"/>
    <w:rsid w:val="00F958A7"/>
    <w:rsid w:val="00F9752D"/>
    <w:rsid w:val="00FA05BC"/>
    <w:rsid w:val="00FA0CDE"/>
    <w:rsid w:val="00FA5AC9"/>
    <w:rsid w:val="00FB0B8F"/>
    <w:rsid w:val="00FB6F34"/>
    <w:rsid w:val="00FB7147"/>
    <w:rsid w:val="00FC797F"/>
    <w:rsid w:val="00FD0443"/>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bhumphreys@purchasing.state.nv.u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A3DF1-0D1F-4819-9C7E-4DFE9C9EE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 Master 4-5-01</Template>
  <TotalTime>1</TotalTime>
  <Pages>16</Pages>
  <Words>5991</Words>
  <Characters>34149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40060</CharactersWithSpaces>
  <SharedDoc>false</SharedDoc>
  <HLinks>
    <vt:vector size="54" baseType="variant">
      <vt:variant>
        <vt:i4>458792</vt:i4>
      </vt:variant>
      <vt:variant>
        <vt:i4>51</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2010-04-20T13:51:00Z</cp:lastPrinted>
  <dcterms:created xsi:type="dcterms:W3CDTF">2010-05-07T23:33:00Z</dcterms:created>
  <dcterms:modified xsi:type="dcterms:W3CDTF">2010-05-07T23:33:00Z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