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008" w:rsidRDefault="007021F4" w:rsidP="00177019">
      <w:pPr>
        <w:jc w:val="center"/>
        <w:rPr>
          <w:rFonts w:cs="Arial"/>
          <w:b/>
          <w:bCs/>
          <w:sz w:val="28"/>
        </w:rPr>
      </w:pPr>
      <w:r>
        <w:rPr>
          <w:noProof/>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071008">
        <w:rPr>
          <w:rFonts w:cs="Arial"/>
          <w:b/>
          <w:bCs/>
          <w:sz w:val="28"/>
        </w:rPr>
        <w:t>ADDENDUM</w:t>
      </w:r>
    </w:p>
    <w:p w:rsidR="00071008" w:rsidRPr="00DA40D1" w:rsidRDefault="00071008" w:rsidP="00071008">
      <w:pPr>
        <w:tabs>
          <w:tab w:val="left" w:pos="2520"/>
        </w:tabs>
        <w:rPr>
          <w:szCs w:val="20"/>
        </w:rPr>
      </w:pPr>
    </w:p>
    <w:p w:rsidR="00071008" w:rsidRPr="00DA40D1" w:rsidRDefault="00177019" w:rsidP="00071008">
      <w:pPr>
        <w:tabs>
          <w:tab w:val="left" w:pos="2520"/>
        </w:tabs>
        <w:rPr>
          <w:szCs w:val="20"/>
        </w:rPr>
      </w:pPr>
      <w:r>
        <w:rPr>
          <w:szCs w:val="20"/>
        </w:rPr>
        <w:t>January 7, 2010</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szCs w:val="20"/>
        </w:rPr>
        <w:t>Addendum Number:</w:t>
      </w:r>
      <w:r w:rsidRPr="00DA40D1">
        <w:rPr>
          <w:szCs w:val="20"/>
        </w:rPr>
        <w:tab/>
      </w:r>
      <w:r w:rsidR="00177019">
        <w:rPr>
          <w:szCs w:val="20"/>
        </w:rPr>
        <w:t>1</w:t>
      </w:r>
    </w:p>
    <w:p w:rsidR="00071008" w:rsidRPr="00DA40D1" w:rsidRDefault="00071008" w:rsidP="00071008">
      <w:pPr>
        <w:tabs>
          <w:tab w:val="left" w:pos="2520"/>
        </w:tabs>
        <w:rPr>
          <w:szCs w:val="20"/>
        </w:rPr>
      </w:pPr>
    </w:p>
    <w:p w:rsidR="00071008" w:rsidRDefault="00177019" w:rsidP="00071008">
      <w:pPr>
        <w:tabs>
          <w:tab w:val="left" w:pos="2520"/>
        </w:tabs>
        <w:rPr>
          <w:szCs w:val="20"/>
        </w:rPr>
      </w:pPr>
      <w:r>
        <w:rPr>
          <w:bCs/>
          <w:szCs w:val="20"/>
        </w:rPr>
        <w:t>IFB</w:t>
      </w:r>
      <w:r w:rsidR="00071008" w:rsidRPr="00DA40D1">
        <w:rPr>
          <w:szCs w:val="20"/>
        </w:rPr>
        <w:t xml:space="preserve"> Number:</w:t>
      </w:r>
      <w:r w:rsidR="00071008" w:rsidRPr="00DA40D1">
        <w:rPr>
          <w:szCs w:val="20"/>
        </w:rPr>
        <w:tab/>
      </w:r>
      <w:r>
        <w:rPr>
          <w:szCs w:val="20"/>
        </w:rPr>
        <w:t>12698</w:t>
      </w:r>
    </w:p>
    <w:p w:rsidR="00071008" w:rsidRPr="00DA40D1" w:rsidRDefault="00071008" w:rsidP="00071008">
      <w:pPr>
        <w:tabs>
          <w:tab w:val="left" w:pos="2520"/>
        </w:tabs>
        <w:rPr>
          <w:szCs w:val="20"/>
        </w:rPr>
      </w:pPr>
    </w:p>
    <w:p w:rsidR="00071008" w:rsidRPr="00121E25" w:rsidRDefault="00071008" w:rsidP="00071008">
      <w:pPr>
        <w:tabs>
          <w:tab w:val="left" w:pos="2520"/>
        </w:tabs>
        <w:rPr>
          <w:rFonts w:cs="Arial"/>
          <w:b/>
        </w:rPr>
      </w:pPr>
      <w:r w:rsidRPr="00457C7E">
        <w:rPr>
          <w:rFonts w:cs="Arial"/>
          <w:b/>
          <w:bCs/>
        </w:rPr>
        <w:t>Closing Date:</w:t>
      </w:r>
      <w:r>
        <w:rPr>
          <w:rFonts w:cs="Arial"/>
          <w:b/>
        </w:rPr>
        <w:tab/>
      </w:r>
      <w:r w:rsidR="00177019">
        <w:rPr>
          <w:rFonts w:cs="Arial"/>
          <w:b/>
        </w:rPr>
        <w:t>January 14, 2010, 2:00 PM</w:t>
      </w:r>
    </w:p>
    <w:p w:rsidR="00071008" w:rsidRPr="00DA40D1" w:rsidRDefault="00071008" w:rsidP="00071008">
      <w:pPr>
        <w:tabs>
          <w:tab w:val="left" w:pos="2520"/>
        </w:tabs>
        <w:rPr>
          <w:szCs w:val="20"/>
        </w:rPr>
      </w:pPr>
    </w:p>
    <w:p w:rsidR="00071008" w:rsidRPr="00DA40D1" w:rsidRDefault="00071008" w:rsidP="00071008">
      <w:pPr>
        <w:tabs>
          <w:tab w:val="left" w:pos="2520"/>
        </w:tabs>
        <w:rPr>
          <w:szCs w:val="20"/>
        </w:rPr>
      </w:pPr>
      <w:r w:rsidRPr="00DA40D1">
        <w:rPr>
          <w:szCs w:val="20"/>
        </w:rPr>
        <w:t>Procurement Officer:</w:t>
      </w:r>
      <w:r w:rsidRPr="00DA40D1">
        <w:rPr>
          <w:szCs w:val="20"/>
        </w:rPr>
        <w:tab/>
        <w:t>Linda Gronquist</w:t>
      </w:r>
    </w:p>
    <w:p w:rsidR="00071008" w:rsidRPr="00DA40D1" w:rsidRDefault="00071008" w:rsidP="00071008">
      <w:pPr>
        <w:tabs>
          <w:tab w:val="left" w:pos="2520"/>
        </w:tabs>
        <w:rPr>
          <w:szCs w:val="20"/>
        </w:rPr>
      </w:pPr>
      <w:r w:rsidRPr="00DA40D1">
        <w:rPr>
          <w:szCs w:val="20"/>
        </w:rPr>
        <w:t>Telephone:</w:t>
      </w:r>
      <w:r w:rsidRPr="00DA40D1">
        <w:rPr>
          <w:szCs w:val="20"/>
        </w:rPr>
        <w:tab/>
        <w:t>7</w:t>
      </w:r>
      <w:r>
        <w:rPr>
          <w:szCs w:val="20"/>
        </w:rPr>
        <w:t>85-296-</w:t>
      </w:r>
      <w:r w:rsidRPr="00DA40D1">
        <w:rPr>
          <w:szCs w:val="20"/>
        </w:rPr>
        <w:t>2375</w:t>
      </w:r>
    </w:p>
    <w:p w:rsidR="00071008" w:rsidRPr="00DA40D1" w:rsidRDefault="00071008" w:rsidP="00071008">
      <w:pPr>
        <w:tabs>
          <w:tab w:val="left" w:pos="2520"/>
        </w:tabs>
        <w:rPr>
          <w:szCs w:val="20"/>
        </w:rPr>
      </w:pPr>
      <w:r w:rsidRPr="00DA40D1">
        <w:rPr>
          <w:szCs w:val="20"/>
        </w:rPr>
        <w:t>E-Mail Address:</w:t>
      </w:r>
      <w:r w:rsidRPr="00DA40D1">
        <w:rPr>
          <w:szCs w:val="20"/>
        </w:rPr>
        <w:tab/>
      </w:r>
      <w:hyperlink r:id="rId9" w:history="1">
        <w:r w:rsidRPr="002E7FC1">
          <w:rPr>
            <w:rStyle w:val="Hyperlink"/>
            <w:szCs w:val="20"/>
          </w:rPr>
          <w:t>linda.gronquist@da.ks.gov</w:t>
        </w:r>
      </w:hyperlink>
    </w:p>
    <w:p w:rsidR="00071008" w:rsidRPr="00B4668D" w:rsidRDefault="00071008" w:rsidP="00071008">
      <w:pPr>
        <w:tabs>
          <w:tab w:val="left" w:pos="2250"/>
        </w:tabs>
        <w:rPr>
          <w:rFonts w:cs="Arial"/>
          <w:bCs/>
        </w:rPr>
      </w:pPr>
    </w:p>
    <w:p w:rsidR="00177019" w:rsidRDefault="00071008" w:rsidP="00177019">
      <w:pPr>
        <w:tabs>
          <w:tab w:val="left" w:pos="2520"/>
        </w:tabs>
        <w:rPr>
          <w:b/>
        </w:rPr>
      </w:pPr>
      <w:r w:rsidRPr="00B4668D">
        <w:rPr>
          <w:rFonts w:cs="Arial"/>
          <w:b/>
        </w:rPr>
        <w:t>Item:</w:t>
      </w:r>
      <w:r>
        <w:rPr>
          <w:rFonts w:cs="Arial"/>
          <w:b/>
        </w:rPr>
        <w:tab/>
      </w:r>
      <w:r w:rsidR="00177019">
        <w:rPr>
          <w:b/>
        </w:rPr>
        <w:t>Janitorial, Topeka Rec. Ctr.</w:t>
      </w:r>
    </w:p>
    <w:p w:rsidR="00177019" w:rsidRDefault="00177019" w:rsidP="00177019">
      <w:pPr>
        <w:tabs>
          <w:tab w:val="left" w:pos="2520"/>
        </w:tabs>
      </w:pPr>
    </w:p>
    <w:p w:rsidR="00177019" w:rsidRDefault="00177019" w:rsidP="00177019">
      <w:pPr>
        <w:tabs>
          <w:tab w:val="left" w:pos="2520"/>
        </w:tabs>
      </w:pPr>
      <w:r>
        <w:t>Agency:</w:t>
      </w:r>
      <w:r>
        <w:tab/>
        <w:t>Department of Social and Rehabilitation Services</w:t>
      </w:r>
    </w:p>
    <w:p w:rsidR="00177019" w:rsidRDefault="00177019" w:rsidP="00177019">
      <w:pPr>
        <w:tabs>
          <w:tab w:val="left" w:pos="2520"/>
        </w:tabs>
      </w:pPr>
      <w:r>
        <w:t>Location(s):</w:t>
      </w:r>
      <w:r>
        <w:tab/>
        <w:t>Topeka, Kansas</w:t>
      </w:r>
    </w:p>
    <w:p w:rsidR="00071008" w:rsidRPr="00B4668D" w:rsidRDefault="00071008" w:rsidP="00071008">
      <w:pPr>
        <w:tabs>
          <w:tab w:val="left" w:pos="2520"/>
        </w:tabs>
        <w:ind w:left="2520" w:hanging="2520"/>
        <w:rPr>
          <w:rFonts w:cs="Arial"/>
          <w:b/>
        </w:rPr>
      </w:pPr>
    </w:p>
    <w:p w:rsidR="00071008" w:rsidRPr="00DA40D1" w:rsidRDefault="00071008" w:rsidP="00071008">
      <w:pPr>
        <w:tabs>
          <w:tab w:val="left" w:pos="2520"/>
        </w:tabs>
        <w:rPr>
          <w:szCs w:val="20"/>
        </w:rPr>
      </w:pPr>
    </w:p>
    <w:p w:rsidR="00071008" w:rsidRDefault="00071008" w:rsidP="00071008">
      <w:pPr>
        <w:tabs>
          <w:tab w:val="left" w:pos="2520"/>
        </w:tabs>
        <w:ind w:left="2520" w:hanging="2520"/>
        <w:rPr>
          <w:b/>
          <w:szCs w:val="20"/>
        </w:rPr>
      </w:pPr>
      <w:r>
        <w:rPr>
          <w:b/>
          <w:szCs w:val="20"/>
        </w:rPr>
        <w:t xml:space="preserve">Conditions: </w:t>
      </w:r>
      <w:r>
        <w:rPr>
          <w:b/>
          <w:szCs w:val="20"/>
        </w:rPr>
        <w:tab/>
        <w:t>Responses to questions posed at the pre-bid</w:t>
      </w:r>
      <w:r w:rsidR="00177019">
        <w:rPr>
          <w:b/>
          <w:szCs w:val="20"/>
        </w:rPr>
        <w:t xml:space="preserve"> conference are reflected below</w:t>
      </w:r>
      <w:r>
        <w:rPr>
          <w:b/>
          <w:szCs w:val="20"/>
        </w:rPr>
        <w:t>.</w:t>
      </w:r>
    </w:p>
    <w:p w:rsidR="00071008" w:rsidRDefault="00071008" w:rsidP="00CD6B9C"/>
    <w:p w:rsidR="00071008" w:rsidRPr="00177019" w:rsidRDefault="00CD6B9C" w:rsidP="00CD6B9C">
      <w:pPr>
        <w:ind w:left="360"/>
        <w:rPr>
          <w:szCs w:val="20"/>
        </w:rPr>
      </w:pPr>
      <w:r>
        <w:rPr>
          <w:szCs w:val="20"/>
        </w:rPr>
        <w:t>1.</w:t>
      </w:r>
      <w:r>
        <w:rPr>
          <w:szCs w:val="20"/>
        </w:rPr>
        <w:tab/>
      </w:r>
      <w:r w:rsidR="00177019" w:rsidRPr="00177019">
        <w:rPr>
          <w:szCs w:val="20"/>
        </w:rPr>
        <w:t>The following changes are made to frequency requirements as indicated in the original IFB:</w:t>
      </w:r>
    </w:p>
    <w:p w:rsidR="00177019" w:rsidRPr="00177019" w:rsidRDefault="00177019" w:rsidP="00CD6B9C">
      <w:pPr>
        <w:tabs>
          <w:tab w:val="left" w:pos="2070"/>
        </w:tabs>
        <w:ind w:left="720"/>
        <w:rPr>
          <w:szCs w:val="20"/>
        </w:rPr>
      </w:pPr>
    </w:p>
    <w:p w:rsidR="00177019" w:rsidRDefault="00CD6B9C" w:rsidP="00CD6B9C">
      <w:pPr>
        <w:tabs>
          <w:tab w:val="left" w:pos="720"/>
          <w:tab w:val="left" w:pos="1080"/>
        </w:tabs>
        <w:ind w:left="720"/>
        <w:rPr>
          <w:szCs w:val="20"/>
        </w:rPr>
      </w:pPr>
      <w:r>
        <w:rPr>
          <w:szCs w:val="20"/>
        </w:rPr>
        <w:t>a.</w:t>
      </w:r>
      <w:r>
        <w:rPr>
          <w:szCs w:val="20"/>
        </w:rPr>
        <w:tab/>
      </w:r>
      <w:r w:rsidR="00177019" w:rsidRPr="00177019">
        <w:rPr>
          <w:szCs w:val="20"/>
        </w:rPr>
        <w:t>Floors – Strip, clean, refinish &amp; machine polis</w:t>
      </w:r>
      <w:r w:rsidR="00177019">
        <w:rPr>
          <w:szCs w:val="20"/>
        </w:rPr>
        <w:t>h</w:t>
      </w:r>
      <w:r w:rsidR="00177019" w:rsidRPr="00177019">
        <w:rPr>
          <w:szCs w:val="20"/>
        </w:rPr>
        <w:t xml:space="preserve"> is changed from Quarterly to Annually.</w:t>
      </w:r>
    </w:p>
    <w:p w:rsidR="00177019" w:rsidRPr="00177019" w:rsidRDefault="00CD6B9C" w:rsidP="00CD6B9C">
      <w:pPr>
        <w:tabs>
          <w:tab w:val="left" w:pos="720"/>
          <w:tab w:val="left" w:pos="1080"/>
        </w:tabs>
        <w:ind w:left="720"/>
        <w:rPr>
          <w:szCs w:val="20"/>
        </w:rPr>
      </w:pPr>
      <w:r>
        <w:rPr>
          <w:szCs w:val="20"/>
        </w:rPr>
        <w:t>b.</w:t>
      </w:r>
      <w:r>
        <w:rPr>
          <w:szCs w:val="20"/>
        </w:rPr>
        <w:tab/>
      </w:r>
      <w:r w:rsidR="00177019">
        <w:rPr>
          <w:szCs w:val="20"/>
        </w:rPr>
        <w:t>Clean exterior windows, inside and outside is changed from Quarterly to Semi-Annually.</w:t>
      </w:r>
    </w:p>
    <w:p w:rsidR="00071008" w:rsidRPr="00225FAD" w:rsidRDefault="00071008" w:rsidP="00CD6B9C"/>
    <w:p w:rsidR="00071008" w:rsidRDefault="00177019" w:rsidP="00071008">
      <w:pPr>
        <w:tabs>
          <w:tab w:val="left" w:pos="2070"/>
        </w:tabs>
        <w:rPr>
          <w:szCs w:val="20"/>
        </w:rPr>
      </w:pPr>
      <w:r>
        <w:rPr>
          <w:b/>
          <w:szCs w:val="20"/>
        </w:rPr>
        <w:t>There are no other changes or additions at this time.</w:t>
      </w:r>
    </w:p>
    <w:p w:rsidR="00071008" w:rsidRDefault="00071008" w:rsidP="00071008">
      <w:pPr>
        <w:tabs>
          <w:tab w:val="left" w:pos="2070"/>
        </w:tabs>
        <w:rPr>
          <w:szCs w:val="20"/>
        </w:rPr>
      </w:pPr>
    </w:p>
    <w:p w:rsidR="00177019" w:rsidRDefault="00177019" w:rsidP="00071008">
      <w:pPr>
        <w:tabs>
          <w:tab w:val="left" w:pos="2070"/>
        </w:tabs>
        <w:rPr>
          <w:szCs w:val="20"/>
        </w:rPr>
      </w:pPr>
    </w:p>
    <w:p w:rsidR="00071008" w:rsidRPr="00DA40D1" w:rsidRDefault="00071008" w:rsidP="00071008">
      <w:pPr>
        <w:tabs>
          <w:tab w:val="left" w:pos="2070"/>
        </w:tabs>
        <w:rPr>
          <w:szCs w:val="20"/>
        </w:rPr>
      </w:pPr>
      <w:r w:rsidRPr="00DA40D1">
        <w:rPr>
          <w:szCs w:val="20"/>
        </w:rPr>
        <w:t>A signed copy of this Addendum must be submitted with your bid.  If your bid response has been returned, submit this Addendum by the closing date indicated above.</w:t>
      </w: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I (We) have read and understand this addendum and agree it is a part of my (our) bid response.</w:t>
      </w:r>
    </w:p>
    <w:p w:rsidR="00071008" w:rsidRPr="00DA40D1" w:rsidRDefault="00071008" w:rsidP="00071008">
      <w:pPr>
        <w:tabs>
          <w:tab w:val="left" w:pos="2070"/>
        </w:tabs>
        <w:rPr>
          <w:szCs w:val="20"/>
        </w:rPr>
      </w:pPr>
    </w:p>
    <w:p w:rsidR="00071008" w:rsidRPr="00DA40D1" w:rsidRDefault="00071008" w:rsidP="00071008">
      <w:pPr>
        <w:tabs>
          <w:tab w:val="left" w:pos="9360"/>
        </w:tabs>
        <w:spacing w:line="360" w:lineRule="auto"/>
        <w:rPr>
          <w:szCs w:val="20"/>
        </w:rPr>
      </w:pPr>
      <w:r w:rsidRPr="00DA40D1">
        <w:rPr>
          <w:szCs w:val="20"/>
        </w:rPr>
        <w:t>NAME OF COMPANY OR FIRM:</w:t>
      </w:r>
      <w:r w:rsidRPr="00DA40D1">
        <w:rPr>
          <w:szCs w:val="20"/>
          <w:u w:val="single"/>
        </w:rPr>
        <w:tab/>
      </w:r>
    </w:p>
    <w:p w:rsidR="00071008" w:rsidRPr="00DA40D1" w:rsidRDefault="00071008" w:rsidP="00071008">
      <w:pPr>
        <w:tabs>
          <w:tab w:val="left" w:pos="9360"/>
        </w:tabs>
        <w:spacing w:line="360" w:lineRule="auto"/>
        <w:rPr>
          <w:szCs w:val="20"/>
        </w:rPr>
      </w:pPr>
      <w:r w:rsidRPr="00DA40D1">
        <w:rPr>
          <w:szCs w:val="20"/>
        </w:rPr>
        <w:t>SIGNED BY:</w:t>
      </w:r>
      <w:r w:rsidRPr="00DA40D1">
        <w:rPr>
          <w:szCs w:val="20"/>
          <w:u w:val="single"/>
        </w:rPr>
        <w:tab/>
      </w:r>
    </w:p>
    <w:p w:rsidR="00071008" w:rsidRPr="00DA40D1" w:rsidRDefault="00071008" w:rsidP="00071008">
      <w:pPr>
        <w:tabs>
          <w:tab w:val="left" w:pos="6480"/>
          <w:tab w:val="left" w:pos="9360"/>
        </w:tabs>
        <w:spacing w:line="360" w:lineRule="auto"/>
        <w:rPr>
          <w:szCs w:val="20"/>
        </w:rPr>
      </w:pPr>
      <w:r w:rsidRPr="00DA40D1">
        <w:rPr>
          <w:szCs w:val="20"/>
        </w:rPr>
        <w:t>TITLE:</w:t>
      </w:r>
      <w:r w:rsidRPr="00DA40D1">
        <w:rPr>
          <w:szCs w:val="20"/>
          <w:u w:val="single"/>
        </w:rPr>
        <w:tab/>
      </w:r>
      <w:r w:rsidRPr="00DA40D1">
        <w:rPr>
          <w:szCs w:val="20"/>
        </w:rPr>
        <w:t xml:space="preserve"> DATE:</w:t>
      </w:r>
      <w:r w:rsidRPr="00DA40D1">
        <w:rPr>
          <w:szCs w:val="20"/>
          <w:u w:val="single"/>
        </w:rPr>
        <w:tab/>
      </w:r>
    </w:p>
    <w:p w:rsidR="00057204" w:rsidRDefault="00057204" w:rsidP="00CD6B9C"/>
    <w:p w:rsidR="00057204" w:rsidRDefault="00057204" w:rsidP="00CD6B9C">
      <w:pPr>
        <w:sectPr w:rsidR="00057204" w:rsidSect="000C797E">
          <w:headerReference w:type="default" r:id="rId10"/>
          <w:pgSz w:w="12240" w:h="15840" w:code="1"/>
          <w:pgMar w:top="360" w:right="1440" w:bottom="360" w:left="1440" w:header="360" w:footer="360" w:gutter="0"/>
          <w:cols w:space="720"/>
          <w:titlePg/>
          <w:docGrid w:linePitch="360"/>
        </w:sectPr>
      </w:pPr>
    </w:p>
    <w:p w:rsidR="00057204" w:rsidRPr="0092363B" w:rsidRDefault="007021F4" w:rsidP="0026123A">
      <w:pPr>
        <w:rPr>
          <w:szCs w:val="20"/>
        </w:rPr>
      </w:pPr>
      <w:r>
        <w:rPr>
          <w:noProof/>
          <w:lang w:eastAsia="zh-TW"/>
        </w:rPr>
        <w:lastRenderedPageBreak/>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057204" w:rsidRDefault="00057204" w:rsidP="0026123A">
      <w:pPr>
        <w:jc w:val="center"/>
      </w:pPr>
      <w:r>
        <w:rPr>
          <w:b/>
          <w:sz w:val="28"/>
        </w:rPr>
        <w:t>INVITATION FOR BID (IFB)</w:t>
      </w:r>
    </w:p>
    <w:p w:rsidR="00057204" w:rsidRDefault="00057204" w:rsidP="0026123A">
      <w:pPr>
        <w:tabs>
          <w:tab w:val="left" w:pos="2790"/>
        </w:tabs>
      </w:pPr>
    </w:p>
    <w:p w:rsidR="00057204" w:rsidRDefault="00057204" w:rsidP="0026123A">
      <w:pPr>
        <w:tabs>
          <w:tab w:val="left" w:pos="2520"/>
        </w:tabs>
      </w:pPr>
      <w:r>
        <w:t>IFB Number:</w:t>
      </w:r>
      <w:r>
        <w:tab/>
        <w:t>12698</w:t>
      </w:r>
    </w:p>
    <w:p w:rsidR="00057204" w:rsidRDefault="00057204" w:rsidP="0026123A">
      <w:pPr>
        <w:tabs>
          <w:tab w:val="left" w:pos="2520"/>
        </w:tabs>
      </w:pPr>
    </w:p>
    <w:p w:rsidR="00057204" w:rsidRDefault="00057204" w:rsidP="0026123A">
      <w:pPr>
        <w:tabs>
          <w:tab w:val="left" w:pos="2520"/>
        </w:tabs>
      </w:pPr>
      <w:r>
        <w:t>PR Number:</w:t>
      </w:r>
      <w:r>
        <w:tab/>
        <w:t>017665</w:t>
      </w:r>
    </w:p>
    <w:p w:rsidR="00057204" w:rsidRDefault="00057204" w:rsidP="0026123A">
      <w:pPr>
        <w:tabs>
          <w:tab w:val="left" w:pos="2520"/>
        </w:tabs>
      </w:pPr>
    </w:p>
    <w:p w:rsidR="00057204" w:rsidRDefault="00057204" w:rsidP="0026123A">
      <w:pPr>
        <w:tabs>
          <w:tab w:val="left" w:pos="2520"/>
        </w:tabs>
      </w:pPr>
      <w:r>
        <w:t xml:space="preserve">Replaces Contract:  </w:t>
      </w:r>
      <w:r>
        <w:tab/>
        <w:t>07926</w:t>
      </w:r>
    </w:p>
    <w:p w:rsidR="00057204" w:rsidRDefault="00057204" w:rsidP="0026123A">
      <w:pPr>
        <w:tabs>
          <w:tab w:val="left" w:pos="2520"/>
        </w:tabs>
      </w:pPr>
    </w:p>
    <w:p w:rsidR="00057204" w:rsidRDefault="00057204" w:rsidP="0026123A">
      <w:pPr>
        <w:tabs>
          <w:tab w:val="left" w:pos="2520"/>
        </w:tabs>
      </w:pPr>
      <w:r>
        <w:t>Date Mailed:</w:t>
      </w:r>
      <w:r>
        <w:tab/>
        <w:t>December 16, 2009</w:t>
      </w:r>
    </w:p>
    <w:p w:rsidR="00057204" w:rsidRDefault="00057204" w:rsidP="0026123A">
      <w:pPr>
        <w:tabs>
          <w:tab w:val="left" w:pos="2520"/>
        </w:tabs>
      </w:pPr>
    </w:p>
    <w:p w:rsidR="00057204" w:rsidRDefault="00057204" w:rsidP="0026123A">
      <w:pPr>
        <w:tabs>
          <w:tab w:val="left" w:pos="2520"/>
        </w:tabs>
      </w:pPr>
      <w:r>
        <w:t>Closing Date:</w:t>
      </w:r>
      <w:r>
        <w:tab/>
        <w:t>January 14</w:t>
      </w:r>
      <w:r w:rsidRPr="005D2D44">
        <w:t>, 2010, 2:00 PM</w:t>
      </w:r>
    </w:p>
    <w:p w:rsidR="00057204" w:rsidRDefault="00057204" w:rsidP="0026123A">
      <w:pPr>
        <w:tabs>
          <w:tab w:val="left" w:pos="2520"/>
        </w:tabs>
      </w:pPr>
    </w:p>
    <w:p w:rsidR="00057204" w:rsidRDefault="00057204" w:rsidP="0026123A">
      <w:pPr>
        <w:tabs>
          <w:tab w:val="left" w:pos="2520"/>
        </w:tabs>
      </w:pPr>
      <w:r>
        <w:t>Procurement Officer:</w:t>
      </w:r>
      <w:r>
        <w:tab/>
        <w:t>Linda Gronquist</w:t>
      </w:r>
    </w:p>
    <w:p w:rsidR="00057204" w:rsidRDefault="00057204" w:rsidP="0026123A">
      <w:pPr>
        <w:tabs>
          <w:tab w:val="left" w:pos="2520"/>
        </w:tabs>
      </w:pPr>
      <w:r>
        <w:t xml:space="preserve">Telephone: </w:t>
      </w:r>
      <w:r>
        <w:tab/>
        <w:t>785-296-2375</w:t>
      </w:r>
    </w:p>
    <w:p w:rsidR="00057204" w:rsidRDefault="00057204" w:rsidP="0026123A">
      <w:pPr>
        <w:tabs>
          <w:tab w:val="left" w:pos="2520"/>
        </w:tabs>
      </w:pPr>
      <w:r>
        <w:t>E-Mail Address:</w:t>
      </w:r>
      <w:r>
        <w:tab/>
      </w:r>
      <w:hyperlink r:id="rId11" w:history="1">
        <w:r w:rsidRPr="009373BB">
          <w:rPr>
            <w:rStyle w:val="Hyperlink"/>
          </w:rPr>
          <w:t>linda.gronquist@da.ks.gov</w:t>
        </w:r>
      </w:hyperlink>
      <w:r>
        <w:t xml:space="preserve"> </w:t>
      </w:r>
    </w:p>
    <w:p w:rsidR="00057204" w:rsidRDefault="00057204" w:rsidP="0026123A">
      <w:pPr>
        <w:tabs>
          <w:tab w:val="left" w:pos="2520"/>
        </w:tabs>
      </w:pPr>
    </w:p>
    <w:p w:rsidR="00057204" w:rsidRDefault="00057204" w:rsidP="0026123A">
      <w:pPr>
        <w:tabs>
          <w:tab w:val="left" w:pos="2520"/>
        </w:tabs>
        <w:rPr>
          <w:b/>
        </w:rPr>
      </w:pPr>
      <w:r>
        <w:rPr>
          <w:b/>
        </w:rPr>
        <w:t>Item:</w:t>
      </w:r>
      <w:r>
        <w:rPr>
          <w:b/>
        </w:rPr>
        <w:tab/>
        <w:t>Janitorial, Topeka Rec. Ctr.</w:t>
      </w:r>
    </w:p>
    <w:p w:rsidR="00057204" w:rsidRPr="00D85C26" w:rsidRDefault="00057204" w:rsidP="0026123A">
      <w:pPr>
        <w:tabs>
          <w:tab w:val="left" w:pos="2520"/>
        </w:tabs>
      </w:pPr>
    </w:p>
    <w:p w:rsidR="00057204" w:rsidRDefault="00057204" w:rsidP="0026123A">
      <w:pPr>
        <w:tabs>
          <w:tab w:val="left" w:pos="2520"/>
        </w:tabs>
      </w:pPr>
    </w:p>
    <w:p w:rsidR="00057204" w:rsidRDefault="00057204" w:rsidP="0026123A">
      <w:pPr>
        <w:tabs>
          <w:tab w:val="left" w:pos="2520"/>
        </w:tabs>
      </w:pPr>
      <w:r>
        <w:t>Agency:</w:t>
      </w:r>
      <w:r>
        <w:tab/>
        <w:t>Department of Social and Rehabilitation Services</w:t>
      </w:r>
    </w:p>
    <w:p w:rsidR="00057204" w:rsidRDefault="00057204" w:rsidP="0026123A">
      <w:pPr>
        <w:tabs>
          <w:tab w:val="left" w:pos="2520"/>
        </w:tabs>
      </w:pPr>
      <w:r>
        <w:t>Location(s):</w:t>
      </w:r>
      <w:r>
        <w:tab/>
        <w:t>Topeka, Kansas</w:t>
      </w:r>
    </w:p>
    <w:p w:rsidR="00057204" w:rsidRDefault="00057204" w:rsidP="0026123A">
      <w:pPr>
        <w:tabs>
          <w:tab w:val="left" w:pos="2520"/>
        </w:tabs>
      </w:pPr>
    </w:p>
    <w:p w:rsidR="00057204" w:rsidRDefault="00057204" w:rsidP="0026123A">
      <w:pPr>
        <w:tabs>
          <w:tab w:val="left" w:pos="2520"/>
        </w:tabs>
      </w:pPr>
      <w:r>
        <w:t>Period of Contract:</w:t>
      </w:r>
      <w:r>
        <w:tab/>
        <w:t>February 1, 2010 through January 31, 2015</w:t>
      </w:r>
    </w:p>
    <w:p w:rsidR="00057204" w:rsidRDefault="00057204" w:rsidP="0026123A">
      <w:pPr>
        <w:tabs>
          <w:tab w:val="left" w:pos="2520"/>
        </w:tabs>
      </w:pPr>
    </w:p>
    <w:p w:rsidR="00057204" w:rsidRDefault="00057204" w:rsidP="0026123A">
      <w:pPr>
        <w:tabs>
          <w:tab w:val="left" w:pos="2520"/>
        </w:tabs>
        <w:ind w:left="2520" w:hanging="2520"/>
      </w:pPr>
      <w:r>
        <w:t>Scope:</w:t>
      </w:r>
      <w:r>
        <w:tab/>
        <w:t>This Contract shall cover the procurement of janitorial services for the Department of Social and Rehabilitation Services, Topeka Records Center, Topeka, Kansas, during the contract period referenced above.</w:t>
      </w:r>
    </w:p>
    <w:p w:rsidR="00057204" w:rsidRDefault="00057204" w:rsidP="0026123A">
      <w:pPr>
        <w:tabs>
          <w:tab w:val="left" w:pos="2160"/>
        </w:tabs>
      </w:pPr>
    </w:p>
    <w:p w:rsidR="00057204" w:rsidRDefault="00057204" w:rsidP="0026123A">
      <w:pPr>
        <w:tabs>
          <w:tab w:val="left" w:pos="2160"/>
        </w:tabs>
      </w:pPr>
    </w:p>
    <w:p w:rsidR="00057204" w:rsidRPr="00E443FB" w:rsidRDefault="00057204" w:rsidP="0026123A">
      <w:pPr>
        <w:pBdr>
          <w:top w:val="single" w:sz="18" w:space="1" w:color="auto"/>
          <w:left w:val="single" w:sz="18" w:space="4" w:color="auto"/>
          <w:bottom w:val="single" w:sz="18" w:space="1" w:color="auto"/>
          <w:right w:val="single" w:sz="18" w:space="4" w:color="auto"/>
        </w:pBdr>
        <w:tabs>
          <w:tab w:val="left" w:pos="2160"/>
        </w:tabs>
        <w:rPr>
          <w:color w:val="FF0000"/>
        </w:rPr>
      </w:pPr>
      <w:r w:rsidRPr="00E443FB">
        <w:rPr>
          <w:color w:val="FF0000"/>
        </w:rPr>
        <w:t xml:space="preserve">SEE 5.2, page 18 regarding </w:t>
      </w:r>
      <w:r w:rsidRPr="00E443FB">
        <w:rPr>
          <w:color w:val="FF0000"/>
          <w:u w:val="single"/>
        </w:rPr>
        <w:t>mandatory</w:t>
      </w:r>
      <w:r w:rsidRPr="00E443FB">
        <w:rPr>
          <w:color w:val="FF0000"/>
        </w:rPr>
        <w:t xml:space="preserve"> pre-bid.  Bidders</w:t>
      </w:r>
      <w:r>
        <w:rPr>
          <w:color w:val="FF0000"/>
        </w:rPr>
        <w:t>, or their representative,</w:t>
      </w:r>
      <w:r w:rsidRPr="00E443FB">
        <w:rPr>
          <w:color w:val="FF0000"/>
        </w:rPr>
        <w:t xml:space="preserve"> must be present to submit a bid on this project.</w:t>
      </w:r>
    </w:p>
    <w:p w:rsidR="00057204" w:rsidRDefault="00057204" w:rsidP="0026123A">
      <w:pPr>
        <w:tabs>
          <w:tab w:val="left" w:pos="2160"/>
        </w:tabs>
      </w:pPr>
    </w:p>
    <w:p w:rsidR="00057204" w:rsidRPr="001735EB" w:rsidRDefault="00057204" w:rsidP="0026123A">
      <w:pPr>
        <w:jc w:val="center"/>
        <w:rPr>
          <w:b/>
        </w:rPr>
      </w:pPr>
      <w:r w:rsidRPr="001735EB">
        <w:rPr>
          <w:b/>
        </w:rPr>
        <w:t>READ THIS REQUEST CAREFULLY</w:t>
      </w:r>
    </w:p>
    <w:p w:rsidR="00057204" w:rsidRDefault="00057204" w:rsidP="0026123A">
      <w:pPr>
        <w:tabs>
          <w:tab w:val="left" w:pos="2160"/>
        </w:tabs>
      </w:pPr>
    </w:p>
    <w:p w:rsidR="00057204" w:rsidRDefault="00057204" w:rsidP="0026123A">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057204" w:rsidRDefault="00057204" w:rsidP="0026123A">
      <w:pPr>
        <w:tabs>
          <w:tab w:val="left" w:pos="2160"/>
        </w:tabs>
      </w:pPr>
    </w:p>
    <w:p w:rsidR="00057204" w:rsidRDefault="00057204" w:rsidP="0026123A">
      <w:pPr>
        <w:tabs>
          <w:tab w:val="left" w:pos="2160"/>
        </w:tabs>
      </w:pPr>
    </w:p>
    <w:p w:rsidR="00057204" w:rsidRDefault="00057204" w:rsidP="0026123A">
      <w:pPr>
        <w:tabs>
          <w:tab w:val="left" w:pos="2160"/>
        </w:tabs>
      </w:pPr>
    </w:p>
    <w:p w:rsidR="00057204" w:rsidRPr="00DF0438" w:rsidRDefault="00057204" w:rsidP="0026123A">
      <w:pPr>
        <w:tabs>
          <w:tab w:val="left" w:pos="9360"/>
        </w:tabs>
        <w:rPr>
          <w:color w:val="FF0000"/>
          <w:sz w:val="18"/>
          <w:u w:val="thick"/>
        </w:rPr>
      </w:pPr>
      <w:r w:rsidRPr="00DF0438">
        <w:rPr>
          <w:color w:val="FF0000"/>
          <w:sz w:val="18"/>
          <w:u w:val="thick"/>
        </w:rPr>
        <w:tab/>
      </w:r>
    </w:p>
    <w:p w:rsidR="00057204" w:rsidRPr="00DF0438" w:rsidRDefault="00057204" w:rsidP="0026123A">
      <w:pPr>
        <w:tabs>
          <w:tab w:val="left" w:pos="4320"/>
          <w:tab w:val="left" w:pos="9360"/>
        </w:tabs>
        <w:rPr>
          <w:color w:val="FF0000"/>
          <w:sz w:val="16"/>
        </w:rPr>
      </w:pPr>
      <w:r w:rsidRPr="00DF0438">
        <w:rPr>
          <w:b/>
          <w:color w:val="FF0000"/>
        </w:rPr>
        <w:t>It shall be the vendor's responsibility to monitor this website on a regular basis for any changes/addenda</w:t>
      </w:r>
      <w:r w:rsidRPr="00DF0438">
        <w:rPr>
          <w:color w:val="FF0000"/>
        </w:rPr>
        <w:t>.</w:t>
      </w:r>
    </w:p>
    <w:p w:rsidR="00057204" w:rsidRPr="00DF0438" w:rsidRDefault="00057204" w:rsidP="0026123A">
      <w:pPr>
        <w:tabs>
          <w:tab w:val="left" w:pos="9360"/>
        </w:tabs>
        <w:rPr>
          <w:b/>
          <w:color w:val="FF0000"/>
          <w:sz w:val="16"/>
          <w:u w:val="thick"/>
        </w:rPr>
      </w:pPr>
      <w:r w:rsidRPr="00DF0438">
        <w:rPr>
          <w:b/>
          <w:color w:val="FF0000"/>
          <w:sz w:val="16"/>
          <w:u w:val="thick"/>
        </w:rPr>
        <w:tab/>
      </w:r>
    </w:p>
    <w:p w:rsidR="00057204" w:rsidRDefault="00057204" w:rsidP="0026123A">
      <w:pPr>
        <w:jc w:val="center"/>
        <w:rPr>
          <w:rFonts w:cs="Arial"/>
          <w:b/>
          <w:bCs/>
          <w:sz w:val="28"/>
          <w:szCs w:val="28"/>
        </w:rPr>
      </w:pPr>
      <w:r w:rsidRPr="001735EB">
        <w:rPr>
          <w:b/>
          <w:sz w:val="28"/>
          <w:szCs w:val="28"/>
        </w:rPr>
        <w:br w:type="page"/>
      </w:r>
      <w:r>
        <w:rPr>
          <w:rFonts w:cs="Arial"/>
          <w:b/>
          <w:bCs/>
          <w:sz w:val="28"/>
          <w:szCs w:val="28"/>
        </w:rPr>
        <w:lastRenderedPageBreak/>
        <w:t>SIGNATURE SHEET</w:t>
      </w:r>
    </w:p>
    <w:p w:rsidR="00057204" w:rsidRDefault="00057204" w:rsidP="0026123A">
      <w:pPr>
        <w:tabs>
          <w:tab w:val="left" w:pos="990"/>
        </w:tabs>
        <w:rPr>
          <w:rFonts w:cs="Arial"/>
          <w:szCs w:val="20"/>
        </w:rPr>
      </w:pPr>
    </w:p>
    <w:p w:rsidR="00057204" w:rsidRPr="005D2D44" w:rsidRDefault="00057204" w:rsidP="0026123A">
      <w:pPr>
        <w:tabs>
          <w:tab w:val="left" w:pos="2160"/>
        </w:tabs>
        <w:rPr>
          <w:rFonts w:cs="Arial"/>
        </w:rPr>
      </w:pPr>
      <w:r>
        <w:rPr>
          <w:rFonts w:cs="Arial"/>
        </w:rPr>
        <w:t>Item:</w:t>
      </w:r>
      <w:r>
        <w:rPr>
          <w:rFonts w:cs="Arial"/>
        </w:rPr>
        <w:tab/>
        <w:t xml:space="preserve">Janitorial. </w:t>
      </w:r>
      <w:r w:rsidRPr="005D2D44">
        <w:t>Topeka Rec. Ctr.</w:t>
      </w:r>
    </w:p>
    <w:p w:rsidR="00057204" w:rsidRDefault="00057204" w:rsidP="0026123A">
      <w:pPr>
        <w:tabs>
          <w:tab w:val="left" w:pos="2160"/>
        </w:tabs>
        <w:rPr>
          <w:rFonts w:cs="Arial"/>
        </w:rPr>
      </w:pPr>
    </w:p>
    <w:p w:rsidR="00057204" w:rsidRDefault="00057204" w:rsidP="0026123A">
      <w:pPr>
        <w:tabs>
          <w:tab w:val="left" w:pos="2160"/>
        </w:tabs>
        <w:rPr>
          <w:rFonts w:cs="Arial"/>
        </w:rPr>
      </w:pPr>
      <w:r>
        <w:rPr>
          <w:rFonts w:cs="Arial"/>
        </w:rPr>
        <w:t>Agency:</w:t>
      </w:r>
      <w:r>
        <w:rPr>
          <w:rFonts w:cs="Arial"/>
        </w:rPr>
        <w:tab/>
      </w:r>
      <w:r>
        <w:t>Department of Social and Rehabilitation Services</w:t>
      </w:r>
    </w:p>
    <w:p w:rsidR="00057204" w:rsidRDefault="00057204" w:rsidP="0026123A">
      <w:pPr>
        <w:tabs>
          <w:tab w:val="left" w:pos="2160"/>
        </w:tabs>
        <w:rPr>
          <w:rFonts w:cs="Arial"/>
        </w:rPr>
      </w:pPr>
    </w:p>
    <w:p w:rsidR="00057204" w:rsidRDefault="00057204" w:rsidP="0026123A">
      <w:pPr>
        <w:tabs>
          <w:tab w:val="left" w:pos="2160"/>
        </w:tabs>
        <w:rPr>
          <w:rFonts w:cs="Arial"/>
          <w:b/>
          <w:bCs/>
        </w:rPr>
      </w:pPr>
      <w:r w:rsidRPr="005D2D44">
        <w:rPr>
          <w:rFonts w:cs="Arial"/>
          <w:b/>
          <w:bCs/>
        </w:rPr>
        <w:t>Closing Date:</w:t>
      </w:r>
      <w:r>
        <w:rPr>
          <w:rFonts w:cs="Arial"/>
          <w:b/>
          <w:bCs/>
        </w:rPr>
        <w:tab/>
        <w:t>January 14, 2010</w:t>
      </w:r>
    </w:p>
    <w:p w:rsidR="00057204" w:rsidRDefault="00057204" w:rsidP="0026123A">
      <w:pPr>
        <w:tabs>
          <w:tab w:val="left" w:pos="990"/>
        </w:tabs>
        <w:rPr>
          <w:rFonts w:cs="Arial"/>
        </w:rPr>
      </w:pPr>
    </w:p>
    <w:p w:rsidR="00057204" w:rsidRDefault="00057204" w:rsidP="0026123A">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057204" w:rsidRDefault="00057204" w:rsidP="0026123A">
      <w:pPr>
        <w:tabs>
          <w:tab w:val="left" w:pos="990"/>
        </w:tabs>
        <w:rPr>
          <w:rFonts w:cs="Arial"/>
        </w:rPr>
      </w:pPr>
    </w:p>
    <w:p w:rsidR="00057204" w:rsidRDefault="00057204" w:rsidP="0026123A">
      <w:pPr>
        <w:tabs>
          <w:tab w:val="left" w:pos="9360"/>
          <w:tab w:val="left" w:pos="9990"/>
        </w:tabs>
        <w:rPr>
          <w:rFonts w:cs="Arial"/>
          <w:u w:val="single"/>
        </w:rPr>
      </w:pPr>
      <w:r>
        <w:rPr>
          <w:rFonts w:cs="Arial"/>
        </w:rPr>
        <w:t>Legal Name of Person, Firm or Corporation</w:t>
      </w:r>
      <w:r>
        <w:rPr>
          <w:rFonts w:cs="Arial"/>
          <w:u w:val="single"/>
        </w:rPr>
        <w:tab/>
      </w:r>
    </w:p>
    <w:p w:rsidR="00057204" w:rsidRDefault="00057204" w:rsidP="0026123A">
      <w:pPr>
        <w:tabs>
          <w:tab w:val="left" w:pos="9360"/>
          <w:tab w:val="left" w:pos="9990"/>
        </w:tabs>
        <w:rPr>
          <w:rFonts w:cs="Arial"/>
        </w:rPr>
      </w:pPr>
    </w:p>
    <w:p w:rsidR="00057204" w:rsidRDefault="00057204" w:rsidP="0026123A">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057204" w:rsidRDefault="00057204" w:rsidP="0026123A">
      <w:pPr>
        <w:tabs>
          <w:tab w:val="left" w:pos="4320"/>
          <w:tab w:val="left" w:pos="7110"/>
          <w:tab w:val="left" w:pos="9360"/>
          <w:tab w:val="left" w:pos="9990"/>
        </w:tabs>
        <w:rPr>
          <w:rFonts w:cs="Arial"/>
        </w:rPr>
      </w:pPr>
    </w:p>
    <w:p w:rsidR="00057204" w:rsidRDefault="00057204" w:rsidP="0026123A">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057204" w:rsidRDefault="00057204" w:rsidP="0026123A">
      <w:pPr>
        <w:tabs>
          <w:tab w:val="left" w:pos="9360"/>
          <w:tab w:val="left" w:pos="9990"/>
        </w:tabs>
        <w:rPr>
          <w:rFonts w:cs="Arial"/>
        </w:rPr>
      </w:pPr>
    </w:p>
    <w:p w:rsidR="00057204" w:rsidRDefault="00057204" w:rsidP="0026123A">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057204" w:rsidRDefault="00057204" w:rsidP="0026123A">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057204" w:rsidRDefault="00057204" w:rsidP="0026123A">
      <w:pPr>
        <w:tabs>
          <w:tab w:val="left" w:pos="6570"/>
          <w:tab w:val="left" w:pos="9360"/>
          <w:tab w:val="left" w:pos="9990"/>
        </w:tabs>
        <w:rPr>
          <w:rFonts w:cs="Arial"/>
          <w:b/>
          <w:i/>
          <w:color w:val="FF0000"/>
          <w:sz w:val="16"/>
          <w:szCs w:val="16"/>
        </w:rPr>
      </w:pPr>
    </w:p>
    <w:p w:rsidR="00057204" w:rsidRDefault="00057204" w:rsidP="0026123A">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057204" w:rsidRDefault="00057204" w:rsidP="0026123A">
      <w:pPr>
        <w:tabs>
          <w:tab w:val="left" w:pos="6570"/>
          <w:tab w:val="left" w:pos="9360"/>
          <w:tab w:val="left" w:pos="9990"/>
        </w:tabs>
        <w:rPr>
          <w:rFonts w:cs="Arial"/>
        </w:rPr>
      </w:pPr>
    </w:p>
    <w:p w:rsidR="00057204" w:rsidRDefault="00057204" w:rsidP="0026123A">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057204" w:rsidRDefault="00057204" w:rsidP="0026123A">
      <w:pPr>
        <w:tabs>
          <w:tab w:val="left" w:pos="9360"/>
          <w:tab w:val="left" w:pos="9990"/>
        </w:tabs>
        <w:rPr>
          <w:rFonts w:cs="Arial"/>
        </w:rPr>
      </w:pPr>
    </w:p>
    <w:p w:rsidR="00057204" w:rsidRDefault="00057204" w:rsidP="0026123A">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057204" w:rsidRDefault="00057204" w:rsidP="0026123A">
      <w:pPr>
        <w:tabs>
          <w:tab w:val="left" w:pos="9990"/>
        </w:tabs>
        <w:rPr>
          <w:rFonts w:cs="Arial"/>
        </w:rPr>
      </w:pPr>
    </w:p>
    <w:p w:rsidR="00057204" w:rsidRDefault="00057204" w:rsidP="0026123A">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057204" w:rsidRDefault="00057204" w:rsidP="0026123A">
      <w:pPr>
        <w:tabs>
          <w:tab w:val="left" w:pos="9990"/>
        </w:tabs>
        <w:rPr>
          <w:rFonts w:cs="Arial"/>
        </w:rPr>
      </w:pPr>
    </w:p>
    <w:p w:rsidR="00057204" w:rsidRDefault="00057204" w:rsidP="0026123A">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057204" w:rsidRDefault="00057204" w:rsidP="0026123A">
      <w:pPr>
        <w:tabs>
          <w:tab w:val="left" w:pos="9360"/>
          <w:tab w:val="left" w:pos="9990"/>
        </w:tabs>
        <w:rPr>
          <w:rFonts w:cs="Arial"/>
        </w:rPr>
      </w:pPr>
    </w:p>
    <w:p w:rsidR="00057204" w:rsidRDefault="00057204" w:rsidP="0026123A">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057204" w:rsidRDefault="00057204" w:rsidP="0026123A">
      <w:pPr>
        <w:tabs>
          <w:tab w:val="left" w:pos="4320"/>
          <w:tab w:val="left" w:pos="7110"/>
          <w:tab w:val="left" w:pos="9360"/>
          <w:tab w:val="left" w:pos="9990"/>
        </w:tabs>
        <w:rPr>
          <w:rFonts w:cs="Arial"/>
        </w:rPr>
      </w:pPr>
    </w:p>
    <w:p w:rsidR="00057204" w:rsidRDefault="00057204" w:rsidP="0026123A">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057204" w:rsidRDefault="00057204" w:rsidP="0026123A">
      <w:pPr>
        <w:tabs>
          <w:tab w:val="left" w:pos="9360"/>
          <w:tab w:val="left" w:pos="9990"/>
        </w:tabs>
        <w:rPr>
          <w:rFonts w:cs="Arial"/>
        </w:rPr>
      </w:pPr>
    </w:p>
    <w:p w:rsidR="00057204" w:rsidRDefault="00057204" w:rsidP="0026123A">
      <w:pPr>
        <w:tabs>
          <w:tab w:val="left" w:pos="9360"/>
          <w:tab w:val="left" w:pos="9990"/>
        </w:tabs>
        <w:rPr>
          <w:rFonts w:cs="Arial"/>
        </w:rPr>
      </w:pPr>
      <w:r>
        <w:rPr>
          <w:rFonts w:cs="Arial"/>
        </w:rPr>
        <w:t>E-Mail</w:t>
      </w:r>
      <w:r>
        <w:rPr>
          <w:rFonts w:cs="Arial"/>
          <w:u w:val="single"/>
        </w:rPr>
        <w:tab/>
      </w:r>
    </w:p>
    <w:p w:rsidR="00057204" w:rsidRDefault="00057204" w:rsidP="0026123A">
      <w:pPr>
        <w:tabs>
          <w:tab w:val="left" w:pos="9990"/>
        </w:tabs>
        <w:rPr>
          <w:rFonts w:cs="Arial"/>
        </w:rPr>
      </w:pPr>
    </w:p>
    <w:p w:rsidR="00057204" w:rsidRDefault="00057204" w:rsidP="0026123A">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057204" w:rsidRDefault="00057204" w:rsidP="0026123A">
      <w:pPr>
        <w:tabs>
          <w:tab w:val="left" w:pos="9990"/>
        </w:tabs>
        <w:rPr>
          <w:rFonts w:cs="Arial"/>
        </w:rPr>
      </w:pPr>
    </w:p>
    <w:p w:rsidR="00057204" w:rsidRDefault="00057204" w:rsidP="0026123A">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057204" w:rsidRDefault="00057204" w:rsidP="0026123A">
      <w:pPr>
        <w:tabs>
          <w:tab w:val="left" w:pos="9990"/>
        </w:tabs>
        <w:rPr>
          <w:rFonts w:cs="Arial"/>
        </w:rPr>
      </w:pPr>
    </w:p>
    <w:p w:rsidR="00057204" w:rsidRDefault="00057204" w:rsidP="0026123A">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057204" w:rsidRDefault="00057204" w:rsidP="0026123A">
      <w:pPr>
        <w:tabs>
          <w:tab w:val="left" w:pos="9360"/>
          <w:tab w:val="left" w:pos="9990"/>
        </w:tabs>
        <w:rPr>
          <w:rFonts w:cs="Arial"/>
        </w:rPr>
      </w:pPr>
    </w:p>
    <w:p w:rsidR="00057204" w:rsidRDefault="00057204" w:rsidP="0026123A">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057204" w:rsidRDefault="00057204" w:rsidP="0026123A">
      <w:pPr>
        <w:tabs>
          <w:tab w:val="left" w:pos="9360"/>
          <w:tab w:val="left" w:pos="9990"/>
        </w:tabs>
        <w:rPr>
          <w:rFonts w:cs="Arial"/>
        </w:rPr>
      </w:pPr>
    </w:p>
    <w:p w:rsidR="00057204" w:rsidRDefault="00057204" w:rsidP="0026123A">
      <w:pPr>
        <w:tabs>
          <w:tab w:val="left" w:pos="9360"/>
          <w:tab w:val="left" w:pos="9990"/>
        </w:tabs>
        <w:rPr>
          <w:rFonts w:cs="Arial"/>
          <w:u w:val="single"/>
        </w:rPr>
      </w:pPr>
      <w:r>
        <w:rPr>
          <w:rFonts w:cs="Arial"/>
        </w:rPr>
        <w:t>E-Mail</w:t>
      </w:r>
      <w:r>
        <w:rPr>
          <w:rFonts w:cs="Arial"/>
          <w:u w:val="single"/>
        </w:rPr>
        <w:tab/>
      </w:r>
    </w:p>
    <w:p w:rsidR="00057204" w:rsidRDefault="00057204" w:rsidP="0026123A">
      <w:pPr>
        <w:tabs>
          <w:tab w:val="left" w:pos="7200"/>
          <w:tab w:val="left" w:pos="9990"/>
        </w:tabs>
        <w:rPr>
          <w:rFonts w:cs="Arial"/>
        </w:rPr>
      </w:pPr>
    </w:p>
    <w:p w:rsidR="00057204" w:rsidRDefault="00057204" w:rsidP="0026123A">
      <w:pPr>
        <w:tabs>
          <w:tab w:val="left" w:pos="7200"/>
          <w:tab w:val="left" w:pos="9990"/>
        </w:tabs>
        <w:rPr>
          <w:rFonts w:cs="Arial"/>
        </w:rPr>
      </w:pPr>
    </w:p>
    <w:p w:rsidR="00057204" w:rsidRDefault="00057204" w:rsidP="0026123A">
      <w:pPr>
        <w:tabs>
          <w:tab w:val="left" w:pos="7200"/>
          <w:tab w:val="left" w:pos="9990"/>
        </w:tabs>
        <w:rPr>
          <w:rFonts w:cs="Arial"/>
        </w:rPr>
      </w:pPr>
    </w:p>
    <w:p w:rsidR="00057204" w:rsidRDefault="00057204" w:rsidP="0026123A">
      <w:pPr>
        <w:tabs>
          <w:tab w:val="left" w:pos="7200"/>
          <w:tab w:val="left" w:pos="9990"/>
        </w:tabs>
        <w:rPr>
          <w:rFonts w:cs="Arial"/>
        </w:rPr>
      </w:pPr>
      <w:r>
        <w:rPr>
          <w:rFonts w:cs="Arial"/>
        </w:rPr>
        <w:t>Agencies may use the Business Procurement Card for contract purchases.</w:t>
      </w:r>
      <w:r>
        <w:rPr>
          <w:rFonts w:cs="Arial"/>
        </w:rPr>
        <w:tab/>
        <w:t>Yes ____      No ___</w:t>
      </w:r>
    </w:p>
    <w:p w:rsidR="00057204" w:rsidRDefault="00057204" w:rsidP="0026123A">
      <w:pPr>
        <w:tabs>
          <w:tab w:val="left" w:pos="9990"/>
        </w:tabs>
      </w:pPr>
      <w:r>
        <w:rPr>
          <w:rFonts w:cs="Arial"/>
          <w:i/>
          <w:u w:val="single"/>
        </w:rPr>
        <w:t>(Refusal will not be a determining factor in award of this contract.)</w:t>
      </w:r>
    </w:p>
    <w:p w:rsidR="00057204" w:rsidRDefault="00057204" w:rsidP="0026123A">
      <w:pPr>
        <w:tabs>
          <w:tab w:val="left" w:pos="2250"/>
        </w:tabs>
        <w:jc w:val="center"/>
      </w:pPr>
    </w:p>
    <w:p w:rsidR="00057204" w:rsidRPr="00AD0B81" w:rsidRDefault="00057204" w:rsidP="0026123A">
      <w:pPr>
        <w:jc w:val="center"/>
        <w:rPr>
          <w:rFonts w:cs="Arial"/>
          <w:b/>
          <w:sz w:val="18"/>
          <w:szCs w:val="18"/>
        </w:rPr>
      </w:pPr>
      <w: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057204" w:rsidRDefault="00057204" w:rsidP="0026123A">
      <w:pPr>
        <w:jc w:val="center"/>
        <w:rPr>
          <w:rFonts w:cs="Arial"/>
          <w:b/>
          <w:sz w:val="18"/>
          <w:szCs w:val="18"/>
        </w:rPr>
      </w:pPr>
      <w:r w:rsidRPr="00AD0B81">
        <w:rPr>
          <w:rFonts w:cs="Arial"/>
          <w:b/>
          <w:sz w:val="18"/>
          <w:szCs w:val="18"/>
        </w:rPr>
        <w:t>Department of Administration</w:t>
      </w:r>
    </w:p>
    <w:p w:rsidR="00057204" w:rsidRDefault="00057204" w:rsidP="0026123A">
      <w:pPr>
        <w:jc w:val="center"/>
        <w:rPr>
          <w:rFonts w:cs="Arial"/>
          <w:b/>
          <w:sz w:val="18"/>
          <w:szCs w:val="18"/>
        </w:rPr>
      </w:pPr>
      <w:r w:rsidRPr="00AD0B81">
        <w:rPr>
          <w:rFonts w:cs="Arial"/>
          <w:b/>
          <w:sz w:val="18"/>
          <w:szCs w:val="18"/>
        </w:rPr>
        <w:t>Division of Purchases</w:t>
      </w:r>
    </w:p>
    <w:p w:rsidR="00057204" w:rsidRPr="00AD0B81" w:rsidRDefault="00057204" w:rsidP="0026123A">
      <w:pPr>
        <w:rPr>
          <w:rFonts w:cs="Arial"/>
          <w:b/>
          <w:sz w:val="18"/>
          <w:szCs w:val="18"/>
        </w:rPr>
      </w:pPr>
    </w:p>
    <w:p w:rsidR="00057204" w:rsidRDefault="00057204" w:rsidP="0026123A">
      <w:pPr>
        <w:jc w:val="center"/>
        <w:rPr>
          <w:rFonts w:cs="Arial"/>
          <w:b/>
        </w:rPr>
      </w:pPr>
      <w:r w:rsidRPr="00661488">
        <w:rPr>
          <w:rFonts w:cs="Arial"/>
          <w:b/>
        </w:rPr>
        <w:t>Supplier Diversity Survey Form</w:t>
      </w:r>
    </w:p>
    <w:p w:rsidR="00057204" w:rsidRDefault="00057204" w:rsidP="0026123A">
      <w:pPr>
        <w:rPr>
          <w:rFonts w:cs="Arial"/>
          <w:b/>
        </w:rPr>
      </w:pPr>
    </w:p>
    <w:p w:rsidR="00057204" w:rsidRPr="007A4CCC" w:rsidRDefault="00057204" w:rsidP="0026123A">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057204" w:rsidRDefault="00057204" w:rsidP="0026123A">
      <w:pPr>
        <w:rPr>
          <w:rFonts w:cs="Arial"/>
          <w:b/>
        </w:rPr>
      </w:pPr>
    </w:p>
    <w:p w:rsidR="00057204" w:rsidRDefault="00057204" w:rsidP="0026123A">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057204" w:rsidRDefault="00057204" w:rsidP="0026123A">
      <w:pPr>
        <w:pBdr>
          <w:bottom w:val="single" w:sz="12" w:space="1" w:color="auto"/>
        </w:pBdr>
        <w:rPr>
          <w:rFonts w:cs="Arial"/>
          <w:i/>
          <w:sz w:val="16"/>
          <w:szCs w:val="16"/>
        </w:rPr>
      </w:pPr>
    </w:p>
    <w:p w:rsidR="00057204" w:rsidRDefault="00057204" w:rsidP="0026123A">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057204" w:rsidRPr="00694DA3" w:rsidRDefault="00057204" w:rsidP="0026123A">
      <w:pPr>
        <w:pBdr>
          <w:bottom w:val="single" w:sz="12" w:space="1" w:color="auto"/>
        </w:pBdr>
        <w:rPr>
          <w:rFonts w:cs="Arial"/>
          <w:sz w:val="16"/>
          <w:szCs w:val="16"/>
        </w:rPr>
      </w:pPr>
    </w:p>
    <w:p w:rsidR="00057204" w:rsidRPr="00661488" w:rsidRDefault="00057204" w:rsidP="0026123A">
      <w:pPr>
        <w:pBdr>
          <w:bottom w:val="single" w:sz="12" w:space="1" w:color="auto"/>
        </w:pBdr>
        <w:rPr>
          <w:rFonts w:cs="Arial"/>
          <w:b/>
          <w:color w:val="FF0000"/>
        </w:rPr>
      </w:pPr>
      <w:r w:rsidRPr="00661488">
        <w:rPr>
          <w:rFonts w:cs="Arial"/>
          <w:b/>
          <w:color w:val="FF0000"/>
        </w:rPr>
        <w:t>COMPANY DATA</w:t>
      </w:r>
    </w:p>
    <w:p w:rsidR="00057204" w:rsidRDefault="00057204" w:rsidP="0026123A">
      <w:pPr>
        <w:rPr>
          <w:rFonts w:cs="Arial"/>
          <w:b/>
        </w:rPr>
      </w:pPr>
    </w:p>
    <w:p w:rsidR="00057204" w:rsidRPr="00CA1F80" w:rsidRDefault="00057204" w:rsidP="0026123A">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057204" w:rsidRPr="00CA1F80" w:rsidRDefault="00057204" w:rsidP="0026123A">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057204" w:rsidRPr="00CA1F80" w:rsidRDefault="00057204" w:rsidP="0026123A">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057204" w:rsidRPr="00812EDC" w:rsidRDefault="00057204" w:rsidP="0026123A">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057204" w:rsidRDefault="00057204" w:rsidP="0026123A"/>
    <w:p w:rsidR="00057204" w:rsidRPr="00CA1F80" w:rsidRDefault="00057204" w:rsidP="0026123A">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057204" w:rsidRPr="00CA1F80" w:rsidRDefault="00057204" w:rsidP="0026123A">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057204" w:rsidRPr="00CA1F80" w:rsidRDefault="00057204" w:rsidP="0026123A">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057204" w:rsidRPr="00CA1F80" w:rsidRDefault="00057204" w:rsidP="0026123A">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057204" w:rsidRPr="00CA1F80" w:rsidRDefault="00057204" w:rsidP="0026123A">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057204" w:rsidRDefault="00057204" w:rsidP="0026123A">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057204" w:rsidRDefault="00057204" w:rsidP="0026123A">
      <w:pPr>
        <w:rPr>
          <w:rFonts w:cs="Arial"/>
          <w:sz w:val="18"/>
          <w:szCs w:val="18"/>
        </w:rPr>
      </w:pPr>
    </w:p>
    <w:p w:rsidR="00057204" w:rsidRPr="00CA1F80" w:rsidRDefault="00057204" w:rsidP="0026123A">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057204" w:rsidRPr="00EB408B" w:rsidRDefault="00057204" w:rsidP="0026123A">
      <w:pPr>
        <w:pBdr>
          <w:bottom w:val="single" w:sz="12" w:space="1" w:color="auto"/>
        </w:pBdr>
        <w:rPr>
          <w:rFonts w:cs="Arial"/>
          <w:b/>
        </w:rPr>
      </w:pPr>
    </w:p>
    <w:p w:rsidR="00057204" w:rsidRPr="00661488" w:rsidRDefault="00057204" w:rsidP="0026123A">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057204" w:rsidRDefault="00057204" w:rsidP="0026123A">
      <w:pPr>
        <w:rPr>
          <w:rFonts w:cs="Arial"/>
          <w:sz w:val="18"/>
          <w:szCs w:val="18"/>
        </w:rPr>
      </w:pPr>
    </w:p>
    <w:p w:rsidR="00057204" w:rsidRPr="00933B50" w:rsidRDefault="00057204" w:rsidP="0026123A">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057204" w:rsidRDefault="00057204" w:rsidP="0026123A">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057204" w:rsidRDefault="00057204" w:rsidP="0026123A">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057204" w:rsidRPr="005F51BB" w:rsidRDefault="00057204" w:rsidP="0026123A">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057204" w:rsidRPr="00661488" w:rsidRDefault="00057204" w:rsidP="0026123A">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057204" w:rsidRPr="00694DA3" w:rsidRDefault="00057204" w:rsidP="0026123A">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057204" w:rsidRDefault="00057204" w:rsidP="0026123A">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057204" w:rsidRDefault="00057204" w:rsidP="0026123A">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057204" w:rsidRPr="00661488" w:rsidRDefault="00057204" w:rsidP="0026123A">
      <w:pPr>
        <w:ind w:left="720"/>
        <w:rPr>
          <w:rFonts w:cs="Arial"/>
          <w:sz w:val="18"/>
          <w:szCs w:val="18"/>
        </w:rPr>
      </w:pPr>
    </w:p>
    <w:p w:rsidR="00057204" w:rsidRDefault="00057204" w:rsidP="0026123A">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057204" w:rsidRPr="0007699A" w:rsidRDefault="00057204" w:rsidP="0026123A">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057204" w:rsidRPr="00694DA3" w:rsidRDefault="00057204" w:rsidP="0026123A">
      <w:pPr>
        <w:rPr>
          <w:rFonts w:cs="Arial"/>
          <w:sz w:val="16"/>
          <w:szCs w:val="16"/>
        </w:rPr>
      </w:pPr>
    </w:p>
    <w:p w:rsidR="00057204" w:rsidRDefault="00057204" w:rsidP="0026123A">
      <w:pPr>
        <w:rPr>
          <w:rFonts w:cs="Arial"/>
          <w:b/>
          <w:sz w:val="18"/>
          <w:szCs w:val="18"/>
        </w:rPr>
      </w:pPr>
    </w:p>
    <w:p w:rsidR="00057204" w:rsidRPr="007A4CCC" w:rsidRDefault="00057204" w:rsidP="0026123A">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057204" w:rsidRPr="007A4CCC" w:rsidRDefault="00057204" w:rsidP="0026123A">
      <w:pPr>
        <w:rPr>
          <w:rFonts w:cs="Arial"/>
          <w:b/>
          <w:sz w:val="16"/>
          <w:szCs w:val="16"/>
        </w:rPr>
      </w:pPr>
    </w:p>
    <w:p w:rsidR="00057204" w:rsidRPr="007A4CCC" w:rsidRDefault="00057204" w:rsidP="0026123A">
      <w:pPr>
        <w:rPr>
          <w:rFonts w:cs="Arial"/>
          <w:sz w:val="16"/>
          <w:szCs w:val="16"/>
        </w:rPr>
      </w:pPr>
      <w:r w:rsidRPr="007A4CCC">
        <w:rPr>
          <w:rFonts w:cs="Arial"/>
          <w:sz w:val="16"/>
          <w:szCs w:val="16"/>
        </w:rPr>
        <w:t>Kansas Department of Commerce</w:t>
      </w:r>
    </w:p>
    <w:p w:rsidR="00057204" w:rsidRPr="007A4CCC" w:rsidRDefault="00057204" w:rsidP="0026123A">
      <w:pPr>
        <w:rPr>
          <w:rFonts w:cs="Arial"/>
          <w:sz w:val="16"/>
          <w:szCs w:val="16"/>
        </w:rPr>
      </w:pPr>
      <w:r w:rsidRPr="007A4CCC">
        <w:rPr>
          <w:rFonts w:cs="Arial"/>
          <w:sz w:val="16"/>
          <w:szCs w:val="16"/>
        </w:rPr>
        <w:t>Office of Minority/Women Business Development</w:t>
      </w:r>
    </w:p>
    <w:p w:rsidR="00057204" w:rsidRPr="009C4998" w:rsidRDefault="00057204" w:rsidP="0026123A">
      <w:pPr>
        <w:rPr>
          <w:rFonts w:cs="Arial"/>
          <w:sz w:val="16"/>
          <w:szCs w:val="16"/>
        </w:rPr>
      </w:pPr>
      <w:hyperlink r:id="rId12" w:history="1">
        <w:r w:rsidRPr="009C4998">
          <w:rPr>
            <w:rStyle w:val="Hyperlink"/>
            <w:sz w:val="16"/>
            <w:szCs w:val="16"/>
          </w:rPr>
          <w:t>http://www.kansas.gov/ksbdc/</w:t>
        </w:r>
      </w:hyperlink>
    </w:p>
    <w:p w:rsidR="00057204" w:rsidRPr="002678DE" w:rsidRDefault="00057204" w:rsidP="0026123A">
      <w:pPr>
        <w:jc w:val="center"/>
        <w:rPr>
          <w:b/>
        </w:rPr>
      </w:pPr>
      <w:r w:rsidRPr="002678DE">
        <w:rPr>
          <w:b/>
        </w:rPr>
        <w:br w:type="page"/>
        <w:t>State of Kansas</w:t>
      </w:r>
    </w:p>
    <w:p w:rsidR="00057204" w:rsidRDefault="00057204" w:rsidP="0026123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057204" w:rsidRPr="00AD0B81" w:rsidRDefault="00057204" w:rsidP="0026123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057204" w:rsidRDefault="00057204" w:rsidP="0026123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057204" w:rsidRDefault="00057204" w:rsidP="0026123A">
      <w:pPr>
        <w:jc w:val="center"/>
        <w:rPr>
          <w:rFonts w:cs="Arial"/>
          <w:b/>
          <w:sz w:val="18"/>
          <w:szCs w:val="18"/>
        </w:rPr>
      </w:pPr>
    </w:p>
    <w:p w:rsidR="00057204" w:rsidRDefault="00057204" w:rsidP="0026123A">
      <w:pPr>
        <w:jc w:val="center"/>
        <w:rPr>
          <w:rFonts w:cs="Arial"/>
          <w:b/>
          <w:sz w:val="18"/>
          <w:szCs w:val="18"/>
        </w:rPr>
      </w:pPr>
      <w:r w:rsidRPr="0091438D">
        <w:rPr>
          <w:rFonts w:cs="Arial"/>
          <w:b/>
          <w:sz w:val="18"/>
          <w:szCs w:val="18"/>
          <w:u w:val="single"/>
        </w:rPr>
        <w:t>Appendix A</w:t>
      </w:r>
    </w:p>
    <w:p w:rsidR="00057204" w:rsidRPr="00E36D1A" w:rsidRDefault="00057204" w:rsidP="0026123A">
      <w:pPr>
        <w:jc w:val="center"/>
        <w:rPr>
          <w:rFonts w:cs="Arial"/>
          <w:b/>
          <w:sz w:val="18"/>
          <w:szCs w:val="18"/>
        </w:rPr>
      </w:pPr>
      <w:r w:rsidRPr="00E36D1A">
        <w:rPr>
          <w:rFonts w:cs="Arial"/>
          <w:b/>
          <w:sz w:val="18"/>
          <w:szCs w:val="18"/>
        </w:rPr>
        <w:t>Definition of Terms</w:t>
      </w:r>
    </w:p>
    <w:p w:rsidR="00057204" w:rsidRPr="00E36D1A" w:rsidRDefault="00057204" w:rsidP="0026123A">
      <w:pPr>
        <w:rPr>
          <w:rFonts w:cs="Arial"/>
          <w:b/>
          <w:sz w:val="18"/>
          <w:szCs w:val="18"/>
        </w:rPr>
      </w:pPr>
    </w:p>
    <w:p w:rsidR="00057204" w:rsidRPr="005F51BB" w:rsidRDefault="00057204" w:rsidP="0026123A">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057204" w:rsidRPr="005F51BB" w:rsidRDefault="00057204" w:rsidP="0026123A">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057204" w:rsidRDefault="00057204" w:rsidP="0026123A">
      <w:pPr>
        <w:rPr>
          <w:rFonts w:cs="Arial"/>
          <w:sz w:val="16"/>
          <w:szCs w:val="16"/>
        </w:rPr>
      </w:pPr>
    </w:p>
    <w:p w:rsidR="00057204" w:rsidRPr="00772162" w:rsidRDefault="00057204" w:rsidP="0026123A">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057204" w:rsidRPr="00772162" w:rsidRDefault="00057204" w:rsidP="0026123A">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057204" w:rsidRPr="00772162" w:rsidRDefault="00057204" w:rsidP="0026123A">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057204" w:rsidRDefault="00057204" w:rsidP="0026123A">
      <w:pPr>
        <w:rPr>
          <w:rFonts w:cs="Arial"/>
          <w:sz w:val="16"/>
          <w:szCs w:val="16"/>
        </w:rPr>
      </w:pPr>
    </w:p>
    <w:p w:rsidR="00057204" w:rsidRPr="005F51BB" w:rsidRDefault="00057204" w:rsidP="0026123A">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057204" w:rsidRPr="005F51BB" w:rsidRDefault="00057204" w:rsidP="0026123A">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057204" w:rsidRPr="005F51BB" w:rsidRDefault="00057204" w:rsidP="0026123A">
      <w:pPr>
        <w:rPr>
          <w:rFonts w:cs="Arial"/>
          <w:sz w:val="16"/>
          <w:szCs w:val="16"/>
        </w:rPr>
      </w:pPr>
    </w:p>
    <w:p w:rsidR="00057204" w:rsidRPr="005F51BB" w:rsidRDefault="00057204" w:rsidP="0026123A">
      <w:pPr>
        <w:rPr>
          <w:rFonts w:cs="Arial"/>
          <w:b/>
          <w:sz w:val="16"/>
          <w:szCs w:val="16"/>
        </w:rPr>
      </w:pPr>
      <w:r w:rsidRPr="005F51BB">
        <w:rPr>
          <w:rFonts w:cs="Arial"/>
          <w:b/>
          <w:sz w:val="16"/>
          <w:szCs w:val="16"/>
        </w:rPr>
        <w:t>Small Disadvantage Business Concern (SDB)</w:t>
      </w:r>
    </w:p>
    <w:p w:rsidR="00057204" w:rsidRPr="005F51BB" w:rsidRDefault="00057204" w:rsidP="0026123A">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057204" w:rsidRPr="005F51BB" w:rsidRDefault="00057204" w:rsidP="0026123A">
      <w:pPr>
        <w:rPr>
          <w:rFonts w:cs="Arial"/>
          <w:sz w:val="16"/>
          <w:szCs w:val="16"/>
        </w:rPr>
      </w:pPr>
    </w:p>
    <w:p w:rsidR="00057204" w:rsidRPr="005F51BB" w:rsidRDefault="00057204" w:rsidP="0026123A">
      <w:pPr>
        <w:rPr>
          <w:rFonts w:cs="Arial"/>
          <w:sz w:val="16"/>
          <w:szCs w:val="16"/>
        </w:rPr>
      </w:pPr>
      <w:r w:rsidRPr="005F51BB">
        <w:rPr>
          <w:rFonts w:cs="Arial"/>
          <w:b/>
          <w:sz w:val="16"/>
          <w:szCs w:val="16"/>
        </w:rPr>
        <w:t>Veterans-Owned Business Concern (VBE)</w:t>
      </w:r>
    </w:p>
    <w:p w:rsidR="00057204" w:rsidRPr="005F51BB" w:rsidRDefault="00057204" w:rsidP="0026123A">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057204" w:rsidRPr="005F51BB" w:rsidRDefault="00057204" w:rsidP="0026123A">
      <w:pPr>
        <w:rPr>
          <w:rFonts w:cs="Arial"/>
          <w:sz w:val="16"/>
          <w:szCs w:val="16"/>
        </w:rPr>
      </w:pPr>
    </w:p>
    <w:p w:rsidR="00057204" w:rsidRPr="005F51BB" w:rsidRDefault="00057204" w:rsidP="0026123A">
      <w:pPr>
        <w:rPr>
          <w:rFonts w:cs="Arial"/>
          <w:b/>
          <w:sz w:val="16"/>
          <w:szCs w:val="16"/>
        </w:rPr>
      </w:pPr>
      <w:r w:rsidRPr="005F51BB">
        <w:rPr>
          <w:rFonts w:cs="Arial"/>
          <w:b/>
          <w:sz w:val="16"/>
          <w:szCs w:val="16"/>
        </w:rPr>
        <w:t>Service-Disabled Veterans-Owned Business Concern (DVBE)</w:t>
      </w:r>
    </w:p>
    <w:p w:rsidR="00057204" w:rsidRPr="005F51BB" w:rsidRDefault="00057204" w:rsidP="0026123A">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057204" w:rsidRPr="005F51BB" w:rsidRDefault="00057204" w:rsidP="0026123A">
      <w:pPr>
        <w:rPr>
          <w:rFonts w:cs="Arial"/>
          <w:sz w:val="16"/>
          <w:szCs w:val="16"/>
        </w:rPr>
      </w:pPr>
    </w:p>
    <w:p w:rsidR="00057204" w:rsidRPr="005F51BB" w:rsidRDefault="00057204" w:rsidP="0026123A">
      <w:pPr>
        <w:rPr>
          <w:rFonts w:cs="Arial"/>
          <w:b/>
          <w:sz w:val="16"/>
          <w:szCs w:val="16"/>
        </w:rPr>
      </w:pPr>
      <w:r w:rsidRPr="005F51BB">
        <w:rPr>
          <w:rFonts w:cs="Arial"/>
          <w:b/>
          <w:sz w:val="16"/>
          <w:szCs w:val="16"/>
        </w:rPr>
        <w:t>Women-Owned Business Concern (WBE)</w:t>
      </w:r>
    </w:p>
    <w:p w:rsidR="00057204" w:rsidRPr="005F51BB" w:rsidRDefault="00057204" w:rsidP="0026123A">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057204" w:rsidRPr="005F51BB" w:rsidRDefault="00057204" w:rsidP="0026123A">
      <w:pPr>
        <w:rPr>
          <w:rFonts w:cs="Arial"/>
          <w:sz w:val="16"/>
          <w:szCs w:val="16"/>
        </w:rPr>
      </w:pPr>
    </w:p>
    <w:p w:rsidR="00057204" w:rsidRPr="005F51BB" w:rsidRDefault="00057204" w:rsidP="0026123A">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057204" w:rsidRPr="005F51BB" w:rsidRDefault="00057204" w:rsidP="0026123A">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057204" w:rsidRPr="005F51BB" w:rsidRDefault="00057204" w:rsidP="00057204">
      <w:pPr>
        <w:numPr>
          <w:ilvl w:val="0"/>
          <w:numId w:val="26"/>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057204" w:rsidRPr="005F51BB" w:rsidRDefault="00057204" w:rsidP="00057204">
      <w:pPr>
        <w:numPr>
          <w:ilvl w:val="0"/>
          <w:numId w:val="26"/>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057204" w:rsidRPr="005F51BB" w:rsidRDefault="00057204" w:rsidP="00057204">
      <w:pPr>
        <w:numPr>
          <w:ilvl w:val="0"/>
          <w:numId w:val="26"/>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057204" w:rsidRPr="005F51BB" w:rsidRDefault="00057204" w:rsidP="00057204">
      <w:pPr>
        <w:numPr>
          <w:ilvl w:val="0"/>
          <w:numId w:val="26"/>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057204" w:rsidRPr="005F51BB" w:rsidRDefault="00057204" w:rsidP="00057204">
      <w:pPr>
        <w:numPr>
          <w:ilvl w:val="0"/>
          <w:numId w:val="26"/>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057204" w:rsidRPr="005F51BB" w:rsidRDefault="00057204" w:rsidP="0026123A">
      <w:pPr>
        <w:tabs>
          <w:tab w:val="left" w:pos="360"/>
        </w:tabs>
        <w:jc w:val="right"/>
        <w:rPr>
          <w:rFonts w:cs="Arial"/>
          <w:sz w:val="16"/>
          <w:szCs w:val="16"/>
        </w:rPr>
      </w:pPr>
    </w:p>
    <w:p w:rsidR="00057204" w:rsidRPr="005F51BB" w:rsidRDefault="00057204" w:rsidP="0026123A">
      <w:pPr>
        <w:tabs>
          <w:tab w:val="left" w:pos="360"/>
        </w:tabs>
        <w:jc w:val="right"/>
        <w:rPr>
          <w:rFonts w:cs="Arial"/>
          <w:sz w:val="16"/>
          <w:szCs w:val="16"/>
        </w:rPr>
      </w:pPr>
      <w:r>
        <w:rPr>
          <w:rFonts w:cs="Arial"/>
          <w:sz w:val="16"/>
          <w:szCs w:val="16"/>
        </w:rPr>
        <w:t>Date of Last Update:  March, 2007</w:t>
      </w:r>
    </w:p>
    <w:p w:rsidR="00057204" w:rsidRPr="000D5528" w:rsidRDefault="00057204" w:rsidP="0026123A">
      <w:pPr>
        <w:autoSpaceDE w:val="0"/>
        <w:autoSpaceDN w:val="0"/>
        <w:adjustRightInd w:val="0"/>
        <w:jc w:val="center"/>
        <w:rPr>
          <w:rFonts w:cs="Arial"/>
          <w:b/>
          <w:bCs/>
          <w:caps/>
          <w:sz w:val="24"/>
        </w:rPr>
      </w:pPr>
      <w:r>
        <w:br w:type="page"/>
      </w:r>
      <w:r w:rsidRPr="000D5528">
        <w:rPr>
          <w:rFonts w:cs="Arial"/>
          <w:b/>
          <w:bCs/>
          <w:caps/>
          <w:sz w:val="24"/>
        </w:rPr>
        <w:t>Tax Clearance</w:t>
      </w:r>
    </w:p>
    <w:p w:rsidR="00057204" w:rsidRPr="000D5528" w:rsidRDefault="00057204" w:rsidP="0026123A">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057204" w:rsidRPr="000D5528" w:rsidRDefault="00057204" w:rsidP="0026123A">
      <w:pPr>
        <w:rPr>
          <w:rFonts w:cs="Arial"/>
          <w:b/>
          <w:bCs/>
          <w:sz w:val="18"/>
          <w:szCs w:val="18"/>
        </w:rPr>
      </w:pPr>
    </w:p>
    <w:p w:rsidR="00057204" w:rsidRPr="000D5528" w:rsidRDefault="00057204" w:rsidP="0026123A">
      <w:pPr>
        <w:autoSpaceDE w:val="0"/>
        <w:autoSpaceDN w:val="0"/>
        <w:adjustRightInd w:val="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57204" w:rsidRPr="000D5528" w:rsidRDefault="00057204" w:rsidP="0026123A">
      <w:pPr>
        <w:autoSpaceDE w:val="0"/>
        <w:autoSpaceDN w:val="0"/>
        <w:adjustRightInd w:val="0"/>
        <w:rPr>
          <w:rFonts w:cs="Arial"/>
          <w:sz w:val="18"/>
          <w:szCs w:val="18"/>
        </w:rPr>
      </w:pPr>
    </w:p>
    <w:p w:rsidR="00057204" w:rsidRPr="000D5528" w:rsidRDefault="00057204" w:rsidP="0026123A">
      <w:pPr>
        <w:autoSpaceDE w:val="0"/>
        <w:autoSpaceDN w:val="0"/>
        <w:adjustRightInd w:val="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057204" w:rsidRPr="00E443FB" w:rsidRDefault="00057204" w:rsidP="0026123A">
      <w:pPr>
        <w:tabs>
          <w:tab w:val="left" w:pos="9990"/>
        </w:tabs>
        <w:autoSpaceDE w:val="0"/>
        <w:autoSpaceDN w:val="0"/>
        <w:adjustRightInd w:val="0"/>
        <w:rPr>
          <w:rFonts w:cs="Arial"/>
          <w:color w:val="FF0000"/>
          <w:sz w:val="18"/>
          <w:szCs w:val="18"/>
        </w:rPr>
      </w:pPr>
      <w:r w:rsidRPr="000D5528">
        <w:rPr>
          <w:rFonts w:cs="Arial"/>
          <w:b/>
          <w:bCs/>
          <w:sz w:val="18"/>
          <w:szCs w:val="18"/>
        </w:rPr>
        <w:br/>
      </w:r>
      <w:r w:rsidRPr="00E443FB">
        <w:rPr>
          <w:rFonts w:cs="Arial"/>
          <w:b/>
          <w:bCs/>
          <w:color w:val="FF0000"/>
          <w:sz w:val="18"/>
          <w:szCs w:val="18"/>
          <w:highlight w:val="yellow"/>
        </w:rPr>
        <w:t xml:space="preserve">Bidders (and their subcontractors) are expected to submit a </w:t>
      </w:r>
      <w:r w:rsidRPr="00E443FB">
        <w:rPr>
          <w:rFonts w:cs="Arial"/>
          <w:bCs/>
          <w:i/>
          <w:color w:val="FF0000"/>
          <w:sz w:val="18"/>
          <w:szCs w:val="18"/>
          <w:highlight w:val="yellow"/>
          <w:u w:val="single"/>
        </w:rPr>
        <w:t>current</w:t>
      </w:r>
      <w:r w:rsidRPr="00E443FB">
        <w:rPr>
          <w:rFonts w:cs="Arial"/>
          <w:b/>
          <w:bCs/>
          <w:color w:val="FF0000"/>
          <w:sz w:val="18"/>
          <w:szCs w:val="18"/>
          <w:highlight w:val="yellow"/>
        </w:rPr>
        <w:t xml:space="preserve"> Tax Clearance Certificate with every event response.  </w:t>
      </w:r>
      <w:r w:rsidRPr="00E443FB">
        <w:rPr>
          <w:rFonts w:cs="Arial"/>
          <w:bCs/>
          <w:color w:val="FF0000"/>
          <w:sz w:val="18"/>
          <w:szCs w:val="18"/>
          <w:highlight w:val="yellow"/>
        </w:rPr>
        <w:t xml:space="preserve">Bidders </w:t>
      </w:r>
      <w:r w:rsidRPr="00E443FB">
        <w:rPr>
          <w:rFonts w:cs="Arial"/>
          <w:color w:val="FF0000"/>
          <w:sz w:val="18"/>
          <w:szCs w:val="18"/>
          <w:highlight w:val="yellow"/>
        </w:rPr>
        <w:t>can obtain a Kansas Tax Clearance Certificate through the Kansas Department of Revenue’s secure website (</w:t>
      </w:r>
      <w:hyperlink r:id="rId13" w:history="1">
        <w:r w:rsidRPr="00E443FB">
          <w:rPr>
            <w:rStyle w:val="Hyperlink"/>
            <w:color w:val="FF0000"/>
            <w:sz w:val="18"/>
            <w:szCs w:val="18"/>
            <w:highlight w:val="yellow"/>
          </w:rPr>
          <w:t>http://www.ksrevenue.org/taxclearance.htm</w:t>
        </w:r>
      </w:hyperlink>
      <w:r w:rsidRPr="00E443FB">
        <w:rPr>
          <w:rFonts w:cs="Arial"/>
          <w:color w:val="FF0000"/>
          <w:sz w:val="18"/>
          <w:szCs w:val="18"/>
          <w:highlight w:val="yellow"/>
        </w:rPr>
        <w:t>).</w:t>
      </w:r>
      <w:r w:rsidRPr="00E443FB">
        <w:rPr>
          <w:rFonts w:cs="Arial"/>
          <w:color w:val="FF0000"/>
          <w:sz w:val="18"/>
          <w:szCs w:val="18"/>
        </w:rPr>
        <w:t xml:space="preserve">  </w:t>
      </w:r>
    </w:p>
    <w:p w:rsidR="00057204" w:rsidRPr="000D5528" w:rsidRDefault="00057204" w:rsidP="0026123A">
      <w:pPr>
        <w:tabs>
          <w:tab w:val="left" w:pos="9990"/>
        </w:tabs>
        <w:autoSpaceDE w:val="0"/>
        <w:autoSpaceDN w:val="0"/>
        <w:adjustRightInd w:val="0"/>
        <w:rPr>
          <w:rFonts w:cs="Arial"/>
          <w:sz w:val="18"/>
          <w:szCs w:val="18"/>
        </w:rPr>
      </w:pPr>
    </w:p>
    <w:p w:rsidR="00057204" w:rsidRPr="008F0EA5" w:rsidRDefault="00057204" w:rsidP="0026123A">
      <w:pPr>
        <w:tabs>
          <w:tab w:val="left" w:pos="9990"/>
        </w:tabs>
        <w:autoSpaceDE w:val="0"/>
        <w:autoSpaceDN w:val="0"/>
        <w:adjustRightInd w:val="0"/>
        <w:rPr>
          <w:rFonts w:cs="Arial"/>
          <w:i/>
          <w:color w:val="215868"/>
          <w:sz w:val="18"/>
          <w:szCs w:val="18"/>
        </w:rPr>
      </w:pPr>
      <w:r w:rsidRPr="00E443FB">
        <w:rPr>
          <w:rFonts w:cs="Arial"/>
          <w:b/>
          <w:i/>
          <w:color w:val="215868"/>
          <w:sz w:val="18"/>
          <w:szCs w:val="18"/>
        </w:rPr>
        <w:t xml:space="preserve">Please Note: </w:t>
      </w:r>
      <w:r w:rsidRPr="00E443FB">
        <w:rPr>
          <w:rFonts w:cs="Arial"/>
          <w:i/>
          <w:color w:val="215868"/>
          <w:sz w:val="18"/>
          <w:szCs w:val="18"/>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057204" w:rsidRPr="000D5528" w:rsidRDefault="00057204" w:rsidP="0026123A">
      <w:pPr>
        <w:tabs>
          <w:tab w:val="left" w:pos="9990"/>
        </w:tabs>
        <w:autoSpaceDE w:val="0"/>
        <w:autoSpaceDN w:val="0"/>
        <w:adjustRightInd w:val="0"/>
        <w:rPr>
          <w:rFonts w:cs="Arial"/>
          <w:sz w:val="18"/>
          <w:szCs w:val="18"/>
        </w:rPr>
      </w:pPr>
    </w:p>
    <w:p w:rsidR="00057204" w:rsidRPr="000D5528" w:rsidRDefault="00057204" w:rsidP="0026123A">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057204" w:rsidRPr="000D5528" w:rsidRDefault="00057204" w:rsidP="0026123A">
      <w:pPr>
        <w:tabs>
          <w:tab w:val="left" w:pos="9990"/>
        </w:tabs>
        <w:autoSpaceDE w:val="0"/>
        <w:autoSpaceDN w:val="0"/>
        <w:adjustRightInd w:val="0"/>
        <w:rPr>
          <w:rFonts w:cs="Arial"/>
          <w:b/>
          <w:bCs/>
          <w:sz w:val="18"/>
          <w:szCs w:val="18"/>
          <w:u w:val="single"/>
        </w:rPr>
      </w:pPr>
      <w:hyperlink r:id="rId14" w:history="1">
        <w:r w:rsidRPr="000D5528">
          <w:rPr>
            <w:rStyle w:val="Hyperlink"/>
            <w:sz w:val="18"/>
            <w:szCs w:val="18"/>
          </w:rPr>
          <w:t>http://www.ksrevenue.org/busregistration.htm</w:t>
        </w:r>
      </w:hyperlink>
    </w:p>
    <w:p w:rsidR="00057204" w:rsidRPr="000D5528" w:rsidRDefault="00057204" w:rsidP="0026123A">
      <w:pPr>
        <w:tabs>
          <w:tab w:val="left" w:pos="9990"/>
        </w:tabs>
        <w:autoSpaceDE w:val="0"/>
        <w:autoSpaceDN w:val="0"/>
        <w:adjustRightInd w:val="0"/>
        <w:rPr>
          <w:rFonts w:cs="Arial"/>
          <w:b/>
          <w:bCs/>
          <w:sz w:val="18"/>
          <w:szCs w:val="18"/>
          <w:u w:val="single"/>
        </w:rPr>
      </w:pPr>
    </w:p>
    <w:p w:rsidR="00057204" w:rsidRPr="000D5528" w:rsidRDefault="00057204" w:rsidP="0026123A">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057204" w:rsidRPr="000D5528" w:rsidRDefault="00057204" w:rsidP="0026123A">
      <w:pPr>
        <w:tabs>
          <w:tab w:val="left" w:pos="9990"/>
        </w:tabs>
        <w:autoSpaceDE w:val="0"/>
        <w:autoSpaceDN w:val="0"/>
        <w:adjustRightInd w:val="0"/>
        <w:rPr>
          <w:rFonts w:cs="Arial"/>
          <w:sz w:val="18"/>
          <w:szCs w:val="18"/>
        </w:rPr>
      </w:pPr>
    </w:p>
    <w:p w:rsidR="00057204" w:rsidRPr="000D5528" w:rsidRDefault="00057204" w:rsidP="0026123A">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57204" w:rsidRPr="00B4668D" w:rsidRDefault="00057204" w:rsidP="0026123A">
      <w:pPr>
        <w:autoSpaceDE w:val="0"/>
        <w:autoSpaceDN w:val="0"/>
        <w:adjustRightInd w:val="0"/>
        <w:rPr>
          <w:rFonts w:cs="Arial"/>
        </w:rPr>
      </w:pPr>
    </w:p>
    <w:p w:rsidR="00057204" w:rsidRPr="000D5528" w:rsidRDefault="00057204" w:rsidP="0026123A">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057204" w:rsidRPr="000D5528" w:rsidRDefault="00057204" w:rsidP="0026123A">
      <w:pPr>
        <w:autoSpaceDE w:val="0"/>
        <w:autoSpaceDN w:val="0"/>
        <w:adjustRightInd w:val="0"/>
        <w:rPr>
          <w:rFonts w:cs="Arial"/>
          <w:sz w:val="16"/>
          <w:szCs w:val="16"/>
        </w:rPr>
      </w:pPr>
    </w:p>
    <w:p w:rsidR="00057204" w:rsidRPr="000D5528" w:rsidRDefault="00057204" w:rsidP="0026123A">
      <w:pPr>
        <w:autoSpaceDE w:val="0"/>
        <w:autoSpaceDN w:val="0"/>
        <w:adjustRightInd w:val="0"/>
        <w:rPr>
          <w:rFonts w:cs="Arial"/>
          <w:b/>
          <w:sz w:val="16"/>
          <w:szCs w:val="16"/>
          <w:u w:val="single"/>
        </w:rPr>
      </w:pPr>
      <w:r w:rsidRPr="000D5528">
        <w:rPr>
          <w:rFonts w:cs="Arial"/>
          <w:b/>
          <w:sz w:val="16"/>
          <w:szCs w:val="16"/>
          <w:u w:val="single"/>
        </w:rPr>
        <w:t>CONTRACTOR</w:t>
      </w:r>
    </w:p>
    <w:p w:rsidR="00057204" w:rsidRPr="000D5528" w:rsidRDefault="00057204" w:rsidP="0026123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057204" w:rsidRPr="000D5528" w:rsidRDefault="00057204" w:rsidP="0026123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057204" w:rsidRPr="000D5528" w:rsidRDefault="00057204" w:rsidP="0026123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057204" w:rsidRPr="000D5528" w:rsidRDefault="00057204" w:rsidP="0026123A">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057204" w:rsidRPr="000D5528" w:rsidRDefault="00057204" w:rsidP="0026123A">
      <w:pPr>
        <w:rPr>
          <w:sz w:val="16"/>
          <w:szCs w:val="16"/>
        </w:rPr>
      </w:pPr>
    </w:p>
    <w:p w:rsidR="00057204" w:rsidRPr="000D5528" w:rsidRDefault="00057204" w:rsidP="0026123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057204" w:rsidRPr="000D5528" w:rsidRDefault="00057204" w:rsidP="0026123A">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057204" w:rsidRPr="000D5528" w:rsidRDefault="00057204" w:rsidP="0026123A">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057204" w:rsidRPr="000D5528" w:rsidRDefault="00057204" w:rsidP="0026123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057204" w:rsidRPr="000D5528" w:rsidRDefault="00057204" w:rsidP="0026123A">
      <w:pPr>
        <w:tabs>
          <w:tab w:val="left" w:pos="1260"/>
          <w:tab w:val="left" w:pos="2340"/>
          <w:tab w:val="left" w:pos="9990"/>
        </w:tabs>
        <w:rPr>
          <w:rFonts w:cs="Arial"/>
          <w:sz w:val="16"/>
          <w:szCs w:val="16"/>
        </w:rPr>
      </w:pPr>
    </w:p>
    <w:p w:rsidR="00057204" w:rsidRPr="000D5528" w:rsidRDefault="00057204" w:rsidP="0026123A">
      <w:pPr>
        <w:tabs>
          <w:tab w:val="left" w:pos="1260"/>
          <w:tab w:val="left" w:pos="2340"/>
          <w:tab w:val="left" w:pos="9990"/>
        </w:tabs>
        <w:rPr>
          <w:rFonts w:cs="Arial"/>
          <w:sz w:val="16"/>
          <w:szCs w:val="16"/>
        </w:rPr>
      </w:pPr>
    </w:p>
    <w:p w:rsidR="00057204" w:rsidRPr="000D5528" w:rsidRDefault="00057204" w:rsidP="0026123A">
      <w:pPr>
        <w:autoSpaceDE w:val="0"/>
        <w:autoSpaceDN w:val="0"/>
        <w:adjustRightInd w:val="0"/>
        <w:rPr>
          <w:rFonts w:cs="Arial"/>
          <w:b/>
          <w:sz w:val="16"/>
          <w:szCs w:val="16"/>
          <w:u w:val="single"/>
        </w:rPr>
      </w:pPr>
      <w:r w:rsidRPr="000D5528">
        <w:rPr>
          <w:rFonts w:cs="Arial"/>
          <w:b/>
          <w:sz w:val="16"/>
          <w:szCs w:val="16"/>
          <w:u w:val="single"/>
        </w:rPr>
        <w:t>SUBCONTRACTOR(S)</w:t>
      </w:r>
    </w:p>
    <w:p w:rsidR="00057204" w:rsidRPr="000D5528" w:rsidRDefault="00057204" w:rsidP="0026123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057204" w:rsidRPr="000D5528" w:rsidRDefault="00057204" w:rsidP="0026123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057204" w:rsidRPr="000D5528" w:rsidRDefault="00057204" w:rsidP="0026123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057204" w:rsidRPr="000D5528" w:rsidRDefault="00057204" w:rsidP="0026123A">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057204" w:rsidRPr="000D5528" w:rsidRDefault="00057204" w:rsidP="0026123A">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057204" w:rsidRPr="000D5528" w:rsidRDefault="00057204" w:rsidP="0026123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057204" w:rsidRPr="000D5528" w:rsidRDefault="00057204" w:rsidP="0026123A">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057204" w:rsidRPr="00921244" w:rsidRDefault="00057204" w:rsidP="0026123A">
      <w:pPr>
        <w:jc w:val="center"/>
        <w:rPr>
          <w:b/>
          <w:sz w:val="22"/>
          <w:szCs w:val="22"/>
        </w:rPr>
      </w:pPr>
      <w:r>
        <w:rPr>
          <w:rFonts w:cs="Arial"/>
        </w:rPr>
        <w:br w:type="page"/>
      </w:r>
      <w:r w:rsidRPr="00921244">
        <w:rPr>
          <w:b/>
          <w:sz w:val="22"/>
          <w:szCs w:val="22"/>
        </w:rPr>
        <w:t>CERTIFICATION REGARDING</w:t>
      </w:r>
    </w:p>
    <w:p w:rsidR="00057204" w:rsidRPr="00921244" w:rsidRDefault="00057204" w:rsidP="0026123A">
      <w:pPr>
        <w:jc w:val="center"/>
        <w:rPr>
          <w:b/>
          <w:sz w:val="22"/>
          <w:szCs w:val="22"/>
        </w:rPr>
      </w:pPr>
      <w:r w:rsidRPr="00921244">
        <w:rPr>
          <w:b/>
          <w:sz w:val="22"/>
          <w:szCs w:val="22"/>
        </w:rPr>
        <w:t>IMMIGRATION REFORM &amp; CONTROL</w:t>
      </w:r>
    </w:p>
    <w:p w:rsidR="00057204" w:rsidRPr="009A2A16" w:rsidRDefault="00057204" w:rsidP="0026123A">
      <w:pPr>
        <w:jc w:val="center"/>
      </w:pPr>
    </w:p>
    <w:p w:rsidR="00057204" w:rsidRPr="00921244" w:rsidRDefault="00057204" w:rsidP="0026123A">
      <w:pPr>
        <w:rPr>
          <w:rFonts w:cs="Arial"/>
        </w:rPr>
      </w:pPr>
    </w:p>
    <w:p w:rsidR="00057204" w:rsidRPr="00921244" w:rsidRDefault="00057204" w:rsidP="0026123A">
      <w:r>
        <w:tab/>
      </w:r>
      <w:r w:rsidRPr="00921244">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057204" w:rsidRPr="00DF17BD" w:rsidRDefault="00057204" w:rsidP="0026123A"/>
    <w:p w:rsidR="00057204" w:rsidRPr="00DF17BD" w:rsidRDefault="00057204" w:rsidP="0026123A">
      <w:r w:rsidRPr="00DF17BD">
        <w:tab/>
        <w:t>Contractor certifies that</w:t>
      </w:r>
      <w:r>
        <w:t>,</w:t>
      </w:r>
      <w:r w:rsidRPr="00DF17BD">
        <w:t xml:space="preserve"> </w:t>
      </w:r>
      <w:r>
        <w:t xml:space="preserve">should </w:t>
      </w:r>
      <w:r w:rsidRPr="00DF17BD">
        <w:t xml:space="preserve">it </w:t>
      </w:r>
      <w:r>
        <w:t xml:space="preserve">be awarded a contract by the State, Contractor </w:t>
      </w:r>
      <w:r w:rsidRPr="00DF17BD">
        <w:t>will comply with all applicable federal and stat</w:t>
      </w:r>
      <w:r>
        <w:t>e</w:t>
      </w:r>
      <w:r w:rsidRPr="00DF17BD">
        <w:t xml:space="preserve"> laws, standards, orders and regulations affecting a person’s participation and eligibility in any program or activity undertaken by the Contractor pursuant to this contract.  </w:t>
      </w:r>
      <w:r>
        <w:t xml:space="preserve">Contractor further certifies that it will remain in compliance throughout the term of the contract.  </w:t>
      </w:r>
    </w:p>
    <w:p w:rsidR="00057204" w:rsidRDefault="00057204" w:rsidP="0026123A"/>
    <w:p w:rsidR="00057204" w:rsidRPr="00DF17BD" w:rsidRDefault="00057204" w:rsidP="0026123A">
      <w:r>
        <w:tab/>
        <w:t>At the State’s request, Contractor is</w:t>
      </w:r>
      <w:r w:rsidRPr="00DF17BD">
        <w:t xml:space="preserve"> expected to produce to the State any documentation or other such evidence to verify Contractor’s compliance with any provision, duty, certification, or the like under the contract.  </w:t>
      </w:r>
    </w:p>
    <w:p w:rsidR="00057204" w:rsidRPr="00DF17BD" w:rsidRDefault="00057204" w:rsidP="0026123A"/>
    <w:p w:rsidR="00057204" w:rsidRPr="00921244" w:rsidRDefault="00057204" w:rsidP="0026123A">
      <w:pPr>
        <w:autoSpaceDE w:val="0"/>
        <w:autoSpaceDN w:val="0"/>
        <w:adjustRightInd w:val="0"/>
      </w:pPr>
      <w:r w:rsidRPr="00921244">
        <w:tab/>
        <w:t>Contractor agrees to include this Certification in contracts between itself and any subcontractors in connection with the services performed under this contract.</w:t>
      </w:r>
    </w:p>
    <w:p w:rsidR="00057204" w:rsidRPr="00DF17BD" w:rsidRDefault="00057204" w:rsidP="0026123A"/>
    <w:p w:rsidR="00057204" w:rsidRPr="00DF17BD" w:rsidRDefault="00057204" w:rsidP="0026123A"/>
    <w:p w:rsidR="00057204" w:rsidRPr="00DF17BD" w:rsidRDefault="00057204" w:rsidP="0026123A"/>
    <w:p w:rsidR="00057204" w:rsidRPr="00DF17BD" w:rsidRDefault="00057204" w:rsidP="0026123A"/>
    <w:p w:rsidR="00057204" w:rsidRPr="00DF17BD" w:rsidRDefault="00057204" w:rsidP="0026123A">
      <w:r w:rsidRPr="00DF17BD">
        <w:t>____________________________________________</w:t>
      </w:r>
      <w:r w:rsidRPr="00DF17BD">
        <w:tab/>
      </w:r>
      <w:r w:rsidRPr="00DF17BD">
        <w:tab/>
      </w:r>
      <w:r w:rsidRPr="00DF17BD">
        <w:tab/>
        <w:t>______________________</w:t>
      </w:r>
    </w:p>
    <w:p w:rsidR="00057204" w:rsidRDefault="00057204" w:rsidP="0026123A">
      <w:r w:rsidRPr="00DF17BD">
        <w:t>Signature, Title of Contractor</w:t>
      </w:r>
      <w:r w:rsidRPr="00DF17BD">
        <w:tab/>
      </w:r>
      <w:r w:rsidRPr="00DF17BD">
        <w:tab/>
      </w:r>
      <w:r w:rsidRPr="00DF17BD">
        <w:tab/>
      </w:r>
      <w:r w:rsidRPr="00DF17BD">
        <w:tab/>
      </w:r>
      <w:r w:rsidRPr="00DF17BD">
        <w:tab/>
      </w:r>
      <w:r w:rsidRPr="00DF17BD">
        <w:tab/>
        <w:t>date</w:t>
      </w:r>
    </w:p>
    <w:p w:rsidR="00057204" w:rsidRDefault="00057204" w:rsidP="0026123A">
      <w:pPr>
        <w:jc w:val="center"/>
        <w:rPr>
          <w:b/>
        </w:rPr>
      </w:pPr>
      <w:r>
        <w:rPr>
          <w:rFonts w:cs="Arial"/>
        </w:rPr>
        <w:br w:type="page"/>
      </w:r>
      <w:r>
        <w:rPr>
          <w:b/>
        </w:rPr>
        <w:t>SECTION I</w:t>
      </w:r>
    </w:p>
    <w:p w:rsidR="00057204" w:rsidRDefault="00057204" w:rsidP="0026123A">
      <w:pPr>
        <w:jc w:val="center"/>
      </w:pPr>
      <w:r>
        <w:rPr>
          <w:b/>
        </w:rPr>
        <w:t>CONDITIONS TO BIDDING</w:t>
      </w:r>
    </w:p>
    <w:p w:rsidR="00057204" w:rsidRDefault="00057204" w:rsidP="0026123A"/>
    <w:p w:rsidR="00057204" w:rsidRDefault="00057204" w:rsidP="0026123A">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057204" w:rsidRDefault="00057204" w:rsidP="0026123A">
      <w:pPr>
        <w:ind w:left="720" w:hanging="720"/>
        <w:rPr>
          <w:b/>
        </w:rPr>
      </w:pPr>
    </w:p>
    <w:p w:rsidR="00057204" w:rsidRDefault="00057204" w:rsidP="0026123A">
      <w:pPr>
        <w:rPr>
          <w:b/>
        </w:rPr>
      </w:pPr>
      <w:r>
        <w:rPr>
          <w:b/>
        </w:rPr>
        <w:t>Linda Gronquist</w:t>
      </w:r>
    </w:p>
    <w:p w:rsidR="00057204" w:rsidRDefault="00057204" w:rsidP="0026123A">
      <w:r>
        <w:t>Telephone:   785-296-2375</w:t>
      </w:r>
    </w:p>
    <w:p w:rsidR="00057204" w:rsidRDefault="00057204" w:rsidP="0026123A">
      <w:r>
        <w:t>Facsimile:  785-296-7240</w:t>
      </w:r>
    </w:p>
    <w:p w:rsidR="00057204" w:rsidRDefault="00057204" w:rsidP="0026123A">
      <w:pPr>
        <w:tabs>
          <w:tab w:val="left" w:pos="1530"/>
        </w:tabs>
      </w:pPr>
      <w:r>
        <w:t xml:space="preserve">E-Mail Address:  </w:t>
      </w:r>
      <w:hyperlink r:id="rId15" w:history="1">
        <w:r w:rsidRPr="00916B65">
          <w:rPr>
            <w:rStyle w:val="Hyperlink"/>
          </w:rPr>
          <w:t>linda.gronquist@da.ks.gov</w:t>
        </w:r>
      </w:hyperlink>
      <w:r>
        <w:t xml:space="preserve"> </w:t>
      </w:r>
    </w:p>
    <w:p w:rsidR="00057204" w:rsidRDefault="00057204" w:rsidP="0026123A">
      <w:smartTag w:uri="urn:schemas-microsoft-com:office:smarttags" w:element="place">
        <w:smartTag w:uri="urn:schemas-microsoft-com:office:smarttags" w:element="State">
          <w:r>
            <w:t>Kansas</w:t>
          </w:r>
        </w:smartTag>
      </w:smartTag>
      <w:r>
        <w:t xml:space="preserve"> Division of Purchases</w:t>
      </w:r>
    </w:p>
    <w:p w:rsidR="00057204" w:rsidRDefault="00057204" w:rsidP="0026123A">
      <w:r>
        <w:t>900 SW Jackson, Room 102N</w:t>
      </w:r>
    </w:p>
    <w:p w:rsidR="00057204" w:rsidRDefault="00057204" w:rsidP="0026123A">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057204" w:rsidRDefault="00057204" w:rsidP="0026123A"/>
    <w:p w:rsidR="00057204" w:rsidRDefault="00057204" w:rsidP="0026123A">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place">
        <w:smartTag w:uri="urn:schemas-microsoft-com:office:smarttags" w:element="State">
          <w:r>
            <w:t>Kansas</w:t>
          </w:r>
        </w:smartTag>
      </w:smartTag>
      <w:r>
        <w:t xml:space="preserve"> and will be a matter of public record subsequent to signing of the contract or rejection of all bids.</w:t>
      </w:r>
    </w:p>
    <w:p w:rsidR="00057204" w:rsidRDefault="00057204" w:rsidP="0026123A"/>
    <w:p w:rsidR="00057204" w:rsidRDefault="00057204" w:rsidP="0026123A">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place">
        <w:smartTag w:uri="urn:schemas-microsoft-com:office:smarttags" w:element="State">
          <w:r>
            <w:t>Kansas</w:t>
          </w:r>
        </w:smartTag>
      </w:smartTag>
      <w:r>
        <w:t>.</w:t>
      </w:r>
    </w:p>
    <w:p w:rsidR="00057204" w:rsidRDefault="00057204" w:rsidP="0026123A"/>
    <w:p w:rsidR="00057204" w:rsidRDefault="00057204" w:rsidP="0026123A">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057204" w:rsidRDefault="00057204" w:rsidP="0026123A"/>
    <w:p w:rsidR="00057204" w:rsidRDefault="00057204" w:rsidP="0026123A">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057204" w:rsidRDefault="00057204" w:rsidP="0026123A"/>
    <w:p w:rsidR="00057204" w:rsidRDefault="00057204" w:rsidP="0026123A">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057204" w:rsidRDefault="00057204" w:rsidP="0026123A"/>
    <w:p w:rsidR="00057204" w:rsidRDefault="00057204" w:rsidP="0026123A">
      <w:r>
        <w:t>In the event of a conflict in terms of language among the documents, the following order of precedence shall govern:</w:t>
      </w:r>
    </w:p>
    <w:p w:rsidR="00057204" w:rsidRDefault="00057204" w:rsidP="0026123A"/>
    <w:p w:rsidR="00057204" w:rsidRDefault="00057204" w:rsidP="0026123A">
      <w:pPr>
        <w:tabs>
          <w:tab w:val="left" w:pos="360"/>
        </w:tabs>
      </w:pPr>
      <w:r>
        <w:t>1.</w:t>
      </w:r>
      <w:r>
        <w:tab/>
        <w:t>Form DA</w:t>
      </w:r>
      <w:r>
        <w:noBreakHyphen/>
        <w:t>146a;</w:t>
      </w:r>
    </w:p>
    <w:p w:rsidR="00057204" w:rsidRDefault="00057204" w:rsidP="0026123A">
      <w:pPr>
        <w:tabs>
          <w:tab w:val="left" w:pos="360"/>
        </w:tabs>
      </w:pPr>
      <w:r>
        <w:t>2.</w:t>
      </w:r>
      <w:r>
        <w:tab/>
        <w:t>written modifications to the executed contract;</w:t>
      </w:r>
    </w:p>
    <w:p w:rsidR="00057204" w:rsidRDefault="00057204" w:rsidP="0026123A">
      <w:pPr>
        <w:tabs>
          <w:tab w:val="left" w:pos="360"/>
        </w:tabs>
      </w:pPr>
      <w:r>
        <w:t>3.</w:t>
      </w:r>
      <w:r>
        <w:tab/>
        <w:t>written contract signed by the parties;</w:t>
      </w:r>
    </w:p>
    <w:p w:rsidR="00057204" w:rsidRDefault="00057204" w:rsidP="0026123A">
      <w:pPr>
        <w:tabs>
          <w:tab w:val="left" w:pos="360"/>
        </w:tabs>
      </w:pPr>
      <w:r>
        <w:t>4.</w:t>
      </w:r>
      <w:r>
        <w:tab/>
        <w:t>this Solicitation including any and all addenda; and</w:t>
      </w:r>
    </w:p>
    <w:p w:rsidR="00057204" w:rsidRDefault="00057204" w:rsidP="0026123A">
      <w:pPr>
        <w:tabs>
          <w:tab w:val="left" w:pos="360"/>
        </w:tabs>
      </w:pPr>
      <w:r>
        <w:t>5.</w:t>
      </w:r>
      <w:r>
        <w:tab/>
        <w:t>contractor's written bid response submitted in response to this Request as finalized.</w:t>
      </w:r>
    </w:p>
    <w:p w:rsidR="00057204" w:rsidRDefault="00057204" w:rsidP="0026123A"/>
    <w:p w:rsidR="00057204" w:rsidRDefault="00057204" w:rsidP="0026123A">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057204" w:rsidRDefault="00057204" w:rsidP="0026123A"/>
    <w:p w:rsidR="00057204" w:rsidRDefault="00057204" w:rsidP="0026123A">
      <w:r>
        <w:rPr>
          <w:b/>
        </w:rPr>
        <w:t>Open Records Act (K.S.A</w:t>
      </w:r>
      <w:r>
        <w:t>.</w:t>
      </w:r>
      <w:r>
        <w:rPr>
          <w:b/>
        </w:rPr>
        <w:t xml:space="preserve"> 45-205 et seq.):</w:t>
      </w:r>
      <w:r>
        <w:t xml:space="preserve">  All bid responses become the property of the State of </w:t>
      </w:r>
      <w:smartTag w:uri="urn:schemas-microsoft-com:office:smarttags" w:element="place">
        <w:smartTag w:uri="urn:schemas-microsoft-com:office:smarttags" w:element="State">
          <w:r>
            <w:t>Kansas</w:t>
          </w:r>
        </w:smartTag>
      </w:smartTag>
      <w:r>
        <w:t xml:space="preserve">.  </w:t>
      </w:r>
      <w:smartTag w:uri="urn:schemas-microsoft-com:office:smarttags" w:element="place">
        <w:smartTag w:uri="urn:schemas-microsoft-com:office:smarttags" w:element="State">
          <w:r>
            <w:t>Kansas</w:t>
          </w:r>
        </w:smartTag>
      </w:smartTag>
      <w:r>
        <w:t xml:space="preserve"> law requires all information contained in bid responses to become open for public review once a contract is signed or all bid responses are rejected.</w:t>
      </w:r>
    </w:p>
    <w:p w:rsidR="00057204" w:rsidRDefault="00057204" w:rsidP="0026123A"/>
    <w:p w:rsidR="00057204" w:rsidRDefault="00057204" w:rsidP="0026123A">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place">
        <w:smartTag w:uri="urn:schemas-microsoft-com:office:smarttags" w:element="State">
          <w:r>
            <w:rPr>
              <w:b/>
            </w:rPr>
            <w:t>Kansas</w:t>
          </w:r>
        </w:smartTag>
      </w:smartTag>
      <w:r>
        <w:rPr>
          <w:b/>
        </w:rPr>
        <w:t xml:space="preserve"> is exempt from state sales or use taxes and federal excise taxes for direct purchases.  These taxes shall not be included in the vendor's price quotations.</w:t>
      </w:r>
    </w:p>
    <w:p w:rsidR="00057204" w:rsidRDefault="00057204" w:rsidP="0026123A">
      <w:pPr>
        <w:rPr>
          <w:snapToGrid w:val="0"/>
        </w:rPr>
      </w:pPr>
      <w:r>
        <w:br w:type="page"/>
      </w: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057204" w:rsidRDefault="00057204" w:rsidP="0026123A"/>
    <w:p w:rsidR="00057204" w:rsidRDefault="00057204" w:rsidP="0026123A">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057204" w:rsidRDefault="00057204" w:rsidP="0026123A">
      <w:pPr>
        <w:jc w:val="center"/>
        <w:rPr>
          <w:b/>
        </w:rPr>
      </w:pPr>
      <w:r>
        <w:br w:type="page"/>
      </w:r>
      <w:r>
        <w:rPr>
          <w:b/>
        </w:rPr>
        <w:t>SECTION II</w:t>
      </w:r>
    </w:p>
    <w:p w:rsidR="00057204" w:rsidRDefault="00057204" w:rsidP="0026123A">
      <w:pPr>
        <w:jc w:val="center"/>
        <w:rPr>
          <w:b/>
        </w:rPr>
      </w:pPr>
      <w:r>
        <w:rPr>
          <w:b/>
        </w:rPr>
        <w:t>BID INSTRUCTIONS</w:t>
      </w:r>
    </w:p>
    <w:p w:rsidR="00057204" w:rsidRDefault="00057204" w:rsidP="0026123A"/>
    <w:p w:rsidR="00057204" w:rsidRDefault="00057204" w:rsidP="0026123A">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057204" w:rsidRDefault="00057204" w:rsidP="0026123A"/>
    <w:p w:rsidR="00057204" w:rsidRDefault="00057204" w:rsidP="0026123A">
      <w:pPr>
        <w:rPr>
          <w:b/>
        </w:rPr>
      </w:pPr>
      <w:r>
        <w:rPr>
          <w:b/>
        </w:rPr>
        <w:t>Vendors are instructed to prepare their Bid Response following the same sequence as the Invitation For Bid.</w:t>
      </w:r>
    </w:p>
    <w:p w:rsidR="00057204" w:rsidRDefault="00057204" w:rsidP="0026123A"/>
    <w:p w:rsidR="00057204" w:rsidRDefault="00057204" w:rsidP="0026123A">
      <w:pPr>
        <w:rPr>
          <w:b/>
        </w:rPr>
      </w:pPr>
      <w:r>
        <w:rPr>
          <w:b/>
        </w:rPr>
        <w:t>Submission of Bid Responses:  Vendor's bid response shall consist of:</w:t>
      </w:r>
    </w:p>
    <w:p w:rsidR="00057204" w:rsidRDefault="00057204" w:rsidP="00057204">
      <w:pPr>
        <w:numPr>
          <w:ilvl w:val="0"/>
          <w:numId w:val="26"/>
        </w:numPr>
        <w:tabs>
          <w:tab w:val="left" w:pos="1080"/>
        </w:tabs>
      </w:pPr>
      <w:r w:rsidRPr="005A4F60">
        <w:t>Signature Sheet</w:t>
      </w:r>
    </w:p>
    <w:p w:rsidR="00057204" w:rsidRDefault="00057204" w:rsidP="00057204">
      <w:pPr>
        <w:numPr>
          <w:ilvl w:val="0"/>
          <w:numId w:val="27"/>
        </w:numPr>
      </w:pPr>
      <w:r>
        <w:t>Supplier Diversity Survey form</w:t>
      </w:r>
    </w:p>
    <w:p w:rsidR="00057204" w:rsidRPr="005A4F60" w:rsidRDefault="00057204" w:rsidP="00057204">
      <w:pPr>
        <w:numPr>
          <w:ilvl w:val="0"/>
          <w:numId w:val="27"/>
        </w:numPr>
        <w:rPr>
          <w:szCs w:val="20"/>
        </w:rPr>
      </w:pPr>
      <w:r w:rsidRPr="005A4F60">
        <w:rPr>
          <w:szCs w:val="20"/>
        </w:rPr>
        <w:t>Certification Regarding</w:t>
      </w:r>
      <w:r>
        <w:rPr>
          <w:szCs w:val="20"/>
        </w:rPr>
        <w:t xml:space="preserve"> </w:t>
      </w:r>
      <w:r w:rsidRPr="005A4F60">
        <w:rPr>
          <w:szCs w:val="20"/>
        </w:rPr>
        <w:t>Immigration Reform &amp; Control</w:t>
      </w:r>
      <w:r>
        <w:rPr>
          <w:szCs w:val="20"/>
        </w:rPr>
        <w:t xml:space="preserve"> form</w:t>
      </w:r>
    </w:p>
    <w:p w:rsidR="00057204" w:rsidRPr="005A4F60" w:rsidRDefault="00057204" w:rsidP="00057204">
      <w:pPr>
        <w:numPr>
          <w:ilvl w:val="0"/>
          <w:numId w:val="27"/>
        </w:numPr>
      </w:pPr>
      <w:r>
        <w:t>Cost Sheet</w:t>
      </w:r>
    </w:p>
    <w:p w:rsidR="00057204" w:rsidRPr="005A4F60" w:rsidRDefault="00057204" w:rsidP="0026123A">
      <w:pPr>
        <w:tabs>
          <w:tab w:val="left" w:pos="1080"/>
        </w:tabs>
        <w:ind w:left="720" w:hanging="360"/>
      </w:pPr>
      <w:r w:rsidRPr="005A4F60">
        <w:sym w:font="Symbol" w:char="F0B7"/>
      </w:r>
      <w:r w:rsidRPr="005A4F60">
        <w:tab/>
      </w:r>
      <w:r w:rsidRPr="005D2D44">
        <w:rPr>
          <w:b/>
          <w:u w:val="single"/>
        </w:rPr>
        <w:t>Four (4) copies</w:t>
      </w:r>
      <w:r w:rsidRPr="005D2D44">
        <w:t xml:space="preserve"> of the bid response</w:t>
      </w:r>
    </w:p>
    <w:p w:rsidR="00057204" w:rsidRDefault="00057204" w:rsidP="0026123A"/>
    <w:p w:rsidR="00057204" w:rsidRPr="005D2D44" w:rsidRDefault="00057204" w:rsidP="0026123A">
      <w:r w:rsidRPr="005D2D44">
        <w:t xml:space="preserve">Vendor's bid response, sealed securely in an envelope or other container, shall be received promptly at 2:00 p.m., Central Standard or Daylight Savings Time, whichever is in effect, on </w:t>
      </w:r>
      <w:r w:rsidRPr="005D2D44">
        <w:rPr>
          <w:b/>
        </w:rPr>
        <w:t>January 14, 2010</w:t>
      </w:r>
      <w:r w:rsidRPr="005D2D44">
        <w:t>, addressed as follows:</w:t>
      </w:r>
    </w:p>
    <w:p w:rsidR="00057204" w:rsidRDefault="00057204" w:rsidP="0026123A">
      <w:pPr>
        <w:rPr>
          <w:b/>
        </w:rPr>
      </w:pPr>
    </w:p>
    <w:p w:rsidR="00057204" w:rsidRDefault="00057204" w:rsidP="0026123A">
      <w:pPr>
        <w:rPr>
          <w:b/>
        </w:rPr>
      </w:pPr>
      <w:smartTag w:uri="urn:schemas-microsoft-com:office:smarttags" w:element="place">
        <w:smartTag w:uri="urn:schemas-microsoft-com:office:smarttags" w:element="State">
          <w:r>
            <w:rPr>
              <w:b/>
            </w:rPr>
            <w:t>Kansas</w:t>
          </w:r>
        </w:smartTag>
      </w:smartTag>
      <w:r>
        <w:rPr>
          <w:b/>
        </w:rPr>
        <w:t xml:space="preserve"> Division of Purchases</w:t>
      </w:r>
    </w:p>
    <w:p w:rsidR="00057204" w:rsidRPr="005D2D44" w:rsidRDefault="00057204" w:rsidP="0026123A">
      <w:pPr>
        <w:rPr>
          <w:b/>
        </w:rPr>
      </w:pPr>
      <w:r w:rsidRPr="005D2D44">
        <w:rPr>
          <w:b/>
        </w:rPr>
        <w:t xml:space="preserve">Proposal # </w:t>
      </w:r>
      <w:r>
        <w:rPr>
          <w:b/>
        </w:rPr>
        <w:t xml:space="preserve"> 12698</w:t>
      </w:r>
    </w:p>
    <w:p w:rsidR="00057204" w:rsidRDefault="00057204" w:rsidP="0026123A">
      <w:pPr>
        <w:rPr>
          <w:b/>
        </w:rPr>
      </w:pPr>
      <w:r w:rsidRPr="005D2D44">
        <w:rPr>
          <w:b/>
        </w:rPr>
        <w:t>Closing:</w:t>
      </w:r>
      <w:r>
        <w:rPr>
          <w:b/>
        </w:rPr>
        <w:t xml:space="preserve">  January 14, 2010</w:t>
      </w:r>
    </w:p>
    <w:p w:rsidR="00057204" w:rsidRDefault="00057204" w:rsidP="0026123A">
      <w:pPr>
        <w:rPr>
          <w:b/>
        </w:rPr>
      </w:pPr>
      <w:smartTag w:uri="urn:schemas-microsoft-com:office:smarttags" w:element="Street">
        <w:smartTag w:uri="urn:schemas-microsoft-com:office:smarttags" w:element="address">
          <w:r>
            <w:rPr>
              <w:b/>
            </w:rPr>
            <w:t>900 SW Jackson Street</w:t>
          </w:r>
        </w:smartTag>
      </w:smartTag>
      <w:r>
        <w:rPr>
          <w:b/>
        </w:rPr>
        <w:t>, Room 102N</w:t>
      </w:r>
    </w:p>
    <w:p w:rsidR="00057204" w:rsidRDefault="00057204" w:rsidP="0026123A">
      <w:smartTag w:uri="urn:schemas-microsoft-com:office:smarttags" w:element="City">
        <w:r>
          <w:rPr>
            <w:b/>
          </w:rPr>
          <w:t>Topeka</w:t>
        </w:r>
      </w:smartTag>
      <w:r>
        <w:rPr>
          <w:b/>
        </w:rPr>
        <w:t>, KS  66612</w:t>
      </w:r>
      <w:r>
        <w:rPr>
          <w:b/>
        </w:rPr>
        <w:noBreakHyphen/>
        <w:t>1286</w:t>
      </w:r>
    </w:p>
    <w:p w:rsidR="00057204" w:rsidRDefault="00057204" w:rsidP="0026123A"/>
    <w:p w:rsidR="00057204" w:rsidRPr="00795F6C" w:rsidRDefault="00057204" w:rsidP="0026123A">
      <w:pPr>
        <w:rPr>
          <w:b/>
          <w:bCs/>
        </w:rPr>
      </w:pPr>
      <w:r w:rsidRPr="00795F6C">
        <w:rPr>
          <w:b/>
          <w:bCs/>
          <w:u w:val="single"/>
        </w:rPr>
        <w:t>It is the vendor’s responsibility to ensure bids are received by the closing date and time.</w:t>
      </w:r>
      <w:r w:rsidRPr="00795F6C">
        <w:rPr>
          <w:b/>
          <w:bCs/>
        </w:rPr>
        <w:t>  Delays in mail delivery or any other means of transmittal, including couriers or agents of the issuing entity shall not excuse late bid submissions.</w:t>
      </w:r>
    </w:p>
    <w:p w:rsidR="00057204" w:rsidRDefault="00057204" w:rsidP="0026123A"/>
    <w:p w:rsidR="00057204" w:rsidRDefault="00057204" w:rsidP="0026123A">
      <w:pPr>
        <w:rPr>
          <w:b/>
          <w:bCs/>
          <w:color w:val="943634"/>
        </w:rPr>
      </w:pPr>
      <w:r>
        <w:rPr>
          <w:b/>
          <w:bCs/>
          <w:color w:val="943634"/>
        </w:rPr>
        <w:t>PLEASE NOTE: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057204" w:rsidRDefault="00057204" w:rsidP="0026123A"/>
    <w:p w:rsidR="00057204" w:rsidRDefault="00057204" w:rsidP="0026123A">
      <w:r>
        <w:t>Faxed or telephone bids are not acceptable.</w:t>
      </w:r>
    </w:p>
    <w:p w:rsidR="00057204" w:rsidRDefault="00057204" w:rsidP="0026123A"/>
    <w:p w:rsidR="00057204" w:rsidRDefault="00057204" w:rsidP="0026123A">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057204" w:rsidRDefault="00057204" w:rsidP="0026123A"/>
    <w:p w:rsidR="00057204" w:rsidRDefault="00057204" w:rsidP="0026123A">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057204" w:rsidRDefault="00057204" w:rsidP="0026123A"/>
    <w:p w:rsidR="00057204" w:rsidRDefault="00057204" w:rsidP="0026123A">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057204" w:rsidRDefault="00057204" w:rsidP="0026123A"/>
    <w:p w:rsidR="00057204" w:rsidRDefault="00057204" w:rsidP="0026123A">
      <w:r>
        <w:rPr>
          <w:b/>
        </w:rPr>
        <w:t>Modification of Bid Responses:</w:t>
      </w:r>
      <w:r>
        <w:t xml:space="preserve">  A vendor may modify a bid response by letter or by FAX transmission at any time prior to the closing date and time for receipt of bid responses. </w:t>
      </w:r>
    </w:p>
    <w:p w:rsidR="00057204" w:rsidRDefault="00057204" w:rsidP="0026123A"/>
    <w:p w:rsidR="00057204" w:rsidRDefault="00057204" w:rsidP="0026123A">
      <w:r>
        <w:rPr>
          <w:b/>
        </w:rPr>
        <w:t>Withdrawal of Bid Responses:</w:t>
      </w:r>
      <w:r>
        <w:t xml:space="preserve">  A bid response may be withdrawn on written request from the vendor to the Procurement Officer at the Division of Purchases prior to the closing date.</w:t>
      </w:r>
    </w:p>
    <w:p w:rsidR="00057204" w:rsidRDefault="00057204" w:rsidP="0026123A"/>
    <w:p w:rsidR="00057204" w:rsidRDefault="00057204" w:rsidP="0026123A">
      <w:r>
        <w:rPr>
          <w:b/>
        </w:rPr>
        <w:br w:type="page"/>
        <w:t>Bid Disclosures:</w:t>
      </w:r>
      <w:r>
        <w:t xml:space="preserve">  At the time of closing, bid prices shall be made public information.  Interested vendors or their representatives may be present at the announcement at the following location:</w:t>
      </w:r>
    </w:p>
    <w:p w:rsidR="00057204" w:rsidRDefault="00057204" w:rsidP="0026123A"/>
    <w:p w:rsidR="00057204" w:rsidRDefault="00057204" w:rsidP="0026123A">
      <w:smartTag w:uri="urn:schemas-microsoft-com:office:smarttags" w:element="place">
        <w:smartTag w:uri="urn:schemas-microsoft-com:office:smarttags" w:element="State">
          <w:r>
            <w:t>Kansas</w:t>
          </w:r>
        </w:smartTag>
      </w:smartTag>
      <w:r>
        <w:t xml:space="preserve"> Division of Purchases</w:t>
      </w:r>
    </w:p>
    <w:p w:rsidR="00057204" w:rsidRDefault="00057204" w:rsidP="0026123A">
      <w:smartTag w:uri="urn:schemas-microsoft-com:office:smarttags" w:element="Street">
        <w:smartTag w:uri="urn:schemas-microsoft-com:office:smarttags" w:element="address">
          <w:r>
            <w:t>900 Jackson Street</w:t>
          </w:r>
        </w:smartTag>
      </w:smartTag>
      <w:r>
        <w:t>, Room 102N</w:t>
      </w:r>
    </w:p>
    <w:p w:rsidR="00057204" w:rsidRDefault="00057204" w:rsidP="0026123A">
      <w:smartTag w:uri="urn:schemas-microsoft-com:office:smarttags" w:element="City">
        <w:r>
          <w:t>Topeka</w:t>
        </w:r>
      </w:smartTag>
      <w:r>
        <w:t>, KS  66612</w:t>
      </w:r>
      <w:r>
        <w:noBreakHyphen/>
        <w:t>1286</w:t>
      </w:r>
    </w:p>
    <w:p w:rsidR="00057204" w:rsidRDefault="00057204" w:rsidP="0026123A"/>
    <w:p w:rsidR="00057204" w:rsidRDefault="00057204" w:rsidP="0026123A">
      <w:r>
        <w:t>Bid results will not be given to individuals over the telephone. Results may be obtained after contract finalization by obtaining a bid tabulation from the Division of Purchases. Bid results can be obtained by sending (do not include with bid):</w:t>
      </w:r>
    </w:p>
    <w:p w:rsidR="00057204" w:rsidRDefault="00057204" w:rsidP="0026123A"/>
    <w:p w:rsidR="00057204" w:rsidRDefault="00057204" w:rsidP="0026123A">
      <w:pPr>
        <w:ind w:left="360" w:hanging="360"/>
      </w:pPr>
      <w:r>
        <w:t>1.</w:t>
      </w:r>
      <w:r>
        <w:tab/>
        <w:t xml:space="preserve">A check for $3.00, payable to the State of </w:t>
      </w:r>
      <w:smartTag w:uri="urn:schemas-microsoft-com:office:smarttags" w:element="place">
        <w:smartTag w:uri="urn:schemas-microsoft-com:office:smarttags" w:element="State">
          <w:r>
            <w:t>Kansas</w:t>
          </w:r>
        </w:smartTag>
      </w:smartTag>
      <w:r>
        <w:t xml:space="preserve"> and</w:t>
      </w:r>
    </w:p>
    <w:p w:rsidR="00057204" w:rsidRDefault="00057204" w:rsidP="0026123A">
      <w:pPr>
        <w:ind w:left="360" w:hanging="360"/>
      </w:pPr>
      <w:r>
        <w:t>2.</w:t>
      </w:r>
      <w:r>
        <w:tab/>
        <w:t>A self -addressed, stamped envelope;</w:t>
      </w:r>
    </w:p>
    <w:p w:rsidR="00057204" w:rsidRDefault="00057204" w:rsidP="0026123A">
      <w:pPr>
        <w:ind w:left="360" w:hanging="360"/>
      </w:pPr>
      <w:r>
        <w:t>3.</w:t>
      </w:r>
      <w:r>
        <w:tab/>
        <w:t xml:space="preserve">Invitation For Bid Number, </w:t>
      </w:r>
    </w:p>
    <w:p w:rsidR="00057204" w:rsidRDefault="00057204" w:rsidP="0026123A"/>
    <w:p w:rsidR="00057204" w:rsidRDefault="00057204" w:rsidP="0026123A">
      <w:r>
        <w:t>Send to:</w:t>
      </w:r>
    </w:p>
    <w:p w:rsidR="00057204" w:rsidRDefault="00057204" w:rsidP="0026123A">
      <w:smartTag w:uri="urn:schemas-microsoft-com:office:smarttags" w:element="place">
        <w:smartTag w:uri="urn:schemas-microsoft-com:office:smarttags" w:element="State">
          <w:r>
            <w:t>Kansas</w:t>
          </w:r>
        </w:smartTag>
      </w:smartTag>
      <w:r>
        <w:t xml:space="preserve"> Division of Purchases</w:t>
      </w:r>
    </w:p>
    <w:p w:rsidR="00057204" w:rsidRDefault="00057204" w:rsidP="0026123A">
      <w:r>
        <w:t>Attention: Bid Results/Copies</w:t>
      </w:r>
    </w:p>
    <w:p w:rsidR="00057204" w:rsidRDefault="00057204" w:rsidP="0026123A">
      <w:r>
        <w:t>900 SW Jackson, Room 102N</w:t>
      </w:r>
    </w:p>
    <w:p w:rsidR="00057204" w:rsidRDefault="00057204" w:rsidP="0026123A">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057204" w:rsidRDefault="00057204" w:rsidP="0026123A"/>
    <w:p w:rsidR="00057204" w:rsidRDefault="00057204" w:rsidP="0026123A">
      <w:r>
        <w:t xml:space="preserve">Copies of individual bid responses may be obtained under the Kansas Open Records Act by sending an email to </w:t>
      </w:r>
      <w:hyperlink r:id="rId16" w:history="1">
        <w:r w:rsidRPr="00916B65">
          <w:rPr>
            <w:rStyle w:val="Hyperlink"/>
          </w:rPr>
          <w:t>janet.miller@da.ks.gov</w:t>
        </w:r>
      </w:hyperlink>
      <w:r>
        <w:rPr>
          <w:b/>
          <w:szCs w:val="20"/>
          <w:u w:color="0000FF"/>
        </w:rPr>
        <w:t xml:space="preserve"> </w:t>
      </w:r>
      <w:r>
        <w:t>or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057204" w:rsidRDefault="00057204" w:rsidP="0026123A"/>
    <w:p w:rsidR="00057204" w:rsidRDefault="00057204" w:rsidP="0026123A">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057204" w:rsidRDefault="00057204" w:rsidP="0026123A">
      <w:pPr>
        <w:jc w:val="center"/>
        <w:rPr>
          <w:b/>
        </w:rPr>
      </w:pPr>
      <w:r>
        <w:br w:type="page"/>
      </w:r>
      <w:r>
        <w:rPr>
          <w:b/>
        </w:rPr>
        <w:t>SECTION III</w:t>
      </w:r>
    </w:p>
    <w:p w:rsidR="00057204" w:rsidRDefault="00057204" w:rsidP="0026123A">
      <w:pPr>
        <w:jc w:val="center"/>
      </w:pPr>
      <w:r>
        <w:rPr>
          <w:b/>
        </w:rPr>
        <w:t>GENERAL PROVISIONS</w:t>
      </w:r>
    </w:p>
    <w:p w:rsidR="00057204" w:rsidRDefault="00057204" w:rsidP="0026123A"/>
    <w:p w:rsidR="00057204" w:rsidRDefault="00057204" w:rsidP="0026123A">
      <w:r>
        <w:rPr>
          <w:b/>
        </w:rPr>
        <w:t>Term of Contract:</w:t>
      </w:r>
      <w:r>
        <w:t xml:space="preserve">  The term of this contract is from February 1, 2010 through January 31, 2015.</w:t>
      </w:r>
    </w:p>
    <w:p w:rsidR="00057204" w:rsidRDefault="00057204" w:rsidP="0026123A"/>
    <w:p w:rsidR="00057204" w:rsidRDefault="00057204" w:rsidP="0026123A">
      <w:r>
        <w:rPr>
          <w:b/>
        </w:rPr>
        <w:t>Inspection:</w:t>
      </w:r>
      <w:r>
        <w:t xml:space="preserve">  The State reserves the right to reject, on arrival at destination, any items which do not conform with specification of this Solicitation.</w:t>
      </w:r>
    </w:p>
    <w:p w:rsidR="00057204" w:rsidRDefault="00057204" w:rsidP="0026123A"/>
    <w:p w:rsidR="00057204" w:rsidRDefault="00057204" w:rsidP="0026123A">
      <w:r>
        <w:rPr>
          <w:b/>
        </w:rPr>
        <w:t>Termination for Cause:</w:t>
      </w:r>
      <w:r>
        <w:t xml:space="preserve">  The Director of Purchases may terminate this contract, or any part of this contract, for cause under any one of the following circumstances:</w:t>
      </w:r>
    </w:p>
    <w:p w:rsidR="00057204" w:rsidRDefault="00057204" w:rsidP="0026123A"/>
    <w:p w:rsidR="00057204" w:rsidRDefault="00057204" w:rsidP="0026123A">
      <w:pPr>
        <w:ind w:left="360" w:hanging="360"/>
      </w:pPr>
      <w:r>
        <w:t>1.</w:t>
      </w:r>
      <w:r>
        <w:tab/>
        <w:t>the Contractor fails to make delivery of goods or services as specified in this contract; or</w:t>
      </w:r>
    </w:p>
    <w:p w:rsidR="00057204" w:rsidRDefault="00057204" w:rsidP="0026123A">
      <w:pPr>
        <w:ind w:left="360" w:hanging="360"/>
      </w:pPr>
    </w:p>
    <w:p w:rsidR="00057204" w:rsidRDefault="00057204" w:rsidP="0026123A">
      <w:pPr>
        <w:ind w:left="360" w:hanging="360"/>
      </w:pPr>
      <w:r>
        <w:t>2.</w:t>
      </w:r>
      <w:r>
        <w:tab/>
        <w:t>the Contractor fails to perform any of the provisions of this contract, or so fails to make progress as to endanger performance of this contract in accordance with its terms.</w:t>
      </w:r>
    </w:p>
    <w:p w:rsidR="00057204" w:rsidRDefault="00057204" w:rsidP="0026123A"/>
    <w:p w:rsidR="00057204" w:rsidRDefault="00057204" w:rsidP="0026123A">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057204" w:rsidRDefault="00057204" w:rsidP="0026123A"/>
    <w:p w:rsidR="00057204" w:rsidRDefault="00057204" w:rsidP="0026123A">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057204" w:rsidRDefault="00057204" w:rsidP="0026123A"/>
    <w:p w:rsidR="00057204" w:rsidRDefault="00057204" w:rsidP="0026123A">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057204" w:rsidRDefault="00057204" w:rsidP="0026123A"/>
    <w:p w:rsidR="00057204" w:rsidRDefault="00057204" w:rsidP="0026123A">
      <w:pPr>
        <w:rPr>
          <w:b/>
        </w:rPr>
      </w:pPr>
      <w:r>
        <w:rPr>
          <w:b/>
        </w:rPr>
        <w:t>Linda Gronquist</w:t>
      </w:r>
    </w:p>
    <w:p w:rsidR="00057204" w:rsidRDefault="00057204" w:rsidP="0026123A">
      <w:pPr>
        <w:rPr>
          <w:b/>
        </w:rPr>
      </w:pPr>
      <w:smartTag w:uri="urn:schemas-microsoft-com:office:smarttags" w:element="place">
        <w:smartTag w:uri="urn:schemas-microsoft-com:office:smarttags" w:element="State">
          <w:r>
            <w:rPr>
              <w:b/>
            </w:rPr>
            <w:t>Kansas</w:t>
          </w:r>
        </w:smartTag>
      </w:smartTag>
      <w:r>
        <w:rPr>
          <w:b/>
        </w:rPr>
        <w:t xml:space="preserve"> Division of Purchases</w:t>
      </w:r>
    </w:p>
    <w:p w:rsidR="00057204" w:rsidRDefault="00057204" w:rsidP="0026123A">
      <w:pPr>
        <w:rPr>
          <w:b/>
        </w:rPr>
      </w:pPr>
      <w:smartTag w:uri="urn:schemas-microsoft-com:office:smarttags" w:element="Street">
        <w:smartTag w:uri="urn:schemas-microsoft-com:office:smarttags" w:element="address">
          <w:r>
            <w:rPr>
              <w:b/>
            </w:rPr>
            <w:t>900 SW Jackson St</w:t>
          </w:r>
        </w:smartTag>
      </w:smartTag>
      <w:r>
        <w:rPr>
          <w:b/>
        </w:rPr>
        <w:t>, Room 102N</w:t>
      </w:r>
    </w:p>
    <w:p w:rsidR="00057204" w:rsidRDefault="00057204" w:rsidP="0026123A">
      <w:pPr>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057204" w:rsidRDefault="00057204" w:rsidP="0026123A">
      <w:pPr>
        <w:rPr>
          <w:b/>
        </w:rPr>
      </w:pPr>
    </w:p>
    <w:p w:rsidR="00057204" w:rsidRDefault="00057204" w:rsidP="0026123A">
      <w:r>
        <w:t>or to any other persons or addresses as may be designated by notice from one party to the other.</w:t>
      </w:r>
    </w:p>
    <w:p w:rsidR="00057204" w:rsidRDefault="00057204" w:rsidP="0026123A"/>
    <w:p w:rsidR="00057204" w:rsidRDefault="00057204" w:rsidP="0026123A">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057204" w:rsidRDefault="00057204" w:rsidP="0026123A"/>
    <w:p w:rsidR="00057204" w:rsidRDefault="00057204" w:rsidP="0026123A">
      <w:r>
        <w:t>If it is determined, after notice of termination for cause, that Contractor's failure was due to causes beyond the control of or negligence of the Contractor, the termination shall be a termination for convenience.</w:t>
      </w:r>
    </w:p>
    <w:p w:rsidR="00057204" w:rsidRDefault="00057204" w:rsidP="0026123A"/>
    <w:p w:rsidR="00057204" w:rsidRDefault="00057204" w:rsidP="0026123A">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057204" w:rsidRDefault="00057204" w:rsidP="0026123A"/>
    <w:p w:rsidR="00057204" w:rsidRDefault="00057204" w:rsidP="0026123A">
      <w:r>
        <w:t>The rights and remedies of the State provided for in this contract shall not be exclusive and are in addition to any other rights and remedies provided by law.</w:t>
      </w:r>
    </w:p>
    <w:p w:rsidR="00057204" w:rsidRDefault="00057204" w:rsidP="0026123A"/>
    <w:p w:rsidR="00057204" w:rsidRDefault="00057204" w:rsidP="0026123A">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057204" w:rsidRDefault="00057204" w:rsidP="0026123A"/>
    <w:p w:rsidR="00057204" w:rsidRDefault="00057204" w:rsidP="0026123A">
      <w:r>
        <w:rPr>
          <w:b/>
        </w:rPr>
        <w:br w:type="page"/>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057204" w:rsidRDefault="00057204" w:rsidP="0026123A"/>
    <w:p w:rsidR="00057204" w:rsidRDefault="00057204" w:rsidP="0026123A">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057204" w:rsidRDefault="00057204" w:rsidP="0026123A"/>
    <w:p w:rsidR="00057204" w:rsidRDefault="00057204" w:rsidP="0026123A">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057204" w:rsidRDefault="00057204" w:rsidP="0026123A"/>
    <w:p w:rsidR="00057204" w:rsidRDefault="00057204" w:rsidP="0026123A">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057204" w:rsidRDefault="00057204" w:rsidP="0026123A"/>
    <w:p w:rsidR="00057204" w:rsidRDefault="00057204" w:rsidP="0026123A">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057204" w:rsidRDefault="00057204" w:rsidP="0026123A"/>
    <w:p w:rsidR="00057204" w:rsidRDefault="00057204" w:rsidP="0026123A">
      <w:r>
        <w:t>Failure of the Contractor to provide qualified staffing at the level required by the proposal specifications may result in termination of this contract and/or damages.</w:t>
      </w:r>
    </w:p>
    <w:p w:rsidR="00057204" w:rsidRDefault="00057204" w:rsidP="0026123A"/>
    <w:p w:rsidR="00057204" w:rsidRDefault="00057204" w:rsidP="0026123A">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057204" w:rsidRDefault="00057204" w:rsidP="0026123A"/>
    <w:p w:rsidR="00057204" w:rsidRDefault="00057204" w:rsidP="0026123A">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057204" w:rsidRDefault="00057204" w:rsidP="0026123A"/>
    <w:p w:rsidR="00057204" w:rsidRDefault="00057204" w:rsidP="0026123A">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057204" w:rsidRDefault="00057204" w:rsidP="0026123A"/>
    <w:p w:rsidR="00057204" w:rsidRDefault="00057204" w:rsidP="0026123A">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057204" w:rsidRDefault="00057204" w:rsidP="0026123A"/>
    <w:p w:rsidR="00057204" w:rsidRDefault="00057204" w:rsidP="0026123A">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057204" w:rsidRDefault="00057204" w:rsidP="0026123A"/>
    <w:p w:rsidR="00057204" w:rsidRDefault="00057204" w:rsidP="0026123A">
      <w:r>
        <w:rPr>
          <w:b/>
        </w:rPr>
        <w:t>Hold Harmless:</w:t>
      </w:r>
      <w:r>
        <w:t xml:space="preserve">  The Contractor shall indemnify the State against any and all claims for injury to or death of any persons; for loss or damage to any property; and for infringement of any copyright or patent to the extent caused by Contractor or Contractors employee or subcontractor.</w:t>
      </w:r>
    </w:p>
    <w:p w:rsidR="00057204" w:rsidRDefault="00057204" w:rsidP="0026123A"/>
    <w:p w:rsidR="00057204" w:rsidRDefault="00057204" w:rsidP="0026123A">
      <w:r>
        <w:br w:type="page"/>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057204" w:rsidRDefault="00057204" w:rsidP="0026123A"/>
    <w:p w:rsidR="00057204" w:rsidRDefault="00057204" w:rsidP="0026123A">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057204" w:rsidRDefault="00057204" w:rsidP="0026123A"/>
    <w:p w:rsidR="00057204" w:rsidRDefault="00057204" w:rsidP="0026123A">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057204" w:rsidRDefault="00057204" w:rsidP="0026123A"/>
    <w:p w:rsidR="00057204" w:rsidRDefault="00057204" w:rsidP="0026123A">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057204" w:rsidRDefault="00057204" w:rsidP="0026123A"/>
    <w:p w:rsidR="00057204" w:rsidRDefault="00057204" w:rsidP="0026123A">
      <w:r>
        <w:t>Matters involving litigation shall be kept for one (1) year following the termination of litigation, including all appeals, if the litigation exceeds five (5) years.</w:t>
      </w:r>
    </w:p>
    <w:p w:rsidR="00057204" w:rsidRDefault="00057204" w:rsidP="0026123A"/>
    <w:p w:rsidR="00057204" w:rsidRDefault="00057204" w:rsidP="0026123A">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057204" w:rsidRDefault="00057204" w:rsidP="0026123A"/>
    <w:p w:rsidR="00057204" w:rsidRDefault="00057204" w:rsidP="0026123A">
      <w:r>
        <w:rPr>
          <w:b/>
        </w:rPr>
        <w:t>Federal, State and Local Taxes Contractor:</w:t>
      </w:r>
      <w:r>
        <w:t xml:space="preserve">  The State make no representation as to the exemption from liability of any tax imposed by any governmental entity on the Contractor.</w:t>
      </w:r>
    </w:p>
    <w:p w:rsidR="00057204" w:rsidRDefault="00057204" w:rsidP="0026123A"/>
    <w:p w:rsidR="00057204" w:rsidRPr="00CE7D92" w:rsidRDefault="00057204" w:rsidP="0026123A">
      <w:r w:rsidRPr="00CE7D92">
        <w:rPr>
          <w:b/>
        </w:rPr>
        <w:t>Antitrust:</w:t>
      </w:r>
      <w:r w:rsidRPr="00CE7D92">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CE7D92">
          <w:t>United States</w:t>
        </w:r>
      </w:smartTag>
      <w:r w:rsidRPr="00CE7D92">
        <w:t xml:space="preserve"> and the State of </w:t>
      </w:r>
      <w:smartTag w:uri="urn:schemas-microsoft-com:office:smarttags" w:element="place">
        <w:smartTag w:uri="urn:schemas-microsoft-com:office:smarttags" w:element="State">
          <w:r w:rsidRPr="00CE7D92">
            <w:t>Kansas</w:t>
          </w:r>
        </w:smartTag>
      </w:smartTag>
      <w:r w:rsidRPr="00CE7D92">
        <w:t xml:space="preserve"> relating to the particular products or services purchased or acquired by the State pursuant to this contract.</w:t>
      </w:r>
    </w:p>
    <w:p w:rsidR="00057204" w:rsidRDefault="00057204" w:rsidP="0026123A"/>
    <w:p w:rsidR="00057204" w:rsidRDefault="00057204" w:rsidP="0026123A">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057204" w:rsidRDefault="00057204" w:rsidP="0026123A"/>
    <w:p w:rsidR="00057204" w:rsidRDefault="00057204" w:rsidP="0026123A">
      <w:r>
        <w:rPr>
          <w:b/>
        </w:rPr>
        <w:t>Assignment:</w:t>
      </w:r>
      <w:r>
        <w:t xml:space="preserve">  The Contractor shall not assign, convey, encumber, or otherwise transfer its rights or duties under this contract without the prior written consent of the State. </w:t>
      </w:r>
    </w:p>
    <w:p w:rsidR="00057204" w:rsidRDefault="00057204" w:rsidP="0026123A"/>
    <w:p w:rsidR="00057204" w:rsidRDefault="00057204" w:rsidP="0026123A">
      <w:r>
        <w:t>This contract may terminate in the event of its assignment, conveyance, encumbrance or other transfer by the Contractor without the prior written consent of the State.</w:t>
      </w:r>
    </w:p>
    <w:p w:rsidR="00057204" w:rsidRDefault="00057204" w:rsidP="0026123A"/>
    <w:p w:rsidR="00057204" w:rsidRDefault="00057204" w:rsidP="0026123A">
      <w:r>
        <w:rPr>
          <w:b/>
        </w:rPr>
        <w:t>Third Party Beneficiaries:</w:t>
      </w:r>
      <w:r>
        <w:t xml:space="preserve">  This contract shall not be construed as providing an enforceable right to any third party.</w:t>
      </w:r>
    </w:p>
    <w:p w:rsidR="00057204" w:rsidRDefault="00057204" w:rsidP="0026123A"/>
    <w:p w:rsidR="00057204" w:rsidRDefault="00057204" w:rsidP="0026123A">
      <w:r>
        <w:rPr>
          <w:b/>
        </w:rPr>
        <w:t>Captions:</w:t>
      </w:r>
      <w:r>
        <w:t xml:space="preserve">  The captions or headings in this contract are for reference only and do not define, describe, extend, or limit the scope or intent of this contract.</w:t>
      </w:r>
    </w:p>
    <w:p w:rsidR="00057204" w:rsidRDefault="00057204" w:rsidP="0026123A"/>
    <w:p w:rsidR="00057204" w:rsidRDefault="00057204" w:rsidP="0026123A">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057204" w:rsidRPr="003A2805" w:rsidRDefault="00057204" w:rsidP="0026123A">
      <w:pPr>
        <w:rPr>
          <w:sz w:val="16"/>
          <w:szCs w:val="16"/>
        </w:rPr>
      </w:pPr>
    </w:p>
    <w:p w:rsidR="00057204" w:rsidRDefault="00057204" w:rsidP="0026123A">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057204" w:rsidRPr="003A2805" w:rsidRDefault="00057204" w:rsidP="0026123A">
      <w:pPr>
        <w:rPr>
          <w:sz w:val="16"/>
          <w:szCs w:val="16"/>
        </w:rPr>
      </w:pPr>
    </w:p>
    <w:p w:rsidR="00057204" w:rsidRDefault="00057204" w:rsidP="0026123A">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057204" w:rsidRDefault="00057204" w:rsidP="0026123A">
      <w:r>
        <w:br w:type="page"/>
      </w:r>
      <w:r>
        <w:rPr>
          <w:b/>
        </w:rPr>
        <w:t>Mandatory Provisions:</w:t>
      </w:r>
      <w:r>
        <w:t xml:space="preserve">  The provisions found in Contractual Provisions Attachment (DA</w:t>
      </w:r>
      <w:r>
        <w:noBreakHyphen/>
        <w:t>146a) which is attached are incorporated by reference and made a part of this contract.</w:t>
      </w:r>
    </w:p>
    <w:p w:rsidR="00057204" w:rsidRDefault="00057204" w:rsidP="0026123A"/>
    <w:p w:rsidR="00057204" w:rsidRDefault="00057204" w:rsidP="0026123A">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057204" w:rsidRDefault="00057204" w:rsidP="0026123A"/>
    <w:p w:rsidR="00057204" w:rsidRDefault="00057204" w:rsidP="0026123A">
      <w:r>
        <w:rPr>
          <w:b/>
        </w:rPr>
        <w:t>State Credit Card:</w:t>
      </w:r>
      <w:r>
        <w:t xml:space="preserve">  Presently, many State Agencies use a State of </w:t>
      </w:r>
      <w:smartTag w:uri="urn:schemas-microsoft-com:office:smarttags" w:element="place">
        <w:smartTag w:uri="urn:schemas-microsoft-com:office:smarttags" w:element="State">
          <w:r>
            <w:t>Kansas Business Procurement Card</w:t>
          </w:r>
        </w:smartTag>
      </w:smartTag>
      <w:r>
        <w:t xml:space="preserve"> (Visa) in lieu of a state warrant to pay for some of its purchases.  No additional charges will be allowed for using the card.  Please indicate on the Signature Sheet if you will accept the Business Procurement Card for payment.</w:t>
      </w:r>
    </w:p>
    <w:p w:rsidR="00057204" w:rsidRDefault="00057204" w:rsidP="0026123A"/>
    <w:p w:rsidR="00057204" w:rsidRDefault="00057204" w:rsidP="0026123A">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057204" w:rsidRDefault="00057204" w:rsidP="0026123A"/>
    <w:p w:rsidR="00057204" w:rsidRDefault="00057204" w:rsidP="0026123A">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057204" w:rsidRDefault="00057204" w:rsidP="0026123A"/>
    <w:p w:rsidR="00057204" w:rsidRDefault="00057204" w:rsidP="0026123A">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057204" w:rsidRDefault="00057204" w:rsidP="0026123A"/>
    <w:p w:rsidR="00057204" w:rsidRDefault="00057204" w:rsidP="0026123A">
      <w:pPr>
        <w:ind w:left="360" w:hanging="360"/>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 or</w:t>
      </w:r>
    </w:p>
    <w:p w:rsidR="00057204" w:rsidRDefault="00057204" w:rsidP="0026123A">
      <w:pPr>
        <w:ind w:left="360" w:hanging="360"/>
      </w:pPr>
      <w:r>
        <w:t>(2)</w:t>
      </w:r>
      <w:r>
        <w:tab/>
        <w:t xml:space="preserve">"This pricing IS NOT available to Political Subdivisions of the State of </w:t>
      </w:r>
      <w:smartTag w:uri="urn:schemas-microsoft-com:office:smarttags" w:element="place">
        <w:smartTag w:uri="urn:schemas-microsoft-com:office:smarttags" w:element="State">
          <w:r>
            <w:t>Kansas</w:t>
          </w:r>
        </w:smartTag>
      </w:smartTag>
      <w:r>
        <w:t>".</w:t>
      </w:r>
    </w:p>
    <w:p w:rsidR="00057204" w:rsidRDefault="00057204" w:rsidP="0026123A">
      <w:pPr>
        <w:tabs>
          <w:tab w:val="left" w:pos="720"/>
          <w:tab w:val="left" w:pos="1170"/>
        </w:tabs>
      </w:pPr>
    </w:p>
    <w:p w:rsidR="00057204" w:rsidRDefault="00057204" w:rsidP="0026123A">
      <w:r>
        <w:t>Awards shall not be based on which of these statements is selected. However, conditions included in this contract shall be the same for political subdivisions.</w:t>
      </w:r>
    </w:p>
    <w:p w:rsidR="00057204" w:rsidRDefault="00057204" w:rsidP="0026123A"/>
    <w:p w:rsidR="00057204" w:rsidRDefault="00057204" w:rsidP="0026123A">
      <w:r>
        <w:t>The State has no responsibility for payments owed by political subdivisions. The vendor must deal directly with the political subdivision.</w:t>
      </w:r>
    </w:p>
    <w:p w:rsidR="00057204" w:rsidRDefault="00057204" w:rsidP="0026123A"/>
    <w:p w:rsidR="00057204" w:rsidRDefault="00057204" w:rsidP="0026123A">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057204" w:rsidRDefault="00057204" w:rsidP="0026123A"/>
    <w:p w:rsidR="00057204" w:rsidRDefault="00057204" w:rsidP="0026123A">
      <w:r>
        <w:rPr>
          <w:b/>
        </w:rPr>
        <w:t>Acceptance:</w:t>
      </w:r>
      <w:r>
        <w:t xml:space="preserve">  No contract provision or use of items by the State shall constitute acceptance or relieve the vendor of liability in respect to any expressed or implied warranties.</w:t>
      </w:r>
    </w:p>
    <w:p w:rsidR="00057204" w:rsidRPr="003A2805" w:rsidRDefault="00057204" w:rsidP="0026123A">
      <w:pPr>
        <w:rPr>
          <w:sz w:val="16"/>
          <w:szCs w:val="16"/>
        </w:rPr>
      </w:pPr>
    </w:p>
    <w:p w:rsidR="00057204" w:rsidRDefault="00057204" w:rsidP="0026123A">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057204" w:rsidRPr="003A2805" w:rsidRDefault="00057204" w:rsidP="0026123A">
      <w:pPr>
        <w:rPr>
          <w:sz w:val="16"/>
          <w:szCs w:val="16"/>
        </w:rPr>
      </w:pPr>
    </w:p>
    <w:p w:rsidR="00057204" w:rsidRDefault="00057204" w:rsidP="0026123A">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057204" w:rsidRDefault="00057204" w:rsidP="0026123A">
      <w:pPr>
        <w:tabs>
          <w:tab w:val="left" w:pos="204"/>
        </w:tabs>
        <w:rPr>
          <w:snapToGrid w:val="0"/>
        </w:rPr>
      </w:pPr>
      <w:r>
        <w:br w:type="page"/>
      </w: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057204" w:rsidRDefault="00057204" w:rsidP="0026123A">
      <w:pPr>
        <w:tabs>
          <w:tab w:val="left" w:pos="204"/>
        </w:tabs>
        <w:rPr>
          <w:snapToGrid w:val="0"/>
        </w:rPr>
      </w:pPr>
    </w:p>
    <w:p w:rsidR="00057204" w:rsidRDefault="00057204" w:rsidP="0026123A">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057204" w:rsidRDefault="00057204" w:rsidP="0026123A"/>
    <w:p w:rsidR="00057204" w:rsidRDefault="00057204" w:rsidP="0026123A">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057204" w:rsidRDefault="00057204" w:rsidP="0026123A"/>
    <w:p w:rsidR="00057204" w:rsidRDefault="00057204" w:rsidP="0026123A">
      <w:pPr>
        <w:rPr>
          <w:rFonts w:cs="Arial"/>
        </w:rPr>
      </w:pPr>
      <w:r>
        <w:rPr>
          <w:rFonts w:cs="Arial"/>
          <w:b/>
          <w:bCs/>
        </w:rPr>
        <w:t xml:space="preserve">Disclosure of Proposal Content:  </w:t>
      </w:r>
      <w:r>
        <w:rPr>
          <w:rFonts w:cs="Arial"/>
        </w:rPr>
        <w:t xml:space="preserve">The laws of the State of </w:t>
      </w:r>
      <w:smartTag w:uri="urn:schemas-microsoft-com:office:smarttags" w:element="place">
        <w:smartTag w:uri="urn:schemas-microsoft-com:office:smarttags" w:element="State">
          <w:r>
            <w:rPr>
              <w:rFonts w:cs="Arial"/>
            </w:rPr>
            <w:t>Kansas</w:t>
          </w:r>
        </w:smartTag>
      </w:smartTag>
      <w:r>
        <w:rPr>
          <w:rFonts w:cs="Arial"/>
        </w:rP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RFP is withdrawn, a Contract Award is withdrawn, or otherwise in the normal course of business. </w:t>
      </w:r>
    </w:p>
    <w:p w:rsidR="00057204" w:rsidRDefault="00057204" w:rsidP="0026123A">
      <w:pPr>
        <w:rPr>
          <w:rFonts w:cs="Arial"/>
        </w:rPr>
      </w:pPr>
    </w:p>
    <w:p w:rsidR="00057204" w:rsidRDefault="00057204" w:rsidP="0026123A">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057204" w:rsidRDefault="00057204" w:rsidP="0026123A">
      <w:pPr>
        <w:rPr>
          <w:rFonts w:cs="Arial"/>
        </w:rPr>
      </w:pPr>
    </w:p>
    <w:p w:rsidR="00057204" w:rsidRDefault="00057204" w:rsidP="0026123A">
      <w:pPr>
        <w:jc w:val="center"/>
        <w:rPr>
          <w:b/>
        </w:rPr>
      </w:pPr>
      <w:r>
        <w:br w:type="page"/>
      </w:r>
      <w:r>
        <w:rPr>
          <w:b/>
        </w:rPr>
        <w:t>SECTION IV</w:t>
      </w:r>
    </w:p>
    <w:p w:rsidR="00057204" w:rsidRDefault="00057204" w:rsidP="0026123A">
      <w:pPr>
        <w:jc w:val="center"/>
        <w:rPr>
          <w:b/>
        </w:rPr>
      </w:pPr>
      <w:r>
        <w:rPr>
          <w:b/>
        </w:rPr>
        <w:t>SPECIAL PROVISIONS</w:t>
      </w:r>
    </w:p>
    <w:p w:rsidR="00057204" w:rsidRDefault="00057204" w:rsidP="0026123A"/>
    <w:p w:rsidR="00057204" w:rsidRDefault="00057204" w:rsidP="0026123A">
      <w:r>
        <w:rPr>
          <w:b/>
        </w:rPr>
        <w:t>Subcontractors:</w:t>
      </w:r>
      <w: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057204" w:rsidRDefault="00057204" w:rsidP="0026123A"/>
    <w:p w:rsidR="00057204" w:rsidRDefault="00057204" w:rsidP="0026123A">
      <w:r>
        <w:rPr>
          <w:b/>
        </w:rPr>
        <w:t>Qualifications:</w:t>
      </w:r>
      <w:r>
        <w:t xml:space="preserve">  The vendor must be an established firm recognized for its capacity to perform.  The vendor must be capable of mobilizing sufficient personnel to meet the deadlines specified in this solicitation.</w:t>
      </w:r>
    </w:p>
    <w:p w:rsidR="00057204" w:rsidRDefault="00057204" w:rsidP="0026123A"/>
    <w:p w:rsidR="00057204" w:rsidRDefault="00057204" w:rsidP="0026123A">
      <w:r>
        <w:rPr>
          <w:b/>
        </w:rPr>
        <w:t>Payment</w:t>
      </w:r>
      <w:r>
        <w:t>:  Payment shall be made after receipt of goods or services in agreement with Kansas Law.  Payments shall not be made for costs or items not listed in the vendor's bid response.</w:t>
      </w:r>
    </w:p>
    <w:p w:rsidR="00057204" w:rsidRDefault="00057204" w:rsidP="0026123A">
      <w:pPr>
        <w:tabs>
          <w:tab w:val="left" w:pos="720"/>
        </w:tabs>
        <w:ind w:left="720" w:hanging="720"/>
      </w:pPr>
    </w:p>
    <w:p w:rsidR="00057204" w:rsidRDefault="00057204" w:rsidP="0026123A">
      <w:r>
        <w:rPr>
          <w:b/>
        </w:rPr>
        <w:t>Invoices:</w:t>
      </w:r>
      <w:r>
        <w:t xml:space="preserve">  Each purchase order must be individually invoiced.  Invoices shall be forwarded to the using agency in duplicate and shall state the following:</w:t>
      </w:r>
    </w:p>
    <w:p w:rsidR="00057204" w:rsidRDefault="00057204" w:rsidP="0026123A">
      <w:pPr>
        <w:tabs>
          <w:tab w:val="left" w:pos="1620"/>
        </w:tabs>
      </w:pPr>
    </w:p>
    <w:p w:rsidR="00057204" w:rsidRDefault="00057204" w:rsidP="0026123A">
      <w:pPr>
        <w:tabs>
          <w:tab w:val="left" w:pos="360"/>
        </w:tabs>
      </w:pPr>
      <w:r>
        <w:t>1.</w:t>
      </w:r>
      <w:r>
        <w:tab/>
        <w:t>date of invoice.</w:t>
      </w:r>
    </w:p>
    <w:p w:rsidR="00057204" w:rsidRDefault="00057204" w:rsidP="0026123A">
      <w:pPr>
        <w:tabs>
          <w:tab w:val="left" w:pos="360"/>
        </w:tabs>
      </w:pPr>
      <w:r>
        <w:t>2.</w:t>
      </w:r>
      <w:r>
        <w:tab/>
        <w:t>date of shipment (or completion of work);</w:t>
      </w:r>
    </w:p>
    <w:p w:rsidR="00057204" w:rsidRDefault="00057204" w:rsidP="0026123A">
      <w:pPr>
        <w:tabs>
          <w:tab w:val="left" w:pos="360"/>
        </w:tabs>
      </w:pPr>
      <w:r>
        <w:t>3.</w:t>
      </w:r>
      <w:r>
        <w:tab/>
        <w:t>purchase order number and contract number;</w:t>
      </w:r>
    </w:p>
    <w:p w:rsidR="00057204" w:rsidRDefault="00057204" w:rsidP="0026123A">
      <w:pPr>
        <w:tabs>
          <w:tab w:val="left" w:pos="360"/>
        </w:tabs>
      </w:pPr>
      <w:r>
        <w:t>4.</w:t>
      </w:r>
      <w:r>
        <w:tab/>
        <w:t>itemization of all applicable charges; and</w:t>
      </w:r>
    </w:p>
    <w:p w:rsidR="00057204" w:rsidRDefault="00057204" w:rsidP="0026123A">
      <w:pPr>
        <w:tabs>
          <w:tab w:val="left" w:pos="360"/>
        </w:tabs>
      </w:pPr>
      <w:r>
        <w:t>5.</w:t>
      </w:r>
      <w:r>
        <w:tab/>
        <w:t>net amount due.</w:t>
      </w:r>
    </w:p>
    <w:p w:rsidR="00057204" w:rsidRDefault="00057204" w:rsidP="0026123A">
      <w:pPr>
        <w:rPr>
          <w:b/>
          <w:snapToGrid w:val="0"/>
        </w:rPr>
      </w:pPr>
    </w:p>
    <w:p w:rsidR="00057204" w:rsidRDefault="00057204" w:rsidP="0026123A">
      <w:r>
        <w:rPr>
          <w:b/>
        </w:rPr>
        <w:t>Vendor Contracts:</w:t>
      </w:r>
      <w:r>
        <w:t xml:space="preserve">  Include a copy of any contracts proposed.</w:t>
      </w:r>
    </w:p>
    <w:p w:rsidR="00057204" w:rsidRDefault="00057204" w:rsidP="0026123A"/>
    <w:p w:rsidR="00057204" w:rsidRDefault="00057204" w:rsidP="0026123A">
      <w:pPr>
        <w:tabs>
          <w:tab w:val="left" w:pos="-1080"/>
          <w:tab w:val="left" w:pos="-720"/>
        </w:tabs>
      </w:pPr>
      <w:r>
        <w:rPr>
          <w:b/>
        </w:rPr>
        <w:t>On-Site Inspection</w:t>
      </w:r>
      <w:r>
        <w:t>:  Failure to adequately inspect the premises shall not relieve the successful vendor from furnishing without additional cost to the State any materials, equipment, supplies or labor that may be required to carry out the intent of this Solicitation.  Submission of a bid response shall be construed as evidence that the vendor has made necessary examination, inspection and investigation. Failure to properly inspect the site may result in rejection of the vendor's bid response.</w:t>
      </w:r>
    </w:p>
    <w:p w:rsidR="00057204" w:rsidRDefault="00057204" w:rsidP="0026123A">
      <w:pPr>
        <w:tabs>
          <w:tab w:val="left" w:pos="-1080"/>
          <w:tab w:val="left" w:pos="-720"/>
        </w:tabs>
      </w:pPr>
    </w:p>
    <w:p w:rsidR="00057204" w:rsidRPr="00B4668D" w:rsidRDefault="00057204" w:rsidP="0026123A">
      <w:pPr>
        <w:rPr>
          <w:rFonts w:cs="Arial"/>
        </w:rPr>
      </w:pPr>
      <w:r w:rsidRPr="00B4668D">
        <w:rPr>
          <w:rFonts w:cs="Arial"/>
          <w:b/>
          <w:bCs/>
        </w:rPr>
        <w:t>HIPAA Confidentiality:</w:t>
      </w:r>
      <w:r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057204" w:rsidRPr="00B4668D" w:rsidRDefault="00057204" w:rsidP="0026123A">
      <w:pPr>
        <w:rPr>
          <w:rFonts w:cs="Arial"/>
        </w:rPr>
      </w:pPr>
    </w:p>
    <w:p w:rsidR="00057204" w:rsidRPr="00B4668D" w:rsidRDefault="00057204" w:rsidP="0026123A">
      <w:pPr>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057204" w:rsidRDefault="00057204" w:rsidP="0026123A">
      <w:pPr>
        <w:tabs>
          <w:tab w:val="left" w:pos="-1080"/>
          <w:tab w:val="left" w:pos="-720"/>
        </w:tabs>
      </w:pPr>
    </w:p>
    <w:p w:rsidR="00057204" w:rsidRDefault="00057204" w:rsidP="0026123A">
      <w:r>
        <w:rPr>
          <w:b/>
        </w:rPr>
        <w:t>Submission of the Bid Response:</w:t>
      </w:r>
      <w:r>
        <w:t xml:space="preserve">  Submission of the bid response will be considered presumptive evidence that the vendor is conversant with local facilities and difficulties, the requirements of the documents and of pertinent State and/or local codes, state of labor and material markets, and has made due allowances in the bid response for all contingencies.  Later claims for labor, work, materials, and equipment required for any difficulties encountered which could have foreseen will not be recognized and all such difficulties shall be properly taken care of by Contractor at no additional cost to the State of </w:t>
      </w:r>
      <w:smartTag w:uri="urn:schemas-microsoft-com:office:smarttags" w:element="place">
        <w:smartTag w:uri="urn:schemas-microsoft-com:office:smarttags" w:element="State">
          <w:r>
            <w:t>Kansas</w:t>
          </w:r>
        </w:smartTag>
      </w:smartTag>
      <w:r>
        <w:t>.</w:t>
      </w:r>
    </w:p>
    <w:p w:rsidR="00057204" w:rsidRDefault="00057204" w:rsidP="0026123A"/>
    <w:p w:rsidR="00057204" w:rsidRDefault="00057204" w:rsidP="0026123A">
      <w:r>
        <w:rPr>
          <w:b/>
        </w:rPr>
        <w:t>Insurance:</w:t>
      </w:r>
      <w:r>
        <w:t xml:space="preserve">  The Successful Vendor shall present an affidavit of Worker's Compensation, Public Liability, and Property Damage Insurance to the Division of Purchases.</w:t>
      </w:r>
    </w:p>
    <w:p w:rsidR="00057204" w:rsidRDefault="00057204" w:rsidP="0026123A"/>
    <w:p w:rsidR="00057204" w:rsidRDefault="00057204" w:rsidP="0026123A">
      <w:r>
        <w:rPr>
          <w:b/>
        </w:rPr>
        <w:t>Materials and Workmanship:</w:t>
      </w:r>
      <w: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057204" w:rsidRDefault="00057204" w:rsidP="0026123A"/>
    <w:p w:rsidR="00057204" w:rsidRDefault="00057204" w:rsidP="0026123A">
      <w:r>
        <w:rPr>
          <w:b/>
        </w:rPr>
        <w:t>Contact:</w:t>
      </w:r>
      <w:r>
        <w:t xml:space="preserve">  Any correspondence by potential bidders, with the using agency, must be documented in writing and submitted to the Division of Purchases, to be considered for any possible addenda, and/or in the evaluation of the bid.  Any change in specification shall be authorized only by the Division of Purchases and will be issued by written addendum.</w:t>
      </w:r>
    </w:p>
    <w:p w:rsidR="00057204" w:rsidRDefault="00057204" w:rsidP="0026123A">
      <w:r>
        <w:br w:type="page"/>
      </w:r>
      <w:r>
        <w:rPr>
          <w:b/>
        </w:rPr>
        <w:t>Implied Requirements:</w:t>
      </w:r>
      <w:r>
        <w:t xml:space="preserve">  All products and services not specifically mentioned in this solicitation, but which are necessary to provide the functional capabilities described by the specifications, shall be included. </w:t>
      </w:r>
    </w:p>
    <w:p w:rsidR="00057204" w:rsidRDefault="00057204" w:rsidP="0026123A"/>
    <w:p w:rsidR="00057204" w:rsidRDefault="00057204" w:rsidP="0026123A">
      <w:r>
        <w:rPr>
          <w:b/>
        </w:rPr>
        <w:t>Industry Standards:</w:t>
      </w:r>
      <w: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057204" w:rsidRDefault="00057204" w:rsidP="0026123A"/>
    <w:p w:rsidR="00057204" w:rsidRDefault="00057204" w:rsidP="0026123A">
      <w:r>
        <w:rPr>
          <w:b/>
        </w:rPr>
        <w:t>Prices:</w:t>
      </w:r>
      <w: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place">
        <w:smartTag w:uri="urn:schemas-microsoft-com:office:smarttags" w:element="State">
          <w:r>
            <w:t>Kansas</w:t>
          </w:r>
        </w:smartTag>
      </w:smartTag>
      <w:r>
        <w:t>.  Failure to provide available price reductions may result in termination of the contract.</w:t>
      </w:r>
    </w:p>
    <w:p w:rsidR="00057204" w:rsidRDefault="00057204" w:rsidP="0026123A"/>
    <w:p w:rsidR="00057204" w:rsidRDefault="00057204" w:rsidP="0026123A">
      <w:pPr>
        <w:rPr>
          <w:u w:val="single"/>
        </w:rPr>
      </w:pPr>
      <w:r>
        <w:rPr>
          <w:b/>
        </w:rPr>
        <w:t>Price Adjustments</w:t>
      </w:r>
      <w:r>
        <w:t xml:space="preserve">:  </w:t>
      </w:r>
      <w:r>
        <w:rPr>
          <w:rFonts w:cs="Arial"/>
        </w:rPr>
        <w:t>On the yearly anniversary date of this contract, prices as bid may remain at the price bid or a request for adjustment may be made, based on industry and changes. Contractor shall furnish figures at least 30 days prior to expiration date to substantiate any claim for increase. Price increases shall not exceed five percent (5%) of the existing contract. If parties to the contract cannot agree on renewal terms, it is hereby understood that the contract will be re</w:t>
      </w:r>
      <w:r>
        <w:rPr>
          <w:rFonts w:cs="Arial"/>
        </w:rPr>
        <w:noBreakHyphen/>
        <w:t>bid.</w:t>
      </w:r>
    </w:p>
    <w:p w:rsidR="00057204" w:rsidRDefault="00057204" w:rsidP="0026123A">
      <w:pPr>
        <w:rPr>
          <w:u w:val="single"/>
        </w:rPr>
      </w:pPr>
    </w:p>
    <w:p w:rsidR="00057204" w:rsidRDefault="00057204" w:rsidP="0026123A">
      <w:r>
        <w:rPr>
          <w:b/>
        </w:rPr>
        <w:t xml:space="preserve">References:  </w:t>
      </w:r>
      <w:r>
        <w:t>Provide three (3) references. References shall have purchased similar items from the vendor in the last year.  References shall show firm name, contact person, address, and phone number. Vendor employees and the buying agency shall not be shown as references.</w:t>
      </w:r>
    </w:p>
    <w:p w:rsidR="00057204" w:rsidRDefault="00057204" w:rsidP="0026123A"/>
    <w:p w:rsidR="00057204" w:rsidRDefault="00057204" w:rsidP="0026123A">
      <w:r>
        <w:rPr>
          <w:b/>
        </w:rPr>
        <w:t>Certification of Specifications Compliance:</w:t>
      </w:r>
      <w:r>
        <w:t xml:space="preserve">  By submission of a bid response and the signatures affixed thereto, the bidder certifies all products and services proposed in the solicitation meet or exceed all requirements of this specification as set forth in the solicitation.</w:t>
      </w:r>
    </w:p>
    <w:p w:rsidR="00057204" w:rsidRDefault="00057204" w:rsidP="0026123A"/>
    <w:p w:rsidR="00057204" w:rsidRDefault="00057204" w:rsidP="0026123A">
      <w:r>
        <w:rPr>
          <w:b/>
        </w:rPr>
        <w:t>Certification of Materials Submitted:</w:t>
      </w:r>
      <w:r>
        <w:t xml:space="preserve">  The response to this solicitation,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057204" w:rsidRDefault="00057204" w:rsidP="0026123A">
      <w:pPr>
        <w:rPr>
          <w:u w:val="single"/>
        </w:rPr>
      </w:pPr>
    </w:p>
    <w:p w:rsidR="00057204" w:rsidRDefault="00057204" w:rsidP="0026123A">
      <w:r>
        <w:rPr>
          <w:b/>
        </w:rPr>
        <w:t>Experience:</w:t>
      </w:r>
      <w:r>
        <w:t xml:space="preserve">  All bidders are preferred to have a minimum of three (3) years continuous active participation in the applicable industry as a distinct company, providing equipment and systems comparable in size and complexity to the equipment and systems specified.</w:t>
      </w:r>
    </w:p>
    <w:p w:rsidR="00057204" w:rsidRDefault="00057204" w:rsidP="0026123A"/>
    <w:p w:rsidR="00057204" w:rsidRDefault="00057204" w:rsidP="0026123A">
      <w: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057204" w:rsidRDefault="00057204" w:rsidP="0026123A"/>
    <w:p w:rsidR="00057204" w:rsidRDefault="00057204" w:rsidP="0026123A">
      <w:r>
        <w:rPr>
          <w:b/>
        </w:rPr>
        <w:t>Award:</w:t>
      </w:r>
      <w:r>
        <w:t xml:space="preserve">  Award will be made in whole. </w:t>
      </w:r>
    </w:p>
    <w:p w:rsidR="00057204" w:rsidRDefault="00057204" w:rsidP="0026123A">
      <w:pPr>
        <w:rPr>
          <w:snapToGrid w:val="0"/>
        </w:rPr>
      </w:pPr>
    </w:p>
    <w:p w:rsidR="00057204" w:rsidRDefault="00057204" w:rsidP="0026123A">
      <w:pPr>
        <w:jc w:val="center"/>
        <w:rPr>
          <w:b/>
        </w:rPr>
      </w:pPr>
      <w:r>
        <w:br w:type="page"/>
      </w:r>
      <w:r>
        <w:rPr>
          <w:b/>
        </w:rPr>
        <w:t>SECTION V</w:t>
      </w:r>
    </w:p>
    <w:p w:rsidR="00057204" w:rsidRDefault="00057204" w:rsidP="0026123A">
      <w:pPr>
        <w:jc w:val="center"/>
        <w:rPr>
          <w:b/>
        </w:rPr>
      </w:pPr>
      <w:r>
        <w:rPr>
          <w:b/>
        </w:rPr>
        <w:t>STATEMENT OF WORK</w:t>
      </w:r>
    </w:p>
    <w:p w:rsidR="00057204" w:rsidRDefault="00057204" w:rsidP="0026123A"/>
    <w:p w:rsidR="00057204" w:rsidRDefault="00057204" w:rsidP="0026123A">
      <w:pPr>
        <w:ind w:left="720" w:hanging="720"/>
      </w:pPr>
      <w:r>
        <w:t>5.1</w:t>
      </w:r>
      <w:r>
        <w:tab/>
        <w:t>This proposal is intended to provide for the establishment of a contract to furnish janitorial services for the</w:t>
      </w:r>
      <w:r>
        <w:rPr>
          <w:b/>
        </w:rPr>
        <w:t xml:space="preserve"> Department of Social and Rehabilitation Services Records Center, 406 SE Jefferson, Topeka, Kansas 66607 (2,511 square feet of first floor office space and one (1) handicapped accessible restroom in warehouse at 84.25 sq. ft.  TOTAL sq. ft. is 2,595.25).</w:t>
      </w:r>
    </w:p>
    <w:p w:rsidR="00057204" w:rsidRDefault="00057204" w:rsidP="0026123A">
      <w:pPr>
        <w:ind w:left="720"/>
      </w:pPr>
    </w:p>
    <w:p w:rsidR="00057204" w:rsidRDefault="00057204" w:rsidP="0026123A">
      <w:pPr>
        <w:ind w:left="720" w:hanging="720"/>
      </w:pPr>
      <w:r>
        <w:t>5.2</w:t>
      </w:r>
      <w:r>
        <w:rPr>
          <w:b/>
          <w:bCs/>
        </w:rPr>
        <w:tab/>
        <w:t>Pre-bid Conference</w:t>
      </w:r>
      <w:r>
        <w:t xml:space="preserve"> - A </w:t>
      </w:r>
      <w:r w:rsidRPr="00F239FD">
        <w:rPr>
          <w:b/>
          <w:u w:val="single"/>
        </w:rPr>
        <w:t>mandatory</w:t>
      </w:r>
      <w:r w:rsidRPr="00F239FD">
        <w:rPr>
          <w:b/>
        </w:rPr>
        <w:t xml:space="preserve"> pre-bid conference will be held at 9:30 AM, on Thursday, January 7, 2010</w:t>
      </w:r>
      <w:r w:rsidRPr="00F239FD">
        <w:t>, at the following address:</w:t>
      </w:r>
    </w:p>
    <w:p w:rsidR="00057204" w:rsidRDefault="00057204" w:rsidP="0026123A">
      <w:pPr>
        <w:ind w:left="720"/>
      </w:pPr>
    </w:p>
    <w:p w:rsidR="00057204" w:rsidRDefault="00057204" w:rsidP="0026123A">
      <w:pPr>
        <w:ind w:left="720"/>
      </w:pPr>
      <w:r>
        <w:t>Topeka Records Center</w:t>
      </w:r>
    </w:p>
    <w:p w:rsidR="00057204" w:rsidRDefault="00057204" w:rsidP="0026123A">
      <w:pPr>
        <w:ind w:left="720"/>
      </w:pPr>
      <w:r>
        <w:t>406 SE Jefferson</w:t>
      </w:r>
    </w:p>
    <w:p w:rsidR="00057204" w:rsidRDefault="00057204" w:rsidP="0026123A">
      <w:pPr>
        <w:ind w:left="720"/>
      </w:pPr>
      <w:r>
        <w:t>Topeka, KS 66607</w:t>
      </w:r>
    </w:p>
    <w:p w:rsidR="00057204" w:rsidRDefault="00057204" w:rsidP="0026123A">
      <w:pPr>
        <w:ind w:left="720"/>
        <w:rPr>
          <w:rFonts w:cs="Arial"/>
          <w:sz w:val="18"/>
          <w:szCs w:val="18"/>
        </w:rPr>
      </w:pPr>
    </w:p>
    <w:p w:rsidR="00057204" w:rsidRPr="00C873CC" w:rsidRDefault="00057204" w:rsidP="0026123A">
      <w:pPr>
        <w:pBdr>
          <w:top w:val="single" w:sz="18" w:space="1" w:color="FF0000"/>
          <w:left w:val="single" w:sz="18" w:space="4" w:color="FF0000"/>
          <w:bottom w:val="single" w:sz="18" w:space="1" w:color="FF0000"/>
          <w:right w:val="single" w:sz="18" w:space="4" w:color="FF0000"/>
        </w:pBdr>
        <w:ind w:left="720"/>
        <w:rPr>
          <w:rFonts w:cs="Arial"/>
          <w:sz w:val="18"/>
          <w:szCs w:val="18"/>
        </w:rPr>
      </w:pPr>
      <w:r>
        <w:rPr>
          <w:rFonts w:cs="Arial"/>
          <w:sz w:val="18"/>
          <w:szCs w:val="18"/>
        </w:rPr>
        <w:t xml:space="preserve">If the weather is bad and you question whether or not the pre-bid will be held, you may contact Sandy </w:t>
      </w:r>
      <w:r w:rsidRPr="00EF1614">
        <w:rPr>
          <w:rFonts w:cs="Arial"/>
          <w:sz w:val="18"/>
          <w:szCs w:val="18"/>
        </w:rPr>
        <w:t>Powell at 785-235-8284.</w:t>
      </w:r>
    </w:p>
    <w:p w:rsidR="00057204" w:rsidRPr="00C873CC" w:rsidRDefault="00057204" w:rsidP="0026123A">
      <w:pPr>
        <w:ind w:left="720"/>
        <w:rPr>
          <w:rFonts w:cs="Arial"/>
          <w:sz w:val="18"/>
          <w:szCs w:val="18"/>
        </w:rPr>
      </w:pPr>
    </w:p>
    <w:p w:rsidR="00057204" w:rsidRDefault="00057204" w:rsidP="0026123A">
      <w:pPr>
        <w:ind w:left="720"/>
      </w:pPr>
      <w:r>
        <w:rPr>
          <w:u w:val="single"/>
        </w:rPr>
        <w:t>Attendance is required at the pre-bid conference</w:t>
      </w:r>
      <w:r>
        <w:t xml:space="preserve">.  </w:t>
      </w:r>
      <w:r>
        <w:rPr>
          <w:i/>
          <w:iCs/>
        </w:rPr>
        <w:t xml:space="preserve">Failure to attend the pre-bid conference and walk-through will result in your bid rejection. </w:t>
      </w:r>
      <w:r>
        <w:t xml:space="preserve"> Due to space limitations, vendors should attend with no more than two representatives.  Impromptu questions will be permitted and spontaneous unofficial answers provided, however bidders should clearly understand that the only official answer or position of the State of Kansas will be in writing.</w:t>
      </w:r>
    </w:p>
    <w:p w:rsidR="00057204" w:rsidRDefault="00057204" w:rsidP="0026123A">
      <w:pPr>
        <w:ind w:left="720"/>
      </w:pPr>
    </w:p>
    <w:p w:rsidR="00057204" w:rsidRDefault="00057204" w:rsidP="0026123A">
      <w:pPr>
        <w:ind w:left="720"/>
      </w:pPr>
      <w:r>
        <w:t>Failure to notify the Procurement Officer of any conflicts or ambiguities in the Request may result in items being resolved in the best interest of the State.  Any modification to this Request as a result of the pre-bid conference, as well as written answers to written questions, shall be made in writing by addendum and mailed to all vendors who received the original request from the Division of Purchases.  Only written communications are binding.</w:t>
      </w:r>
    </w:p>
    <w:p w:rsidR="00057204" w:rsidRDefault="00057204" w:rsidP="0026123A">
      <w:pPr>
        <w:ind w:left="720"/>
      </w:pPr>
    </w:p>
    <w:p w:rsidR="00057204" w:rsidRDefault="00057204" w:rsidP="0026123A">
      <w:pPr>
        <w:ind w:left="720" w:hanging="720"/>
      </w:pPr>
      <w:r>
        <w:t>5.3</w:t>
      </w:r>
      <w:r>
        <w:rPr>
          <w:b/>
          <w:bCs/>
        </w:rPr>
        <w:tab/>
      </w:r>
      <w:r>
        <w:rPr>
          <w:b/>
        </w:rPr>
        <w:t>Time of Service, Locking Outside Doors:</w:t>
      </w:r>
      <w:r>
        <w:t xml:space="preserve">  All services shall be performed during regular business hours (8:00 am – 4:30 pm), Monday through Friday, on regular State working days, at the frequency indicated on the attached Task Schedule.  All doors are </w:t>
      </w:r>
      <w:r>
        <w:rPr>
          <w:u w:val="single"/>
        </w:rPr>
        <w:t>to remain locked</w:t>
      </w:r>
      <w:r>
        <w:t xml:space="preserve"> during the time the contractor is performing the custodial services in the building.  When trash is taken out to the dumpster, the doors are to be closed and locked.  The contractor is to turn off all lights, except those which he is instructed to leave on, close all windows and check that all exterior doors are locked before leaving the building each night.  </w:t>
      </w:r>
      <w:r>
        <w:rPr>
          <w:u w:val="single"/>
        </w:rPr>
        <w:t>No exceptions.</w:t>
      </w:r>
      <w:r>
        <w:t xml:space="preserve">  </w:t>
      </w:r>
    </w:p>
    <w:p w:rsidR="00057204" w:rsidRDefault="00057204" w:rsidP="0026123A">
      <w:pPr>
        <w:ind w:left="720"/>
      </w:pPr>
    </w:p>
    <w:p w:rsidR="00057204" w:rsidRDefault="00057204" w:rsidP="0026123A">
      <w:pPr>
        <w:ind w:left="720" w:hanging="720"/>
      </w:pPr>
      <w:r>
        <w:rPr>
          <w:bCs/>
        </w:rPr>
        <w:t>5.4</w:t>
      </w:r>
      <w:r>
        <w:rPr>
          <w:b/>
        </w:rPr>
        <w:tab/>
        <w:t>Employees</w:t>
      </w:r>
      <w:r>
        <w:t>: All persons employed to perform these services shall be employees of the contractor, well trained and at least 18 years of age.  The contractor shall pay all salaries and expenses of, and all federal, social security taxes, federal and state unemployment taxes, and any similar payroll taxes relating to such employees, and will carry Workmen's Compensation Insurance for such employees in the amount required by law.  No person shall be allowed on the property who is not directly involved in performance of the janitorial services.</w:t>
      </w:r>
    </w:p>
    <w:p w:rsidR="00057204" w:rsidRDefault="00057204" w:rsidP="0026123A">
      <w:pPr>
        <w:ind w:left="720"/>
      </w:pPr>
    </w:p>
    <w:p w:rsidR="00057204" w:rsidRDefault="00057204" w:rsidP="0026123A">
      <w:pPr>
        <w:ind w:left="720"/>
      </w:pPr>
      <w:r>
        <w:t>Additionally, SRS reserves the right to approve/disapprove all employees of the Contractor, as well as the ability to request that any employee be replaced at any time, with or without cause, in the best interest of the State of Kansas.  Failure of the Contractor to comply shall constitute a contract violation.</w:t>
      </w:r>
    </w:p>
    <w:p w:rsidR="00057204" w:rsidRPr="003A2805" w:rsidRDefault="00057204" w:rsidP="0026123A">
      <w:pPr>
        <w:ind w:left="720"/>
        <w:rPr>
          <w:sz w:val="16"/>
          <w:szCs w:val="16"/>
        </w:rPr>
      </w:pPr>
    </w:p>
    <w:p w:rsidR="00057204" w:rsidRDefault="00057204" w:rsidP="0026123A">
      <w:pPr>
        <w:widowControl/>
        <w:ind w:left="720" w:hanging="720"/>
        <w:rPr>
          <w:rFonts w:cs="Arial"/>
        </w:rPr>
      </w:pPr>
      <w:r>
        <w:rPr>
          <w:rFonts w:cs="Arial"/>
        </w:rPr>
        <w:t>5.5</w:t>
      </w:r>
      <w:r>
        <w:rPr>
          <w:rFonts w:cs="Arial"/>
        </w:rPr>
        <w:tab/>
      </w:r>
      <w:r>
        <w:rPr>
          <w:rFonts w:cs="Arial"/>
          <w:b/>
          <w:bCs/>
        </w:rPr>
        <w:t>Security:</w:t>
      </w:r>
      <w:r>
        <w:rPr>
          <w:rFonts w:cs="Arial"/>
        </w:rPr>
        <w:t xml:space="preserve"> The contractor must obtain written permission from the agency office before employing a subcontractor to assist the contractor in performing the required janitorial services.</w:t>
      </w:r>
    </w:p>
    <w:p w:rsidR="00057204" w:rsidRPr="003A2805" w:rsidRDefault="00057204" w:rsidP="0026123A">
      <w:pPr>
        <w:ind w:left="720"/>
        <w:rPr>
          <w:sz w:val="16"/>
          <w:szCs w:val="16"/>
        </w:rPr>
      </w:pPr>
    </w:p>
    <w:p w:rsidR="00057204" w:rsidRDefault="00057204" w:rsidP="0026123A">
      <w:pPr>
        <w:ind w:left="720"/>
      </w:pPr>
      <w:r>
        <w:t>All employees or subcontractors will be required to sign in and out on a log provided by the agency office.</w:t>
      </w:r>
    </w:p>
    <w:p w:rsidR="00057204" w:rsidRPr="003A2805" w:rsidRDefault="00057204" w:rsidP="0026123A">
      <w:pPr>
        <w:ind w:left="720"/>
        <w:rPr>
          <w:sz w:val="16"/>
          <w:szCs w:val="16"/>
        </w:rPr>
      </w:pPr>
    </w:p>
    <w:p w:rsidR="00057204" w:rsidRDefault="00057204" w:rsidP="0026123A">
      <w:pPr>
        <w:ind w:left="720"/>
      </w:pPr>
      <w:r>
        <w:t>The contractor shall, at his/her expense, request and obtain a Kansas criminal history background check for each employee or subcontractor assigned to perform this contract.  The written results of this check must be provided to the agency office before the employee or subcontractor starts to work, unless otherwise agreed to by the agency office in writing.  Any prospective employee or subcontractor convicted of a felony or any type of misdemeanor involving money, fraud, deceit or untruthfulness within 10 years prior to their proposed start date will not be allowed to perform services at the agency office.</w:t>
      </w:r>
    </w:p>
    <w:p w:rsidR="00057204" w:rsidRDefault="00057204" w:rsidP="0026123A">
      <w:pPr>
        <w:ind w:left="720" w:hanging="720"/>
      </w:pPr>
      <w:r>
        <w:br w:type="page"/>
      </w:r>
      <w:r>
        <w:rPr>
          <w:bCs/>
        </w:rPr>
        <w:t>5.6</w:t>
      </w:r>
      <w:r>
        <w:rPr>
          <w:b/>
        </w:rPr>
        <w:tab/>
        <w:t>Availability:</w:t>
      </w:r>
      <w:r>
        <w:t xml:space="preserve">  Upon request, the contractor must provide the agency a list of contractor’s regular established office hours and telephone numbers.  Furthermore, contractor must provide a listing of emergency phone numbers so that a representative of their firm can be available twenty-four (24) hours per day as needed to handle emergencies and/or to receive messages for agency needs.</w:t>
      </w:r>
    </w:p>
    <w:p w:rsidR="00057204" w:rsidRDefault="00057204" w:rsidP="0026123A">
      <w:pPr>
        <w:ind w:left="720"/>
      </w:pPr>
    </w:p>
    <w:p w:rsidR="00057204" w:rsidRDefault="00057204" w:rsidP="0026123A">
      <w:pPr>
        <w:ind w:left="720"/>
      </w:pPr>
      <w:r>
        <w:t>Agency may require a full list of employees under employment and working at the location with a continual listing as employee turnover and rehiring occurs.  This list is required for internal security access.</w:t>
      </w:r>
    </w:p>
    <w:p w:rsidR="00057204" w:rsidRDefault="00057204" w:rsidP="0026123A">
      <w:pPr>
        <w:ind w:left="720"/>
      </w:pPr>
    </w:p>
    <w:p w:rsidR="00057204" w:rsidRDefault="00057204" w:rsidP="0026123A">
      <w:pPr>
        <w:ind w:left="720" w:hanging="720"/>
        <w:rPr>
          <w:b/>
        </w:rPr>
      </w:pPr>
      <w:r>
        <w:t>5.7</w:t>
      </w:r>
      <w:r>
        <w:tab/>
      </w:r>
      <w:r>
        <w:rPr>
          <w:b/>
          <w:bCs/>
        </w:rPr>
        <w:t>Contract Contacts:</w:t>
      </w:r>
      <w:r>
        <w:t xml:space="preserve"> The agency and Contractor shall, upon award, provide contact names and information to enable efficient communication between both parties.</w:t>
      </w:r>
    </w:p>
    <w:p w:rsidR="00057204" w:rsidRDefault="00057204" w:rsidP="0026123A">
      <w:pPr>
        <w:ind w:left="720"/>
      </w:pPr>
    </w:p>
    <w:p w:rsidR="00057204" w:rsidRDefault="00057204" w:rsidP="0026123A">
      <w:pPr>
        <w:ind w:left="720" w:hanging="720"/>
      </w:pPr>
      <w:r>
        <w:rPr>
          <w:bCs/>
        </w:rPr>
        <w:t>5.8</w:t>
      </w:r>
      <w:r>
        <w:rPr>
          <w:b/>
        </w:rPr>
        <w:tab/>
        <w:t>Materials:</w:t>
      </w:r>
      <w:r>
        <w:t xml:space="preserve">  All soaps for cleaning, detergents, waxes, carpet cleaning supplies, dust cloths and large plastic trash bags are to be provided by the contractor.  All such materials shall be approved by the agency representative. The State will provide toilet tissue, paper towels, liquid hand soap, light bulbs and trash can liners.</w:t>
      </w:r>
    </w:p>
    <w:p w:rsidR="00057204" w:rsidRDefault="00057204" w:rsidP="0026123A">
      <w:pPr>
        <w:ind w:left="720"/>
      </w:pPr>
    </w:p>
    <w:p w:rsidR="00057204" w:rsidRDefault="00057204" w:rsidP="0026123A">
      <w:pPr>
        <w:ind w:left="720"/>
      </w:pPr>
      <w:r>
        <w:t>All equipment including vacuum sweepers, carpet cleaners, polishers, buffers, brooms, mops, etc. are to be furnished by the contractor.  All equipment must be capable of providing high quality, commercial grade janitorial service.  Equipment designed for only light type, residential duty will not be permitted.  Agency reserves the right to periodically, at random, inspect equipment and further to require replacement if not adequate in agency’s evaluation.</w:t>
      </w:r>
    </w:p>
    <w:p w:rsidR="00057204" w:rsidRDefault="00057204" w:rsidP="0026123A">
      <w:pPr>
        <w:ind w:left="720"/>
      </w:pPr>
    </w:p>
    <w:p w:rsidR="00057204" w:rsidRDefault="00057204" w:rsidP="0026123A">
      <w:pPr>
        <w:ind w:left="720" w:hanging="720"/>
      </w:pPr>
      <w:r>
        <w:rPr>
          <w:bCs/>
        </w:rPr>
        <w:t>5.9</w:t>
      </w:r>
      <w:r>
        <w:rPr>
          <w:b/>
        </w:rPr>
        <w:tab/>
        <w:t>Notification:</w:t>
      </w:r>
      <w:r>
        <w:t xml:space="preserve">  Contractor shall notify the office or assigned individual of any irregularities noticed while performing services, such as:</w:t>
      </w:r>
    </w:p>
    <w:p w:rsidR="00057204" w:rsidRDefault="00057204" w:rsidP="0026123A">
      <w:pPr>
        <w:ind w:left="720"/>
      </w:pPr>
    </w:p>
    <w:p w:rsidR="00057204" w:rsidRDefault="00057204" w:rsidP="00057204">
      <w:pPr>
        <w:numPr>
          <w:ilvl w:val="0"/>
          <w:numId w:val="29"/>
        </w:numPr>
        <w:tabs>
          <w:tab w:val="clear" w:pos="1080"/>
        </w:tabs>
      </w:pPr>
      <w:r>
        <w:t>When noticed, any irregularities such as defective plumbing, electrical switches or plugs, leaks, etc.</w:t>
      </w:r>
    </w:p>
    <w:p w:rsidR="00057204" w:rsidRDefault="00057204" w:rsidP="0026123A">
      <w:pPr>
        <w:ind w:left="720"/>
      </w:pPr>
    </w:p>
    <w:p w:rsidR="00057204" w:rsidRDefault="00057204" w:rsidP="00057204">
      <w:pPr>
        <w:numPr>
          <w:ilvl w:val="0"/>
          <w:numId w:val="29"/>
        </w:numPr>
        <w:tabs>
          <w:tab w:val="clear" w:pos="1080"/>
        </w:tabs>
      </w:pPr>
      <w:r>
        <w:t>Supplies needed such as paper towels, tissue and soap, which are furnished by the State.</w:t>
      </w:r>
    </w:p>
    <w:p w:rsidR="00057204" w:rsidRDefault="00057204" w:rsidP="0026123A">
      <w:pPr>
        <w:ind w:left="720"/>
      </w:pPr>
    </w:p>
    <w:p w:rsidR="00057204" w:rsidRDefault="00057204" w:rsidP="0026123A">
      <w:pPr>
        <w:ind w:left="720" w:hanging="720"/>
      </w:pPr>
      <w:r>
        <w:rPr>
          <w:bCs/>
        </w:rPr>
        <w:t>5.10</w:t>
      </w:r>
      <w:r>
        <w:rPr>
          <w:b/>
        </w:rPr>
        <w:tab/>
        <w:t>Scheduling of Work:</w:t>
      </w:r>
      <w:r>
        <w:t xml:space="preserve">  In addition to the services scheduled for daily, weekly or monthly frequency, all of the services scheduled for quarterly, semi-annually or annually shall be performed initially within thirty (30) days of the beginning of the contract period and thereafter in accordance with the frequency schedule or as coordinated with the agency.</w:t>
      </w:r>
    </w:p>
    <w:p w:rsidR="00057204" w:rsidRDefault="00057204" w:rsidP="0026123A">
      <w:pPr>
        <w:ind w:left="720"/>
      </w:pPr>
    </w:p>
    <w:p w:rsidR="00057204" w:rsidRDefault="00057204" w:rsidP="0026123A">
      <w:pPr>
        <w:ind w:left="720" w:hanging="720"/>
      </w:pPr>
      <w:r>
        <w:t>5.11</w:t>
      </w:r>
      <w:r>
        <w:tab/>
      </w:r>
      <w:r>
        <w:rPr>
          <w:b/>
          <w:bCs/>
        </w:rPr>
        <w:t>Overall Expectations:</w:t>
      </w:r>
      <w:r>
        <w:t xml:space="preserve">  It is further specified that the purpose of this agreement is complete janitorial service resulting in a neat, clean, attractive installation.  The contractor shall upon impress employees the idea that the specifications are a guide only.  If extra effort is required in any area at any time, it is expected without argument or extra charge.</w:t>
      </w:r>
    </w:p>
    <w:p w:rsidR="00057204" w:rsidRDefault="00057204" w:rsidP="0026123A">
      <w:pPr>
        <w:ind w:left="720"/>
      </w:pPr>
    </w:p>
    <w:p w:rsidR="00057204" w:rsidRDefault="00057204" w:rsidP="0026123A">
      <w:pPr>
        <w:ind w:left="720" w:hanging="720"/>
      </w:pPr>
      <w:r>
        <w:rPr>
          <w:bCs/>
        </w:rPr>
        <w:t>5.12</w:t>
      </w:r>
      <w:r>
        <w:rPr>
          <w:b/>
        </w:rPr>
        <w:tab/>
        <w:t xml:space="preserve">Contractor Probationary Period: </w:t>
      </w:r>
      <w:r>
        <w:t xml:space="preserve">The first three (3) months of the contract will be considered to be a probationary period for the contractor.  This period will be used by the agency to determine that the contractor intends to completely fulfill the obligations of this contract.  During this probationary period, the contractor will be given written notice of problems with </w:t>
      </w:r>
      <w:r>
        <w:rPr>
          <w:rFonts w:cs="Arial"/>
        </w:rPr>
        <w:t>contractor’s</w:t>
      </w:r>
      <w:r>
        <w:t xml:space="preserve"> performance.  If the problem is not alleviated within seven (7) days after the written notice, the contract may be terminated without further advance notices.  </w:t>
      </w:r>
    </w:p>
    <w:p w:rsidR="00057204" w:rsidRDefault="00057204" w:rsidP="0026123A">
      <w:pPr>
        <w:ind w:left="720"/>
      </w:pPr>
    </w:p>
    <w:p w:rsidR="00057204" w:rsidRDefault="00057204" w:rsidP="0026123A">
      <w:pPr>
        <w:ind w:left="720" w:hanging="720"/>
      </w:pPr>
      <w:r>
        <w:t>5.13</w:t>
      </w:r>
      <w:r>
        <w:tab/>
      </w:r>
      <w:r>
        <w:rPr>
          <w:b/>
          <w:bCs/>
        </w:rPr>
        <w:t>Quality Control:</w:t>
      </w:r>
      <w:r>
        <w:t xml:space="preserve">  Quality control of janitorial services will be accomplished by regular monthly inspections during business hours, as well as potential random inspections at the request of the Office Supervisor or designee. The Contractor or supervisory level representative shall meet with the Office Supervisor or designee on a date scheduled at least one (1) week prior to the meeting for the monthly inspection and within one (1) day after notification for the random inspection.  The purpose of these meetings is to evaluate performance, discuss concerns of either party and to reach agreement on the action to be taken to resolve the concerns.  Evaluations will be documented and become part of the contract file.  Failure to correct unsatisfactory performance will be just cause for termination.</w:t>
      </w:r>
    </w:p>
    <w:p w:rsidR="00057204" w:rsidRDefault="00057204" w:rsidP="0026123A">
      <w:pPr>
        <w:ind w:left="720"/>
      </w:pPr>
    </w:p>
    <w:p w:rsidR="00057204" w:rsidRDefault="00057204" w:rsidP="0026123A">
      <w:pPr>
        <w:ind w:left="720" w:hanging="720"/>
      </w:pPr>
      <w:r>
        <w:t>5.14</w:t>
      </w:r>
      <w:r>
        <w:rPr>
          <w:b/>
          <w:bCs/>
        </w:rPr>
        <w:tab/>
        <w:t xml:space="preserve">Duplicate Keys: </w:t>
      </w:r>
      <w:r>
        <w:t xml:space="preserve"> Contractor will make </w:t>
      </w:r>
      <w:r>
        <w:rPr>
          <w:b/>
          <w:bCs/>
        </w:rPr>
        <w:t>no</w:t>
      </w:r>
      <w:r>
        <w:t xml:space="preserve"> duplicate keys unless Agency Office Supervisor gives prior written approval.  If this policy is not adhered to, the contractor will be liable for any costs required in lock change and/or re-keying for agency security purposes.</w:t>
      </w:r>
    </w:p>
    <w:p w:rsidR="00057204" w:rsidRDefault="00057204" w:rsidP="0026123A">
      <w:pPr>
        <w:ind w:left="720" w:hanging="720"/>
      </w:pPr>
      <w:r>
        <w:rPr>
          <w:b/>
          <w:bCs/>
        </w:rPr>
        <w:br w:type="page"/>
      </w:r>
      <w:r>
        <w:t>5.15</w:t>
      </w:r>
      <w:r>
        <w:rPr>
          <w:b/>
          <w:bCs/>
        </w:rPr>
        <w:tab/>
        <w:t>Call Back Service:</w:t>
      </w:r>
      <w:r>
        <w:t xml:space="preserve">  If required service is not provided by contractor at the proper time as stated in the Task Schedule, agency retains the right to require contractor to return within twenty-four (24) hours at no charge to perform such service.</w:t>
      </w:r>
    </w:p>
    <w:p w:rsidR="00057204" w:rsidRDefault="00057204" w:rsidP="0026123A">
      <w:pPr>
        <w:ind w:left="720"/>
      </w:pPr>
    </w:p>
    <w:p w:rsidR="00057204" w:rsidRDefault="00057204" w:rsidP="0026123A">
      <w:pPr>
        <w:ind w:left="720" w:hanging="720"/>
      </w:pPr>
      <w:r>
        <w:t>5.16</w:t>
      </w:r>
      <w:r>
        <w:rPr>
          <w:b/>
          <w:bCs/>
        </w:rPr>
        <w:tab/>
        <w:t>Drugs:</w:t>
      </w:r>
      <w:r>
        <w:t xml:space="preserve">  The illegal use, possession, dispensation, distribution, manufacture or sale of a controlled substance or illegal drug by an employee of the contractor or approved subcontractor at the agency office is prohibited, as is the use or possession of alcohol.  Any violation of this prohibition provides sufficient cause for termination of the contract.  </w:t>
      </w:r>
      <w:r>
        <w:rPr>
          <w:u w:val="single"/>
        </w:rPr>
        <w:t>No smoking</w:t>
      </w:r>
      <w:r>
        <w:t xml:space="preserve"> is allowed in the facility by the contractor’s employees.  Any smoking must take place outside the building.</w:t>
      </w:r>
    </w:p>
    <w:p w:rsidR="00057204" w:rsidRDefault="00057204" w:rsidP="0026123A">
      <w:pPr>
        <w:ind w:left="720"/>
      </w:pPr>
    </w:p>
    <w:p w:rsidR="00057204" w:rsidRDefault="00057204" w:rsidP="0026123A">
      <w:pPr>
        <w:ind w:left="720" w:hanging="720"/>
      </w:pPr>
      <w:r>
        <w:t>5.17</w:t>
      </w:r>
      <w:r>
        <w:tab/>
      </w:r>
      <w:r>
        <w:rPr>
          <w:b/>
          <w:bCs/>
        </w:rPr>
        <w:t>Material Safety Data Sheets (MSDS):</w:t>
      </w:r>
      <w:r>
        <w:t xml:space="preserve">  It is the contractor’s responsibility to comply with all State and Federal Safety regulations. Material Safety Data Sheets (MSDS) will be furnished to the agency upon request for any chemicals used, and any such chemicals are to be stored in the proper manner as required by law.</w:t>
      </w:r>
    </w:p>
    <w:p w:rsidR="00057204" w:rsidRDefault="00057204" w:rsidP="0026123A">
      <w:pPr>
        <w:ind w:left="720"/>
      </w:pPr>
    </w:p>
    <w:p w:rsidR="00057204" w:rsidRDefault="00057204" w:rsidP="0026123A">
      <w:pPr>
        <w:ind w:left="720" w:hanging="720"/>
      </w:pPr>
      <w:r>
        <w:t>5.18</w:t>
      </w:r>
      <w:r>
        <w:rPr>
          <w:b/>
          <w:bCs/>
        </w:rPr>
        <w:tab/>
        <w:t>Vendor Complaint Form</w:t>
      </w:r>
      <w:r>
        <w:t>: A copy of the Division of Purchases’ “Complaint to Vendor” Form (DA-112) is enclosed for your information.  The using agency may use this form to report or provide feedback to the Division of Purchases on vendors whose service does not conform to the intent of the specifications.</w:t>
      </w:r>
    </w:p>
    <w:p w:rsidR="00057204" w:rsidRPr="00401074" w:rsidRDefault="00057204" w:rsidP="0026123A">
      <w:pPr>
        <w:tabs>
          <w:tab w:val="left" w:pos="540"/>
        </w:tabs>
        <w:jc w:val="center"/>
        <w:rPr>
          <w:rFonts w:cs="Arial"/>
          <w:b/>
          <w:szCs w:val="20"/>
        </w:rPr>
      </w:pPr>
      <w:r>
        <w:br w:type="page"/>
      </w:r>
      <w:r w:rsidRPr="00401074">
        <w:rPr>
          <w:rFonts w:cs="Arial"/>
          <w:b/>
          <w:szCs w:val="20"/>
        </w:rPr>
        <w:t>TASK SCHEDULE FOR RECORDS CENTER JANITORIAL SERVICES</w:t>
      </w:r>
    </w:p>
    <w:p w:rsidR="00057204" w:rsidRPr="00401074" w:rsidRDefault="00057204" w:rsidP="0026123A">
      <w:pPr>
        <w:jc w:val="center"/>
        <w:rPr>
          <w:rFonts w:cs="Arial"/>
          <w:b/>
          <w:szCs w:val="20"/>
        </w:rPr>
      </w:pPr>
      <w:r w:rsidRPr="00401074">
        <w:rPr>
          <w:rFonts w:cs="Arial"/>
          <w:b/>
          <w:szCs w:val="20"/>
        </w:rPr>
        <w:t>DEPARTMENT OF SOCIAL AND REHABILITATION SERVICES</w:t>
      </w:r>
    </w:p>
    <w:p w:rsidR="00057204" w:rsidRPr="00401074" w:rsidRDefault="00057204" w:rsidP="0026123A">
      <w:pPr>
        <w:jc w:val="center"/>
        <w:rPr>
          <w:rFonts w:cs="Arial"/>
          <w:szCs w:val="20"/>
        </w:rPr>
      </w:pPr>
    </w:p>
    <w:tbl>
      <w:tblPr>
        <w:tblW w:w="9594" w:type="dxa"/>
        <w:jc w:val="center"/>
        <w:tblInd w:w="1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27"/>
        <w:gridCol w:w="990"/>
        <w:gridCol w:w="990"/>
        <w:gridCol w:w="1170"/>
        <w:gridCol w:w="1170"/>
        <w:gridCol w:w="1349"/>
        <w:gridCol w:w="1198"/>
      </w:tblGrid>
      <w:tr w:rsidR="00057204" w:rsidRPr="00401074" w:rsidTr="0026123A">
        <w:trPr>
          <w:jc w:val="center"/>
        </w:trPr>
        <w:tc>
          <w:tcPr>
            <w:tcW w:w="2727" w:type="dxa"/>
          </w:tcPr>
          <w:p w:rsidR="00057204" w:rsidRPr="00401074" w:rsidRDefault="00057204" w:rsidP="0026123A">
            <w:pPr>
              <w:rPr>
                <w:rFonts w:cs="Arial"/>
                <w:b/>
                <w:szCs w:val="20"/>
              </w:rPr>
            </w:pPr>
            <w:r w:rsidRPr="00401074">
              <w:rPr>
                <w:rFonts w:cs="Arial"/>
                <w:b/>
                <w:szCs w:val="20"/>
              </w:rPr>
              <w:t>I.</w:t>
            </w:r>
          </w:p>
          <w:p w:rsidR="00057204" w:rsidRPr="00401074" w:rsidRDefault="00057204" w:rsidP="0026123A">
            <w:pPr>
              <w:rPr>
                <w:rFonts w:cs="Arial"/>
                <w:b/>
                <w:szCs w:val="20"/>
              </w:rPr>
            </w:pPr>
            <w:r w:rsidRPr="00401074">
              <w:rPr>
                <w:rFonts w:cs="Arial"/>
                <w:b/>
                <w:szCs w:val="20"/>
              </w:rPr>
              <w:t>Offices, Conference &amp; Break Rooms and Hallways</w:t>
            </w:r>
          </w:p>
        </w:tc>
        <w:tc>
          <w:tcPr>
            <w:tcW w:w="990" w:type="dxa"/>
          </w:tcPr>
          <w:p w:rsidR="00057204" w:rsidRPr="00401074" w:rsidRDefault="00057204" w:rsidP="0026123A">
            <w:pPr>
              <w:rPr>
                <w:rFonts w:cs="Arial"/>
                <w:b/>
                <w:szCs w:val="20"/>
              </w:rPr>
            </w:pPr>
            <w:r w:rsidRPr="00401074">
              <w:rPr>
                <w:rFonts w:cs="Arial"/>
                <w:b/>
                <w:szCs w:val="20"/>
              </w:rPr>
              <w:t>Daily</w:t>
            </w:r>
          </w:p>
        </w:tc>
        <w:tc>
          <w:tcPr>
            <w:tcW w:w="990" w:type="dxa"/>
          </w:tcPr>
          <w:p w:rsidR="00057204" w:rsidRPr="00401074" w:rsidRDefault="00057204" w:rsidP="0026123A">
            <w:pPr>
              <w:rPr>
                <w:rFonts w:cs="Arial"/>
                <w:b/>
                <w:szCs w:val="20"/>
              </w:rPr>
            </w:pPr>
            <w:r w:rsidRPr="00401074">
              <w:rPr>
                <w:rFonts w:cs="Arial"/>
                <w:b/>
                <w:szCs w:val="20"/>
              </w:rPr>
              <w:t>Weekly</w:t>
            </w:r>
          </w:p>
        </w:tc>
        <w:tc>
          <w:tcPr>
            <w:tcW w:w="1170" w:type="dxa"/>
          </w:tcPr>
          <w:p w:rsidR="00057204" w:rsidRPr="00401074" w:rsidRDefault="00057204" w:rsidP="0026123A">
            <w:pPr>
              <w:rPr>
                <w:rFonts w:cs="Arial"/>
                <w:b/>
                <w:szCs w:val="20"/>
              </w:rPr>
            </w:pPr>
            <w:r w:rsidRPr="00401074">
              <w:rPr>
                <w:rFonts w:cs="Arial"/>
                <w:b/>
                <w:szCs w:val="20"/>
              </w:rPr>
              <w:t>Monthly</w:t>
            </w:r>
          </w:p>
        </w:tc>
        <w:tc>
          <w:tcPr>
            <w:tcW w:w="1170" w:type="dxa"/>
          </w:tcPr>
          <w:p w:rsidR="00057204" w:rsidRPr="00401074" w:rsidRDefault="00057204" w:rsidP="0026123A">
            <w:pPr>
              <w:rPr>
                <w:rFonts w:cs="Arial"/>
                <w:b/>
                <w:szCs w:val="20"/>
              </w:rPr>
            </w:pPr>
            <w:r w:rsidRPr="00401074">
              <w:rPr>
                <w:rFonts w:cs="Arial"/>
                <w:b/>
                <w:szCs w:val="20"/>
              </w:rPr>
              <w:t>Quarterly</w:t>
            </w:r>
          </w:p>
        </w:tc>
        <w:tc>
          <w:tcPr>
            <w:tcW w:w="1349" w:type="dxa"/>
          </w:tcPr>
          <w:p w:rsidR="00057204" w:rsidRPr="00401074" w:rsidRDefault="00057204" w:rsidP="0026123A">
            <w:pPr>
              <w:rPr>
                <w:rFonts w:cs="Arial"/>
                <w:b/>
                <w:szCs w:val="20"/>
              </w:rPr>
            </w:pPr>
            <w:r w:rsidRPr="00401074">
              <w:rPr>
                <w:rFonts w:cs="Arial"/>
                <w:b/>
                <w:szCs w:val="20"/>
              </w:rPr>
              <w:t>Semi-Annually</w:t>
            </w:r>
          </w:p>
        </w:tc>
        <w:tc>
          <w:tcPr>
            <w:tcW w:w="1198" w:type="dxa"/>
          </w:tcPr>
          <w:p w:rsidR="00057204" w:rsidRPr="00401074" w:rsidRDefault="00057204" w:rsidP="0026123A">
            <w:pPr>
              <w:rPr>
                <w:rFonts w:cs="Arial"/>
                <w:b/>
                <w:szCs w:val="20"/>
              </w:rPr>
            </w:pPr>
            <w:r w:rsidRPr="00401074">
              <w:rPr>
                <w:rFonts w:cs="Arial"/>
                <w:b/>
                <w:szCs w:val="20"/>
              </w:rPr>
              <w:t>Annually</w:t>
            </w: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Empty Wastebaskets/Insert Liners</w:t>
            </w:r>
          </w:p>
        </w:tc>
        <w:tc>
          <w:tcPr>
            <w:tcW w:w="990" w:type="dxa"/>
          </w:tcPr>
          <w:p w:rsidR="00057204" w:rsidRPr="00401074" w:rsidRDefault="00057204" w:rsidP="0026123A">
            <w:pPr>
              <w:jc w:val="center"/>
              <w:rPr>
                <w:rFonts w:cs="Arial"/>
                <w:szCs w:val="20"/>
              </w:rPr>
            </w:pPr>
            <w:r w:rsidRPr="00401074">
              <w:rPr>
                <w:rFonts w:cs="Arial"/>
                <w:szCs w:val="20"/>
              </w:rPr>
              <w:t>X</w:t>
            </w:r>
          </w:p>
        </w:tc>
        <w:tc>
          <w:tcPr>
            <w:tcW w:w="99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Default="00057204" w:rsidP="0026123A">
            <w:pPr>
              <w:rPr>
                <w:rFonts w:cs="Arial"/>
                <w:szCs w:val="20"/>
              </w:rPr>
            </w:pPr>
            <w:r w:rsidRPr="00401074">
              <w:rPr>
                <w:rFonts w:cs="Arial"/>
                <w:szCs w:val="20"/>
              </w:rPr>
              <w:t>Wash &amp; sanitize interior &amp; exterior of waste baskets</w:t>
            </w:r>
          </w:p>
          <w:p w:rsidR="00057204" w:rsidRDefault="00057204" w:rsidP="0026123A">
            <w:pPr>
              <w:rPr>
                <w:rFonts w:cs="Arial"/>
                <w:szCs w:val="20"/>
              </w:rPr>
            </w:pPr>
          </w:p>
          <w:p w:rsidR="00057204" w:rsidRPr="00401074" w:rsidRDefault="00057204" w:rsidP="0026123A">
            <w:pPr>
              <w:rPr>
                <w:rFonts w:cs="Arial"/>
                <w:color w:val="FF0000"/>
                <w:szCs w:val="20"/>
              </w:rPr>
            </w:pPr>
            <w:r w:rsidRPr="00401074">
              <w:rPr>
                <w:rFonts w:cs="Arial"/>
                <w:color w:val="FF0000"/>
                <w:szCs w:val="20"/>
              </w:rPr>
              <w:t>New Item – not in previous contract</w:t>
            </w:r>
          </w:p>
        </w:tc>
        <w:tc>
          <w:tcPr>
            <w:tcW w:w="990" w:type="dxa"/>
          </w:tcPr>
          <w:p w:rsidR="00057204" w:rsidRPr="00401074" w:rsidRDefault="00057204" w:rsidP="0026123A">
            <w:pPr>
              <w:rPr>
                <w:rFonts w:cs="Arial"/>
                <w:szCs w:val="20"/>
              </w:rPr>
            </w:pPr>
          </w:p>
        </w:tc>
        <w:tc>
          <w:tcPr>
            <w:tcW w:w="99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r w:rsidRPr="00401074">
              <w:rPr>
                <w:rFonts w:cs="Arial"/>
                <w:szCs w:val="20"/>
              </w:rPr>
              <w:t>As needed</w:t>
            </w:r>
          </w:p>
        </w:tc>
      </w:tr>
      <w:tr w:rsidR="00057204" w:rsidRPr="00401074" w:rsidTr="0026123A">
        <w:trPr>
          <w:jc w:val="center"/>
        </w:trPr>
        <w:tc>
          <w:tcPr>
            <w:tcW w:w="2727" w:type="dxa"/>
          </w:tcPr>
          <w:p w:rsidR="00057204" w:rsidRDefault="00057204" w:rsidP="0026123A">
            <w:pPr>
              <w:rPr>
                <w:rFonts w:cs="Arial"/>
                <w:szCs w:val="20"/>
              </w:rPr>
            </w:pPr>
            <w:r w:rsidRPr="00401074">
              <w:rPr>
                <w:rFonts w:cs="Arial"/>
                <w:szCs w:val="20"/>
              </w:rPr>
              <w:t>Clean &amp; sanitize telephones</w:t>
            </w:r>
          </w:p>
          <w:p w:rsidR="00057204" w:rsidRDefault="00057204" w:rsidP="0026123A">
            <w:pPr>
              <w:rPr>
                <w:rFonts w:cs="Arial"/>
                <w:szCs w:val="20"/>
              </w:rPr>
            </w:pPr>
          </w:p>
          <w:p w:rsidR="00057204" w:rsidRPr="00401074" w:rsidRDefault="00057204" w:rsidP="0026123A">
            <w:pPr>
              <w:rPr>
                <w:rFonts w:cs="Arial"/>
                <w:szCs w:val="20"/>
              </w:rPr>
            </w:pPr>
            <w:r w:rsidRPr="00401074">
              <w:rPr>
                <w:rFonts w:cs="Arial"/>
                <w:color w:val="FF0000"/>
                <w:szCs w:val="20"/>
              </w:rPr>
              <w:t>New Item – not in previous contract</w:t>
            </w:r>
          </w:p>
        </w:tc>
        <w:tc>
          <w:tcPr>
            <w:tcW w:w="990" w:type="dxa"/>
          </w:tcPr>
          <w:p w:rsidR="00057204" w:rsidRPr="00401074" w:rsidRDefault="00057204" w:rsidP="0026123A">
            <w:pPr>
              <w:rPr>
                <w:rFonts w:cs="Arial"/>
                <w:szCs w:val="20"/>
              </w:rPr>
            </w:pPr>
          </w:p>
        </w:tc>
        <w:tc>
          <w:tcPr>
            <w:tcW w:w="99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r w:rsidRPr="00401074">
              <w:rPr>
                <w:rFonts w:cs="Arial"/>
                <w:szCs w:val="20"/>
              </w:rPr>
              <w:t>As needed</w:t>
            </w: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Clean &amp; sanitize drinking fountains</w:t>
            </w:r>
          </w:p>
        </w:tc>
        <w:tc>
          <w:tcPr>
            <w:tcW w:w="990" w:type="dxa"/>
          </w:tcPr>
          <w:p w:rsidR="00057204" w:rsidRPr="00401074" w:rsidRDefault="00057204" w:rsidP="0026123A">
            <w:pPr>
              <w:rPr>
                <w:rFonts w:cs="Arial"/>
                <w:szCs w:val="20"/>
              </w:rPr>
            </w:pPr>
          </w:p>
        </w:tc>
        <w:tc>
          <w:tcPr>
            <w:tcW w:w="99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r w:rsidRPr="00401074">
              <w:rPr>
                <w:rFonts w:cs="Arial"/>
                <w:szCs w:val="20"/>
              </w:rPr>
              <w:t>As needed</w:t>
            </w: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Spot clean reception lobby glass including front doors.  Sanitize handles.</w:t>
            </w:r>
          </w:p>
        </w:tc>
        <w:tc>
          <w:tcPr>
            <w:tcW w:w="990" w:type="dxa"/>
          </w:tcPr>
          <w:p w:rsidR="00057204" w:rsidRPr="00401074" w:rsidRDefault="00057204" w:rsidP="0026123A">
            <w:pPr>
              <w:jc w:val="center"/>
              <w:rPr>
                <w:rFonts w:cs="Arial"/>
                <w:szCs w:val="20"/>
              </w:rPr>
            </w:pPr>
            <w:r w:rsidRPr="00401074">
              <w:rPr>
                <w:rFonts w:cs="Arial"/>
                <w:szCs w:val="20"/>
              </w:rPr>
              <w:t>X</w:t>
            </w: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Remove fingerprints from front doors, frames, light switches, kick &amp; push plates, handles, railings, etc</w:t>
            </w:r>
          </w:p>
        </w:tc>
        <w:tc>
          <w:tcPr>
            <w:tcW w:w="990" w:type="dxa"/>
          </w:tcPr>
          <w:p w:rsidR="00057204" w:rsidRPr="00401074" w:rsidRDefault="00057204" w:rsidP="0026123A">
            <w:pPr>
              <w:jc w:val="center"/>
              <w:rPr>
                <w:rFonts w:cs="Arial"/>
                <w:szCs w:val="20"/>
              </w:rPr>
            </w:pPr>
            <w:r w:rsidRPr="00401074">
              <w:rPr>
                <w:rFonts w:cs="Arial"/>
                <w:szCs w:val="20"/>
              </w:rPr>
              <w:t>X</w:t>
            </w: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Clean &amp; polish furniture: desks, chairs, cabinets, tables, etc</w:t>
            </w:r>
          </w:p>
        </w:tc>
        <w:tc>
          <w:tcPr>
            <w:tcW w:w="990" w:type="dxa"/>
          </w:tcPr>
          <w:p w:rsidR="00057204" w:rsidRPr="00401074" w:rsidRDefault="00057204" w:rsidP="0026123A">
            <w:pPr>
              <w:jc w:val="center"/>
              <w:rPr>
                <w:rFonts w:cs="Arial"/>
                <w:szCs w:val="20"/>
              </w:rPr>
            </w:pPr>
            <w:r w:rsidRPr="00401074">
              <w:rPr>
                <w:rFonts w:cs="Arial"/>
                <w:szCs w:val="20"/>
              </w:rPr>
              <w:t>X</w:t>
            </w: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Spot clean desks &amp; table tops (if cleared)</w:t>
            </w:r>
          </w:p>
        </w:tc>
        <w:tc>
          <w:tcPr>
            <w:tcW w:w="990" w:type="dxa"/>
          </w:tcPr>
          <w:p w:rsidR="00057204" w:rsidRPr="00401074" w:rsidRDefault="00057204" w:rsidP="0026123A">
            <w:pPr>
              <w:jc w:val="center"/>
              <w:rPr>
                <w:rFonts w:cs="Arial"/>
                <w:szCs w:val="20"/>
              </w:rPr>
            </w:pPr>
            <w:r w:rsidRPr="00401074">
              <w:rPr>
                <w:rFonts w:cs="Arial"/>
                <w:szCs w:val="20"/>
              </w:rPr>
              <w:t>X</w:t>
            </w: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 xml:space="preserve">Clean desks &amp; tables, if cleared (All papers, forms, documents on desks, drafting tables, filing cabinets, etc are not to be disturbed) </w:t>
            </w:r>
            <w:r w:rsidRPr="00401074">
              <w:rPr>
                <w:rFonts w:cs="Arial"/>
                <w:b/>
                <w:szCs w:val="20"/>
              </w:rPr>
              <w:t>MUST BE FREE FROM MATERIALS</w:t>
            </w:r>
          </w:p>
        </w:tc>
        <w:tc>
          <w:tcPr>
            <w:tcW w:w="990" w:type="dxa"/>
          </w:tcPr>
          <w:p w:rsidR="00057204" w:rsidRPr="00401074" w:rsidRDefault="00057204" w:rsidP="0026123A">
            <w:pPr>
              <w:jc w:val="center"/>
              <w:rPr>
                <w:rFonts w:cs="Arial"/>
                <w:szCs w:val="20"/>
              </w:rPr>
            </w:pPr>
          </w:p>
        </w:tc>
        <w:tc>
          <w:tcPr>
            <w:tcW w:w="990" w:type="dxa"/>
          </w:tcPr>
          <w:p w:rsidR="00057204" w:rsidRPr="00401074" w:rsidRDefault="00057204" w:rsidP="0026123A">
            <w:pPr>
              <w:jc w:val="center"/>
              <w:rPr>
                <w:rFonts w:cs="Arial"/>
                <w:szCs w:val="20"/>
              </w:rPr>
            </w:pPr>
            <w:r w:rsidRPr="00401074">
              <w:rPr>
                <w:rFonts w:cs="Arial"/>
                <w:szCs w:val="20"/>
              </w:rPr>
              <w:t>X</w:t>
            </w: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Clean exterior windows, inside and outside.</w:t>
            </w:r>
          </w:p>
        </w:tc>
        <w:tc>
          <w:tcPr>
            <w:tcW w:w="990" w:type="dxa"/>
          </w:tcPr>
          <w:p w:rsidR="00057204" w:rsidRPr="00401074" w:rsidRDefault="00057204" w:rsidP="0026123A">
            <w:pPr>
              <w:jc w:val="center"/>
              <w:rPr>
                <w:rFonts w:cs="Arial"/>
                <w:szCs w:val="20"/>
              </w:rPr>
            </w:pP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r w:rsidRPr="00401074">
              <w:rPr>
                <w:rFonts w:cs="Arial"/>
                <w:szCs w:val="20"/>
              </w:rPr>
              <w:t>X</w:t>
            </w: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Dust all other horizontal surfaces to 70” height including sills, ledges, molding, shelves, picture frames, ducts, radiators, etc</w:t>
            </w:r>
          </w:p>
        </w:tc>
        <w:tc>
          <w:tcPr>
            <w:tcW w:w="990" w:type="dxa"/>
          </w:tcPr>
          <w:p w:rsidR="00057204" w:rsidRPr="00401074" w:rsidRDefault="00057204" w:rsidP="0026123A">
            <w:pPr>
              <w:jc w:val="center"/>
              <w:rPr>
                <w:rFonts w:cs="Arial"/>
                <w:szCs w:val="20"/>
              </w:rPr>
            </w:pP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r w:rsidRPr="00401074">
              <w:rPr>
                <w:rFonts w:cs="Arial"/>
                <w:szCs w:val="20"/>
              </w:rPr>
              <w:t>X</w:t>
            </w: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Remove spots, stains &amp; marks to a height of 70” on walls</w:t>
            </w:r>
          </w:p>
        </w:tc>
        <w:tc>
          <w:tcPr>
            <w:tcW w:w="990" w:type="dxa"/>
          </w:tcPr>
          <w:p w:rsidR="00057204" w:rsidRPr="00401074" w:rsidRDefault="00057204" w:rsidP="0026123A">
            <w:pPr>
              <w:jc w:val="center"/>
              <w:rPr>
                <w:rFonts w:cs="Arial"/>
                <w:szCs w:val="20"/>
              </w:rPr>
            </w:pP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r w:rsidRPr="00401074">
              <w:rPr>
                <w:rFonts w:cs="Arial"/>
                <w:szCs w:val="20"/>
              </w:rPr>
              <w:t>X</w:t>
            </w: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Replace light bulbs from State supply</w:t>
            </w:r>
          </w:p>
        </w:tc>
        <w:tc>
          <w:tcPr>
            <w:tcW w:w="990" w:type="dxa"/>
          </w:tcPr>
          <w:p w:rsidR="00057204" w:rsidRPr="00401074" w:rsidRDefault="00057204" w:rsidP="0026123A">
            <w:pPr>
              <w:jc w:val="center"/>
              <w:rPr>
                <w:rFonts w:cs="Arial"/>
                <w:szCs w:val="20"/>
              </w:rPr>
            </w:pP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r w:rsidRPr="00401074">
              <w:rPr>
                <w:rFonts w:cs="Arial"/>
                <w:szCs w:val="20"/>
              </w:rPr>
              <w:t>As needed</w:t>
            </w:r>
          </w:p>
        </w:tc>
      </w:tr>
      <w:tr w:rsidR="00057204" w:rsidRPr="00401074" w:rsidTr="0026123A">
        <w:trPr>
          <w:jc w:val="center"/>
        </w:trPr>
        <w:tc>
          <w:tcPr>
            <w:tcW w:w="2727" w:type="dxa"/>
          </w:tcPr>
          <w:p w:rsidR="00057204" w:rsidRPr="00401074" w:rsidRDefault="00057204" w:rsidP="0026123A">
            <w:pPr>
              <w:rPr>
                <w:rFonts w:cs="Arial"/>
                <w:szCs w:val="20"/>
              </w:rPr>
            </w:pPr>
            <w:r w:rsidRPr="00401074">
              <w:rPr>
                <w:rFonts w:cs="Arial"/>
                <w:szCs w:val="20"/>
              </w:rPr>
              <w:t>Dust window blinds</w:t>
            </w:r>
          </w:p>
        </w:tc>
        <w:tc>
          <w:tcPr>
            <w:tcW w:w="990" w:type="dxa"/>
          </w:tcPr>
          <w:p w:rsidR="00057204" w:rsidRPr="00401074" w:rsidRDefault="00057204" w:rsidP="0026123A">
            <w:pPr>
              <w:jc w:val="center"/>
              <w:rPr>
                <w:rFonts w:cs="Arial"/>
                <w:szCs w:val="20"/>
              </w:rPr>
            </w:pPr>
          </w:p>
        </w:tc>
        <w:tc>
          <w:tcPr>
            <w:tcW w:w="99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4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r w:rsidRPr="00401074">
              <w:rPr>
                <w:rFonts w:cs="Arial"/>
                <w:szCs w:val="20"/>
              </w:rPr>
              <w:t>As needed</w:t>
            </w:r>
          </w:p>
        </w:tc>
      </w:tr>
    </w:tbl>
    <w:p w:rsidR="00057204" w:rsidRDefault="00057204" w:rsidP="0026123A">
      <w:pPr>
        <w:rPr>
          <w:rFonts w:cs="Arial"/>
          <w:szCs w:val="20"/>
        </w:rPr>
      </w:pPr>
    </w:p>
    <w:p w:rsidR="00057204" w:rsidRPr="00401074" w:rsidRDefault="00057204" w:rsidP="0026123A">
      <w:pPr>
        <w:rPr>
          <w:rFonts w:cs="Arial"/>
          <w:szCs w:val="20"/>
        </w:rPr>
      </w:pPr>
      <w:r>
        <w:rPr>
          <w:rFonts w:cs="Arial"/>
          <w:szCs w:val="20"/>
        </w:rPr>
        <w:br w:type="page"/>
      </w:r>
    </w:p>
    <w:tbl>
      <w:tblPr>
        <w:tblW w:w="9634" w:type="dxa"/>
        <w:jc w:val="center"/>
        <w:tblInd w:w="1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47"/>
        <w:gridCol w:w="1032"/>
        <w:gridCol w:w="948"/>
        <w:gridCol w:w="1170"/>
        <w:gridCol w:w="1170"/>
        <w:gridCol w:w="1369"/>
        <w:gridCol w:w="1198"/>
      </w:tblGrid>
      <w:tr w:rsidR="00057204" w:rsidRPr="00401074" w:rsidTr="0026123A">
        <w:trPr>
          <w:jc w:val="center"/>
        </w:trPr>
        <w:tc>
          <w:tcPr>
            <w:tcW w:w="2747" w:type="dxa"/>
          </w:tcPr>
          <w:p w:rsidR="00057204" w:rsidRPr="00401074" w:rsidRDefault="00057204" w:rsidP="0026123A">
            <w:pPr>
              <w:rPr>
                <w:rFonts w:cs="Arial"/>
                <w:b/>
                <w:szCs w:val="20"/>
              </w:rPr>
            </w:pPr>
            <w:r w:rsidRPr="00401074">
              <w:rPr>
                <w:rFonts w:cs="Arial"/>
                <w:b/>
                <w:szCs w:val="20"/>
              </w:rPr>
              <w:t>II.</w:t>
            </w:r>
          </w:p>
          <w:p w:rsidR="00057204" w:rsidRPr="00401074" w:rsidRDefault="00057204" w:rsidP="0026123A">
            <w:pPr>
              <w:rPr>
                <w:rFonts w:cs="Arial"/>
                <w:b/>
                <w:szCs w:val="20"/>
              </w:rPr>
            </w:pPr>
            <w:r w:rsidRPr="00401074">
              <w:rPr>
                <w:rFonts w:cs="Arial"/>
                <w:b/>
                <w:szCs w:val="20"/>
              </w:rPr>
              <w:t>Bathrooms</w:t>
            </w:r>
          </w:p>
        </w:tc>
        <w:tc>
          <w:tcPr>
            <w:tcW w:w="1032" w:type="dxa"/>
          </w:tcPr>
          <w:p w:rsidR="00057204" w:rsidRPr="00401074" w:rsidRDefault="00057204" w:rsidP="0026123A">
            <w:pPr>
              <w:rPr>
                <w:rFonts w:cs="Arial"/>
                <w:b/>
                <w:szCs w:val="20"/>
              </w:rPr>
            </w:pPr>
            <w:r w:rsidRPr="00401074">
              <w:rPr>
                <w:rFonts w:cs="Arial"/>
                <w:b/>
                <w:szCs w:val="20"/>
              </w:rPr>
              <w:t>Daily</w:t>
            </w:r>
          </w:p>
        </w:tc>
        <w:tc>
          <w:tcPr>
            <w:tcW w:w="948" w:type="dxa"/>
          </w:tcPr>
          <w:p w:rsidR="00057204" w:rsidRPr="00401074" w:rsidRDefault="00057204" w:rsidP="0026123A">
            <w:pPr>
              <w:rPr>
                <w:rFonts w:cs="Arial"/>
                <w:b/>
                <w:szCs w:val="20"/>
              </w:rPr>
            </w:pPr>
            <w:r w:rsidRPr="00401074">
              <w:rPr>
                <w:rFonts w:cs="Arial"/>
                <w:b/>
                <w:szCs w:val="20"/>
              </w:rPr>
              <w:t>Weekly</w:t>
            </w:r>
          </w:p>
        </w:tc>
        <w:tc>
          <w:tcPr>
            <w:tcW w:w="1170" w:type="dxa"/>
          </w:tcPr>
          <w:p w:rsidR="00057204" w:rsidRPr="00401074" w:rsidRDefault="00057204" w:rsidP="0026123A">
            <w:pPr>
              <w:rPr>
                <w:rFonts w:cs="Arial"/>
                <w:b/>
                <w:szCs w:val="20"/>
              </w:rPr>
            </w:pPr>
            <w:r w:rsidRPr="00401074">
              <w:rPr>
                <w:rFonts w:cs="Arial"/>
                <w:b/>
                <w:szCs w:val="20"/>
              </w:rPr>
              <w:t>Monthly</w:t>
            </w:r>
          </w:p>
        </w:tc>
        <w:tc>
          <w:tcPr>
            <w:tcW w:w="1170" w:type="dxa"/>
          </w:tcPr>
          <w:p w:rsidR="00057204" w:rsidRPr="00401074" w:rsidRDefault="00057204" w:rsidP="0026123A">
            <w:pPr>
              <w:rPr>
                <w:rFonts w:cs="Arial"/>
                <w:b/>
                <w:szCs w:val="20"/>
              </w:rPr>
            </w:pPr>
            <w:r w:rsidRPr="00401074">
              <w:rPr>
                <w:rFonts w:cs="Arial"/>
                <w:b/>
                <w:szCs w:val="20"/>
              </w:rPr>
              <w:t>Quarterly</w:t>
            </w:r>
          </w:p>
        </w:tc>
        <w:tc>
          <w:tcPr>
            <w:tcW w:w="1369" w:type="dxa"/>
          </w:tcPr>
          <w:p w:rsidR="00057204" w:rsidRPr="00401074" w:rsidRDefault="00057204" w:rsidP="0026123A">
            <w:pPr>
              <w:rPr>
                <w:rFonts w:cs="Arial"/>
                <w:b/>
                <w:szCs w:val="20"/>
              </w:rPr>
            </w:pPr>
            <w:r w:rsidRPr="00401074">
              <w:rPr>
                <w:rFonts w:cs="Arial"/>
                <w:b/>
                <w:szCs w:val="20"/>
              </w:rPr>
              <w:t>Semi-Annually</w:t>
            </w:r>
          </w:p>
        </w:tc>
        <w:tc>
          <w:tcPr>
            <w:tcW w:w="1198" w:type="dxa"/>
          </w:tcPr>
          <w:p w:rsidR="00057204" w:rsidRPr="00401074" w:rsidRDefault="00057204" w:rsidP="0026123A">
            <w:pPr>
              <w:rPr>
                <w:rFonts w:cs="Arial"/>
                <w:b/>
                <w:szCs w:val="20"/>
              </w:rPr>
            </w:pPr>
            <w:r w:rsidRPr="00401074">
              <w:rPr>
                <w:rFonts w:cs="Arial"/>
                <w:b/>
                <w:szCs w:val="20"/>
              </w:rPr>
              <w:t>Annually</w:t>
            </w: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Clean, polish &amp; sanitize all fixtures including toilet bowls, urinals, hand basins, etc</w:t>
            </w:r>
          </w:p>
        </w:tc>
        <w:tc>
          <w:tcPr>
            <w:tcW w:w="1032" w:type="dxa"/>
          </w:tcPr>
          <w:p w:rsidR="00057204" w:rsidRPr="00401074" w:rsidRDefault="00057204" w:rsidP="0026123A">
            <w:pPr>
              <w:jc w:val="center"/>
              <w:rPr>
                <w:rFonts w:cs="Arial"/>
                <w:szCs w:val="20"/>
              </w:rPr>
            </w:pPr>
            <w:r w:rsidRPr="00401074">
              <w:rPr>
                <w:rFonts w:cs="Arial"/>
                <w:szCs w:val="20"/>
              </w:rPr>
              <w:t>X</w:t>
            </w:r>
          </w:p>
        </w:tc>
        <w:tc>
          <w:tcPr>
            <w:tcW w:w="948"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Clean &amp; sanitize all flush rings, drain &amp; overflow outlets</w:t>
            </w:r>
          </w:p>
        </w:tc>
        <w:tc>
          <w:tcPr>
            <w:tcW w:w="1032" w:type="dxa"/>
          </w:tcPr>
          <w:p w:rsidR="00057204" w:rsidRPr="00401074" w:rsidRDefault="00057204" w:rsidP="0026123A">
            <w:pPr>
              <w:jc w:val="center"/>
              <w:rPr>
                <w:rFonts w:cs="Arial"/>
                <w:szCs w:val="20"/>
              </w:rPr>
            </w:pPr>
            <w:r w:rsidRPr="00401074">
              <w:rPr>
                <w:rFonts w:cs="Arial"/>
                <w:szCs w:val="20"/>
              </w:rPr>
              <w:t>X</w:t>
            </w:r>
          </w:p>
        </w:tc>
        <w:tc>
          <w:tcPr>
            <w:tcW w:w="948"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Flush toilet bowls &amp; urinals with Bowlclene or similar product</w:t>
            </w:r>
          </w:p>
        </w:tc>
        <w:tc>
          <w:tcPr>
            <w:tcW w:w="1032" w:type="dxa"/>
          </w:tcPr>
          <w:p w:rsidR="00057204" w:rsidRPr="00401074" w:rsidRDefault="00057204" w:rsidP="0026123A">
            <w:pPr>
              <w:jc w:val="center"/>
              <w:rPr>
                <w:rFonts w:cs="Arial"/>
                <w:szCs w:val="20"/>
              </w:rPr>
            </w:pPr>
            <w:r w:rsidRPr="00401074">
              <w:rPr>
                <w:rFonts w:cs="Arial"/>
                <w:szCs w:val="20"/>
              </w:rPr>
              <w:t>X</w:t>
            </w:r>
          </w:p>
        </w:tc>
        <w:tc>
          <w:tcPr>
            <w:tcW w:w="948"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Clean &amp; polish all chrome fittings</w:t>
            </w:r>
          </w:p>
        </w:tc>
        <w:tc>
          <w:tcPr>
            <w:tcW w:w="1032" w:type="dxa"/>
          </w:tcPr>
          <w:p w:rsidR="00057204" w:rsidRPr="00401074" w:rsidRDefault="00057204" w:rsidP="0026123A">
            <w:pPr>
              <w:jc w:val="center"/>
              <w:rPr>
                <w:rFonts w:cs="Arial"/>
                <w:szCs w:val="20"/>
              </w:rPr>
            </w:pPr>
          </w:p>
        </w:tc>
        <w:tc>
          <w:tcPr>
            <w:tcW w:w="948" w:type="dxa"/>
          </w:tcPr>
          <w:p w:rsidR="00057204" w:rsidRPr="00401074" w:rsidRDefault="00057204" w:rsidP="0026123A">
            <w:pPr>
              <w:jc w:val="center"/>
              <w:rPr>
                <w:rFonts w:cs="Arial"/>
                <w:szCs w:val="20"/>
              </w:rPr>
            </w:pPr>
            <w:r w:rsidRPr="00401074">
              <w:rPr>
                <w:rFonts w:cs="Arial"/>
                <w:szCs w:val="20"/>
              </w:rPr>
              <w:t>2X</w:t>
            </w: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Clean &amp; sanitize toilet seats</w:t>
            </w:r>
          </w:p>
        </w:tc>
        <w:tc>
          <w:tcPr>
            <w:tcW w:w="1032" w:type="dxa"/>
          </w:tcPr>
          <w:p w:rsidR="00057204" w:rsidRPr="00401074" w:rsidRDefault="00057204" w:rsidP="0026123A">
            <w:pPr>
              <w:jc w:val="center"/>
              <w:rPr>
                <w:rFonts w:cs="Arial"/>
                <w:szCs w:val="20"/>
              </w:rPr>
            </w:pPr>
            <w:r w:rsidRPr="00401074">
              <w:rPr>
                <w:rFonts w:cs="Arial"/>
                <w:szCs w:val="20"/>
              </w:rPr>
              <w:t>X</w:t>
            </w:r>
          </w:p>
        </w:tc>
        <w:tc>
          <w:tcPr>
            <w:tcW w:w="948"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Empty all containers &amp; disposals; insert liners as needed</w:t>
            </w:r>
          </w:p>
        </w:tc>
        <w:tc>
          <w:tcPr>
            <w:tcW w:w="1032" w:type="dxa"/>
          </w:tcPr>
          <w:p w:rsidR="00057204" w:rsidRPr="00401074" w:rsidRDefault="00057204" w:rsidP="0026123A">
            <w:pPr>
              <w:jc w:val="center"/>
              <w:rPr>
                <w:rFonts w:cs="Arial"/>
                <w:szCs w:val="20"/>
              </w:rPr>
            </w:pPr>
            <w:r w:rsidRPr="00401074">
              <w:rPr>
                <w:rFonts w:cs="Arial"/>
                <w:szCs w:val="20"/>
              </w:rPr>
              <w:t>X</w:t>
            </w:r>
          </w:p>
        </w:tc>
        <w:tc>
          <w:tcPr>
            <w:tcW w:w="948"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 xml:space="preserve">Wash &amp; sanitize interior &amp; exterior </w:t>
            </w:r>
            <w:r>
              <w:rPr>
                <w:rFonts w:cs="Arial"/>
                <w:szCs w:val="20"/>
              </w:rPr>
              <w:t xml:space="preserve">of all </w:t>
            </w:r>
            <w:r w:rsidRPr="00401074">
              <w:rPr>
                <w:rFonts w:cs="Arial"/>
                <w:szCs w:val="20"/>
              </w:rPr>
              <w:t>containers</w:t>
            </w:r>
          </w:p>
        </w:tc>
        <w:tc>
          <w:tcPr>
            <w:tcW w:w="1032" w:type="dxa"/>
          </w:tcPr>
          <w:p w:rsidR="00057204" w:rsidRPr="00401074" w:rsidRDefault="00057204" w:rsidP="0026123A">
            <w:pPr>
              <w:jc w:val="center"/>
              <w:rPr>
                <w:rFonts w:cs="Arial"/>
                <w:szCs w:val="20"/>
              </w:rPr>
            </w:pPr>
          </w:p>
        </w:tc>
        <w:tc>
          <w:tcPr>
            <w:tcW w:w="948" w:type="dxa"/>
          </w:tcPr>
          <w:p w:rsidR="00057204" w:rsidRPr="00401074" w:rsidRDefault="00057204" w:rsidP="0026123A">
            <w:pPr>
              <w:jc w:val="center"/>
              <w:rPr>
                <w:rFonts w:cs="Arial"/>
                <w:szCs w:val="20"/>
              </w:rPr>
            </w:pPr>
            <w:r w:rsidRPr="00401074">
              <w:rPr>
                <w:rFonts w:cs="Arial"/>
                <w:szCs w:val="20"/>
              </w:rPr>
              <w:t>2X</w:t>
            </w: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Clean pipes under basin</w:t>
            </w:r>
          </w:p>
        </w:tc>
        <w:tc>
          <w:tcPr>
            <w:tcW w:w="1032" w:type="dxa"/>
          </w:tcPr>
          <w:p w:rsidR="00057204" w:rsidRPr="00401074" w:rsidRDefault="00057204" w:rsidP="0026123A">
            <w:pPr>
              <w:jc w:val="center"/>
              <w:rPr>
                <w:rFonts w:cs="Arial"/>
                <w:szCs w:val="20"/>
              </w:rPr>
            </w:pPr>
          </w:p>
        </w:tc>
        <w:tc>
          <w:tcPr>
            <w:tcW w:w="948" w:type="dxa"/>
          </w:tcPr>
          <w:p w:rsidR="00057204" w:rsidRPr="00401074" w:rsidRDefault="00057204" w:rsidP="0026123A">
            <w:pPr>
              <w:jc w:val="center"/>
              <w:rPr>
                <w:rFonts w:cs="Arial"/>
                <w:szCs w:val="20"/>
              </w:rPr>
            </w:pPr>
            <w:r w:rsidRPr="00401074">
              <w:rPr>
                <w:rFonts w:cs="Arial"/>
                <w:szCs w:val="20"/>
              </w:rPr>
              <w:t>2X</w:t>
            </w: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Remove spots, stains &amp; marks to a height of 70” on walls</w:t>
            </w:r>
          </w:p>
        </w:tc>
        <w:tc>
          <w:tcPr>
            <w:tcW w:w="1032" w:type="dxa"/>
          </w:tcPr>
          <w:p w:rsidR="00057204" w:rsidRPr="00401074" w:rsidRDefault="00057204" w:rsidP="0026123A">
            <w:pPr>
              <w:jc w:val="center"/>
              <w:rPr>
                <w:rFonts w:cs="Arial"/>
                <w:szCs w:val="20"/>
              </w:rPr>
            </w:pPr>
          </w:p>
        </w:tc>
        <w:tc>
          <w:tcPr>
            <w:tcW w:w="948" w:type="dxa"/>
          </w:tcPr>
          <w:p w:rsidR="00057204" w:rsidRPr="00401074" w:rsidRDefault="00057204" w:rsidP="0026123A">
            <w:pPr>
              <w:jc w:val="center"/>
              <w:rPr>
                <w:rFonts w:cs="Arial"/>
                <w:szCs w:val="20"/>
              </w:rPr>
            </w:pPr>
            <w:r w:rsidRPr="00401074">
              <w:rPr>
                <w:rFonts w:cs="Arial"/>
                <w:szCs w:val="20"/>
              </w:rPr>
              <w:t>2X</w:t>
            </w: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Dust all horizontal surfaces: sills, ducts, heating outlets</w:t>
            </w:r>
          </w:p>
        </w:tc>
        <w:tc>
          <w:tcPr>
            <w:tcW w:w="1032" w:type="dxa"/>
          </w:tcPr>
          <w:p w:rsidR="00057204" w:rsidRPr="00401074" w:rsidRDefault="00057204" w:rsidP="0026123A">
            <w:pPr>
              <w:jc w:val="center"/>
              <w:rPr>
                <w:rFonts w:cs="Arial"/>
                <w:szCs w:val="20"/>
              </w:rPr>
            </w:pPr>
          </w:p>
        </w:tc>
        <w:tc>
          <w:tcPr>
            <w:tcW w:w="948" w:type="dxa"/>
          </w:tcPr>
          <w:p w:rsidR="00057204" w:rsidRPr="00401074" w:rsidRDefault="00057204" w:rsidP="0026123A">
            <w:pPr>
              <w:jc w:val="center"/>
              <w:rPr>
                <w:rFonts w:cs="Arial"/>
                <w:szCs w:val="20"/>
              </w:rPr>
            </w:pPr>
            <w:r w:rsidRPr="00401074">
              <w:rPr>
                <w:rFonts w:cs="Arial"/>
                <w:szCs w:val="20"/>
              </w:rPr>
              <w:t>2X</w:t>
            </w: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Remove spots, stains &amp; splashes from doors, frames, light switches, kick &amp; push plates, handles, railings, etc</w:t>
            </w:r>
          </w:p>
        </w:tc>
        <w:tc>
          <w:tcPr>
            <w:tcW w:w="1032" w:type="dxa"/>
          </w:tcPr>
          <w:p w:rsidR="00057204" w:rsidRPr="00401074" w:rsidRDefault="00057204" w:rsidP="0026123A">
            <w:pPr>
              <w:jc w:val="center"/>
              <w:rPr>
                <w:rFonts w:cs="Arial"/>
                <w:szCs w:val="20"/>
              </w:rPr>
            </w:pPr>
          </w:p>
        </w:tc>
        <w:tc>
          <w:tcPr>
            <w:tcW w:w="948" w:type="dxa"/>
          </w:tcPr>
          <w:p w:rsidR="00057204" w:rsidRPr="00401074" w:rsidRDefault="00057204" w:rsidP="0026123A">
            <w:pPr>
              <w:jc w:val="center"/>
              <w:rPr>
                <w:rFonts w:cs="Arial"/>
                <w:szCs w:val="20"/>
              </w:rPr>
            </w:pPr>
            <w:r w:rsidRPr="00401074">
              <w:rPr>
                <w:rFonts w:cs="Arial"/>
                <w:szCs w:val="20"/>
              </w:rPr>
              <w:t>2X</w:t>
            </w: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Refill dispensers to normal limits: paper towel, soap, toilet tissue, etc</w:t>
            </w:r>
          </w:p>
        </w:tc>
        <w:tc>
          <w:tcPr>
            <w:tcW w:w="1032" w:type="dxa"/>
          </w:tcPr>
          <w:p w:rsidR="00057204" w:rsidRPr="00401074" w:rsidRDefault="00057204" w:rsidP="0026123A">
            <w:pPr>
              <w:jc w:val="center"/>
              <w:rPr>
                <w:rFonts w:cs="Arial"/>
                <w:szCs w:val="20"/>
              </w:rPr>
            </w:pPr>
            <w:r w:rsidRPr="00401074">
              <w:rPr>
                <w:rFonts w:cs="Arial"/>
                <w:szCs w:val="20"/>
              </w:rPr>
              <w:t>X</w:t>
            </w:r>
          </w:p>
        </w:tc>
        <w:tc>
          <w:tcPr>
            <w:tcW w:w="948"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r w:rsidR="00057204" w:rsidRPr="00401074" w:rsidTr="0026123A">
        <w:trPr>
          <w:jc w:val="center"/>
        </w:trPr>
        <w:tc>
          <w:tcPr>
            <w:tcW w:w="2747" w:type="dxa"/>
          </w:tcPr>
          <w:p w:rsidR="00057204" w:rsidRPr="00401074" w:rsidRDefault="00057204" w:rsidP="0026123A">
            <w:pPr>
              <w:rPr>
                <w:rFonts w:cs="Arial"/>
                <w:szCs w:val="20"/>
              </w:rPr>
            </w:pPr>
            <w:r w:rsidRPr="00401074">
              <w:rPr>
                <w:rFonts w:cs="Arial"/>
                <w:szCs w:val="20"/>
              </w:rPr>
              <w:t>Clean mirrors</w:t>
            </w:r>
          </w:p>
        </w:tc>
        <w:tc>
          <w:tcPr>
            <w:tcW w:w="1032" w:type="dxa"/>
          </w:tcPr>
          <w:p w:rsidR="00057204" w:rsidRPr="00401074" w:rsidRDefault="00057204" w:rsidP="0026123A">
            <w:pPr>
              <w:jc w:val="center"/>
              <w:rPr>
                <w:rFonts w:cs="Arial"/>
                <w:szCs w:val="20"/>
              </w:rPr>
            </w:pPr>
            <w:r w:rsidRPr="00401074">
              <w:rPr>
                <w:rFonts w:cs="Arial"/>
                <w:szCs w:val="20"/>
              </w:rPr>
              <w:t>X</w:t>
            </w:r>
          </w:p>
        </w:tc>
        <w:tc>
          <w:tcPr>
            <w:tcW w:w="948"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170" w:type="dxa"/>
          </w:tcPr>
          <w:p w:rsidR="00057204" w:rsidRPr="00401074" w:rsidRDefault="00057204" w:rsidP="0026123A">
            <w:pPr>
              <w:rPr>
                <w:rFonts w:cs="Arial"/>
                <w:szCs w:val="20"/>
              </w:rPr>
            </w:pPr>
          </w:p>
        </w:tc>
        <w:tc>
          <w:tcPr>
            <w:tcW w:w="1369" w:type="dxa"/>
          </w:tcPr>
          <w:p w:rsidR="00057204" w:rsidRPr="00401074" w:rsidRDefault="00057204" w:rsidP="0026123A">
            <w:pPr>
              <w:rPr>
                <w:rFonts w:cs="Arial"/>
                <w:szCs w:val="20"/>
              </w:rPr>
            </w:pPr>
          </w:p>
        </w:tc>
        <w:tc>
          <w:tcPr>
            <w:tcW w:w="1198" w:type="dxa"/>
          </w:tcPr>
          <w:p w:rsidR="00057204" w:rsidRPr="00401074" w:rsidRDefault="00057204" w:rsidP="0026123A">
            <w:pPr>
              <w:rPr>
                <w:rFonts w:cs="Arial"/>
                <w:szCs w:val="20"/>
              </w:rPr>
            </w:pPr>
          </w:p>
        </w:tc>
      </w:tr>
    </w:tbl>
    <w:p w:rsidR="00057204" w:rsidRDefault="00057204" w:rsidP="0026123A">
      <w:pPr>
        <w:rPr>
          <w:rFonts w:cs="Arial"/>
          <w:szCs w:val="20"/>
        </w:rPr>
      </w:pPr>
    </w:p>
    <w:p w:rsidR="00057204" w:rsidRDefault="00057204" w:rsidP="0026123A">
      <w:pPr>
        <w:rPr>
          <w:rFonts w:cs="Arial"/>
          <w:szCs w:val="20"/>
        </w:rPr>
      </w:pPr>
    </w:p>
    <w:tbl>
      <w:tblPr>
        <w:tblW w:w="95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00"/>
        <w:gridCol w:w="1080"/>
        <w:gridCol w:w="906"/>
        <w:gridCol w:w="1164"/>
        <w:gridCol w:w="1170"/>
        <w:gridCol w:w="1350"/>
        <w:gridCol w:w="1170"/>
      </w:tblGrid>
      <w:tr w:rsidR="00057204" w:rsidRPr="00401074" w:rsidTr="0026123A">
        <w:tc>
          <w:tcPr>
            <w:tcW w:w="2700" w:type="dxa"/>
          </w:tcPr>
          <w:p w:rsidR="00057204" w:rsidRPr="00401074" w:rsidRDefault="00057204" w:rsidP="0026123A">
            <w:pPr>
              <w:rPr>
                <w:rFonts w:cs="Arial"/>
                <w:b/>
                <w:szCs w:val="20"/>
              </w:rPr>
            </w:pPr>
            <w:r w:rsidRPr="00401074">
              <w:rPr>
                <w:rFonts w:cs="Arial"/>
                <w:b/>
                <w:szCs w:val="20"/>
              </w:rPr>
              <w:t>III.</w:t>
            </w:r>
          </w:p>
          <w:p w:rsidR="00057204" w:rsidRPr="00401074" w:rsidRDefault="00057204" w:rsidP="0026123A">
            <w:pPr>
              <w:rPr>
                <w:rFonts w:cs="Arial"/>
                <w:b/>
                <w:szCs w:val="20"/>
              </w:rPr>
            </w:pPr>
            <w:r w:rsidRPr="00401074">
              <w:rPr>
                <w:rFonts w:cs="Arial"/>
                <w:b/>
                <w:szCs w:val="20"/>
              </w:rPr>
              <w:t>Floors</w:t>
            </w:r>
          </w:p>
        </w:tc>
        <w:tc>
          <w:tcPr>
            <w:tcW w:w="1080" w:type="dxa"/>
          </w:tcPr>
          <w:p w:rsidR="00057204" w:rsidRPr="00401074" w:rsidRDefault="00057204" w:rsidP="0026123A">
            <w:pPr>
              <w:rPr>
                <w:rFonts w:cs="Arial"/>
                <w:b/>
                <w:szCs w:val="20"/>
              </w:rPr>
            </w:pPr>
            <w:r w:rsidRPr="00401074">
              <w:rPr>
                <w:rFonts w:cs="Arial"/>
                <w:b/>
                <w:szCs w:val="20"/>
              </w:rPr>
              <w:t>Daily</w:t>
            </w:r>
          </w:p>
        </w:tc>
        <w:tc>
          <w:tcPr>
            <w:tcW w:w="906" w:type="dxa"/>
          </w:tcPr>
          <w:p w:rsidR="00057204" w:rsidRPr="00401074" w:rsidRDefault="00057204" w:rsidP="0026123A">
            <w:pPr>
              <w:rPr>
                <w:rFonts w:cs="Arial"/>
                <w:b/>
                <w:szCs w:val="20"/>
              </w:rPr>
            </w:pPr>
            <w:r w:rsidRPr="00401074">
              <w:rPr>
                <w:rFonts w:cs="Arial"/>
                <w:b/>
                <w:szCs w:val="20"/>
              </w:rPr>
              <w:t>Weekly</w:t>
            </w:r>
          </w:p>
        </w:tc>
        <w:tc>
          <w:tcPr>
            <w:tcW w:w="1164" w:type="dxa"/>
          </w:tcPr>
          <w:p w:rsidR="00057204" w:rsidRPr="00401074" w:rsidRDefault="00057204" w:rsidP="0026123A">
            <w:pPr>
              <w:rPr>
                <w:rFonts w:cs="Arial"/>
                <w:b/>
                <w:szCs w:val="20"/>
              </w:rPr>
            </w:pPr>
            <w:r w:rsidRPr="00401074">
              <w:rPr>
                <w:rFonts w:cs="Arial"/>
                <w:b/>
                <w:szCs w:val="20"/>
              </w:rPr>
              <w:t>Monthly</w:t>
            </w:r>
          </w:p>
        </w:tc>
        <w:tc>
          <w:tcPr>
            <w:tcW w:w="1170" w:type="dxa"/>
          </w:tcPr>
          <w:p w:rsidR="00057204" w:rsidRPr="00401074" w:rsidRDefault="00057204" w:rsidP="0026123A">
            <w:pPr>
              <w:rPr>
                <w:rFonts w:cs="Arial"/>
                <w:b/>
                <w:szCs w:val="20"/>
              </w:rPr>
            </w:pPr>
            <w:r w:rsidRPr="00401074">
              <w:rPr>
                <w:rFonts w:cs="Arial"/>
                <w:b/>
                <w:szCs w:val="20"/>
              </w:rPr>
              <w:t>Quarterly</w:t>
            </w:r>
          </w:p>
        </w:tc>
        <w:tc>
          <w:tcPr>
            <w:tcW w:w="1350" w:type="dxa"/>
          </w:tcPr>
          <w:p w:rsidR="00057204" w:rsidRPr="00401074" w:rsidRDefault="00057204" w:rsidP="0026123A">
            <w:pPr>
              <w:rPr>
                <w:rFonts w:cs="Arial"/>
                <w:b/>
                <w:szCs w:val="20"/>
              </w:rPr>
            </w:pPr>
            <w:r w:rsidRPr="00401074">
              <w:rPr>
                <w:rFonts w:cs="Arial"/>
                <w:b/>
                <w:szCs w:val="20"/>
              </w:rPr>
              <w:t>Semi-Annually</w:t>
            </w:r>
          </w:p>
        </w:tc>
        <w:tc>
          <w:tcPr>
            <w:tcW w:w="1170" w:type="dxa"/>
          </w:tcPr>
          <w:p w:rsidR="00057204" w:rsidRPr="00401074" w:rsidRDefault="00057204" w:rsidP="0026123A">
            <w:pPr>
              <w:rPr>
                <w:rFonts w:cs="Arial"/>
                <w:b/>
                <w:szCs w:val="20"/>
              </w:rPr>
            </w:pPr>
            <w:r w:rsidRPr="00401074">
              <w:rPr>
                <w:rFonts w:cs="Arial"/>
                <w:b/>
                <w:szCs w:val="20"/>
              </w:rPr>
              <w:t>Annually</w:t>
            </w: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Dust mop, sweep &amp; sanitize bathroom</w:t>
            </w:r>
          </w:p>
        </w:tc>
        <w:tc>
          <w:tcPr>
            <w:tcW w:w="1080" w:type="dxa"/>
          </w:tcPr>
          <w:p w:rsidR="00057204" w:rsidRPr="00401074" w:rsidRDefault="00057204" w:rsidP="0026123A">
            <w:pPr>
              <w:jc w:val="center"/>
              <w:rPr>
                <w:rFonts w:cs="Arial"/>
                <w:szCs w:val="20"/>
              </w:rPr>
            </w:pPr>
            <w:r w:rsidRPr="00401074">
              <w:rPr>
                <w:rFonts w:cs="Arial"/>
                <w:szCs w:val="20"/>
              </w:rPr>
              <w:t>X</w:t>
            </w: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Damp mop</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r w:rsidRPr="00401074">
              <w:rPr>
                <w:rFonts w:cs="Arial"/>
                <w:szCs w:val="20"/>
              </w:rPr>
              <w:t>X</w:t>
            </w:r>
          </w:p>
        </w:tc>
        <w:tc>
          <w:tcPr>
            <w:tcW w:w="1170" w:type="dxa"/>
          </w:tcPr>
          <w:p w:rsidR="00057204" w:rsidRPr="00401074" w:rsidRDefault="00057204" w:rsidP="0026123A">
            <w:pPr>
              <w:jc w:val="center"/>
              <w:rPr>
                <w:rFonts w:cs="Arial"/>
                <w:szCs w:val="20"/>
              </w:rPr>
            </w:pP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Dust mop keyhole of desks</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r w:rsidRPr="00401074">
              <w:rPr>
                <w:rFonts w:cs="Arial"/>
                <w:szCs w:val="20"/>
              </w:rPr>
              <w:t>X</w:t>
            </w:r>
          </w:p>
        </w:tc>
        <w:tc>
          <w:tcPr>
            <w:tcW w:w="1170" w:type="dxa"/>
          </w:tcPr>
          <w:p w:rsidR="00057204" w:rsidRPr="00401074" w:rsidRDefault="00057204" w:rsidP="0026123A">
            <w:pPr>
              <w:jc w:val="center"/>
              <w:rPr>
                <w:rFonts w:cs="Arial"/>
                <w:szCs w:val="20"/>
              </w:rPr>
            </w:pP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Scrub to remove scuff &amp; heel marks</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r w:rsidRPr="00401074">
              <w:rPr>
                <w:rFonts w:cs="Arial"/>
                <w:szCs w:val="20"/>
              </w:rPr>
              <w:t>X</w:t>
            </w:r>
          </w:p>
        </w:tc>
        <w:tc>
          <w:tcPr>
            <w:tcW w:w="1170" w:type="dxa"/>
          </w:tcPr>
          <w:p w:rsidR="00057204" w:rsidRPr="00401074" w:rsidRDefault="00057204" w:rsidP="0026123A">
            <w:pPr>
              <w:jc w:val="center"/>
              <w:rPr>
                <w:rFonts w:cs="Arial"/>
                <w:szCs w:val="20"/>
              </w:rPr>
            </w:pP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Spray buff</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r w:rsidRPr="00401074">
              <w:rPr>
                <w:rFonts w:cs="Arial"/>
                <w:szCs w:val="20"/>
              </w:rPr>
              <w:t>X</w:t>
            </w: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Strip, clean, refinish &amp; machine polish</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r w:rsidRPr="00401074">
              <w:rPr>
                <w:rFonts w:cs="Arial"/>
                <w:szCs w:val="20"/>
              </w:rPr>
              <w:t>X</w:t>
            </w: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Vacuum carpet</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r w:rsidRPr="00401074">
              <w:rPr>
                <w:rFonts w:cs="Arial"/>
                <w:szCs w:val="20"/>
              </w:rPr>
              <w:t>X</w:t>
            </w:r>
          </w:p>
        </w:tc>
        <w:tc>
          <w:tcPr>
            <w:tcW w:w="1164"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Clean &amp; dust baseboards</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r w:rsidRPr="00401074">
              <w:rPr>
                <w:rFonts w:cs="Arial"/>
                <w:szCs w:val="20"/>
              </w:rPr>
              <w:t>X</w:t>
            </w:r>
          </w:p>
        </w:tc>
        <w:tc>
          <w:tcPr>
            <w:tcW w:w="1170" w:type="dxa"/>
          </w:tcPr>
          <w:p w:rsidR="00057204" w:rsidRPr="00401074" w:rsidRDefault="00057204" w:rsidP="0026123A">
            <w:pPr>
              <w:jc w:val="center"/>
              <w:rPr>
                <w:rFonts w:cs="Arial"/>
                <w:szCs w:val="20"/>
              </w:rPr>
            </w:pP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Spot clean carpet where required, vacuum &amp; use chemical cleaner when required</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r w:rsidRPr="00401074">
              <w:rPr>
                <w:rFonts w:cs="Arial"/>
                <w:szCs w:val="20"/>
              </w:rPr>
              <w:t>As needed</w:t>
            </w:r>
          </w:p>
        </w:tc>
      </w:tr>
      <w:tr w:rsidR="00057204" w:rsidRPr="00401074" w:rsidTr="0026123A">
        <w:tc>
          <w:tcPr>
            <w:tcW w:w="2700" w:type="dxa"/>
          </w:tcPr>
          <w:p w:rsidR="00057204" w:rsidRPr="00401074" w:rsidRDefault="00057204" w:rsidP="0026123A">
            <w:pPr>
              <w:rPr>
                <w:rFonts w:cs="Arial"/>
                <w:szCs w:val="20"/>
              </w:rPr>
            </w:pPr>
            <w:r w:rsidRPr="00401074">
              <w:rPr>
                <w:rFonts w:cs="Arial"/>
                <w:szCs w:val="20"/>
              </w:rPr>
              <w:t>Area steam clean where required to remove soil, grease &amp; stains</w:t>
            </w:r>
          </w:p>
        </w:tc>
        <w:tc>
          <w:tcPr>
            <w:tcW w:w="1080" w:type="dxa"/>
          </w:tcPr>
          <w:p w:rsidR="00057204" w:rsidRPr="00401074" w:rsidRDefault="00057204" w:rsidP="0026123A">
            <w:pPr>
              <w:jc w:val="center"/>
              <w:rPr>
                <w:rFonts w:cs="Arial"/>
                <w:szCs w:val="20"/>
              </w:rPr>
            </w:pPr>
          </w:p>
        </w:tc>
        <w:tc>
          <w:tcPr>
            <w:tcW w:w="906" w:type="dxa"/>
          </w:tcPr>
          <w:p w:rsidR="00057204" w:rsidRPr="00401074" w:rsidRDefault="00057204" w:rsidP="0026123A">
            <w:pPr>
              <w:jc w:val="center"/>
              <w:rPr>
                <w:rFonts w:cs="Arial"/>
                <w:szCs w:val="20"/>
              </w:rPr>
            </w:pPr>
          </w:p>
        </w:tc>
        <w:tc>
          <w:tcPr>
            <w:tcW w:w="1164" w:type="dxa"/>
          </w:tcPr>
          <w:p w:rsidR="00057204" w:rsidRPr="00401074" w:rsidRDefault="00057204" w:rsidP="0026123A">
            <w:pPr>
              <w:jc w:val="center"/>
              <w:rPr>
                <w:rFonts w:cs="Arial"/>
                <w:szCs w:val="20"/>
              </w:rPr>
            </w:pPr>
          </w:p>
        </w:tc>
        <w:tc>
          <w:tcPr>
            <w:tcW w:w="1170" w:type="dxa"/>
          </w:tcPr>
          <w:p w:rsidR="00057204" w:rsidRPr="00401074" w:rsidRDefault="00057204" w:rsidP="0026123A">
            <w:pPr>
              <w:jc w:val="center"/>
              <w:rPr>
                <w:rFonts w:cs="Arial"/>
                <w:szCs w:val="20"/>
              </w:rPr>
            </w:pPr>
            <w:r w:rsidRPr="00401074">
              <w:rPr>
                <w:rFonts w:cs="Arial"/>
                <w:szCs w:val="20"/>
              </w:rPr>
              <w:t>X</w:t>
            </w:r>
          </w:p>
        </w:tc>
        <w:tc>
          <w:tcPr>
            <w:tcW w:w="1350" w:type="dxa"/>
          </w:tcPr>
          <w:p w:rsidR="00057204" w:rsidRPr="00401074" w:rsidRDefault="00057204" w:rsidP="0026123A">
            <w:pPr>
              <w:rPr>
                <w:rFonts w:cs="Arial"/>
                <w:szCs w:val="20"/>
              </w:rPr>
            </w:pPr>
          </w:p>
        </w:tc>
        <w:tc>
          <w:tcPr>
            <w:tcW w:w="1170" w:type="dxa"/>
          </w:tcPr>
          <w:p w:rsidR="00057204" w:rsidRPr="00401074" w:rsidRDefault="00057204" w:rsidP="0026123A">
            <w:pPr>
              <w:rPr>
                <w:rFonts w:cs="Arial"/>
                <w:szCs w:val="20"/>
              </w:rPr>
            </w:pPr>
          </w:p>
        </w:tc>
      </w:tr>
    </w:tbl>
    <w:p w:rsidR="00057204" w:rsidRDefault="00057204" w:rsidP="0026123A">
      <w:pPr>
        <w:rPr>
          <w:rFonts w:cs="Arial"/>
          <w:szCs w:val="20"/>
        </w:rPr>
      </w:pPr>
    </w:p>
    <w:p w:rsidR="00057204" w:rsidRPr="00401074" w:rsidRDefault="00057204" w:rsidP="0026123A">
      <w:pPr>
        <w:rPr>
          <w:rFonts w:cs="Arial"/>
          <w:szCs w:val="20"/>
        </w:rPr>
      </w:pPr>
    </w:p>
    <w:p w:rsidR="00057204" w:rsidRPr="00401074" w:rsidRDefault="00057204" w:rsidP="0026123A">
      <w:pPr>
        <w:rPr>
          <w:rFonts w:cs="Arial"/>
          <w:b/>
          <w:szCs w:val="20"/>
          <w:u w:val="single"/>
        </w:rPr>
      </w:pPr>
      <w:r>
        <w:rPr>
          <w:rFonts w:cs="Arial"/>
          <w:b/>
          <w:szCs w:val="20"/>
          <w:u w:val="single"/>
        </w:rPr>
        <w:br w:type="page"/>
      </w:r>
      <w:r w:rsidRPr="00401074">
        <w:rPr>
          <w:rFonts w:cs="Arial"/>
          <w:b/>
          <w:szCs w:val="20"/>
          <w:u w:val="single"/>
        </w:rPr>
        <w:t>OUTSIDE: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5"/>
        <w:gridCol w:w="1915"/>
        <w:gridCol w:w="1915"/>
        <w:gridCol w:w="1915"/>
        <w:gridCol w:w="1916"/>
      </w:tblGrid>
      <w:tr w:rsidR="00057204" w:rsidRPr="00401074" w:rsidTr="0026123A">
        <w:trPr>
          <w:jc w:val="center"/>
        </w:trPr>
        <w:tc>
          <w:tcPr>
            <w:tcW w:w="1915" w:type="dxa"/>
          </w:tcPr>
          <w:p w:rsidR="00057204" w:rsidRPr="00401074" w:rsidRDefault="00057204" w:rsidP="0026123A">
            <w:pPr>
              <w:rPr>
                <w:rFonts w:cs="Arial"/>
                <w:b/>
                <w:szCs w:val="20"/>
              </w:rPr>
            </w:pPr>
            <w:r w:rsidRPr="00401074">
              <w:rPr>
                <w:rFonts w:cs="Arial"/>
                <w:b/>
                <w:szCs w:val="20"/>
              </w:rPr>
              <w:t>(Area Included)</w:t>
            </w:r>
          </w:p>
        </w:tc>
        <w:tc>
          <w:tcPr>
            <w:tcW w:w="1915" w:type="dxa"/>
          </w:tcPr>
          <w:p w:rsidR="00057204" w:rsidRPr="00401074" w:rsidRDefault="00057204" w:rsidP="0026123A">
            <w:pPr>
              <w:rPr>
                <w:rFonts w:cs="Arial"/>
                <w:b/>
                <w:szCs w:val="20"/>
              </w:rPr>
            </w:pPr>
            <w:r w:rsidRPr="00401074">
              <w:rPr>
                <w:rFonts w:cs="Arial"/>
                <w:b/>
                <w:szCs w:val="20"/>
              </w:rPr>
              <w:t>Sidewalk and Approach</w:t>
            </w:r>
          </w:p>
        </w:tc>
        <w:tc>
          <w:tcPr>
            <w:tcW w:w="1915" w:type="dxa"/>
          </w:tcPr>
          <w:p w:rsidR="00057204" w:rsidRPr="00401074" w:rsidRDefault="00057204" w:rsidP="0026123A">
            <w:pPr>
              <w:rPr>
                <w:rFonts w:cs="Arial"/>
                <w:b/>
                <w:szCs w:val="20"/>
              </w:rPr>
            </w:pPr>
            <w:r w:rsidRPr="00401074">
              <w:rPr>
                <w:rFonts w:cs="Arial"/>
                <w:b/>
                <w:szCs w:val="20"/>
              </w:rPr>
              <w:t>Parking Area</w:t>
            </w:r>
          </w:p>
        </w:tc>
        <w:tc>
          <w:tcPr>
            <w:tcW w:w="1915" w:type="dxa"/>
          </w:tcPr>
          <w:p w:rsidR="00057204" w:rsidRPr="00401074" w:rsidRDefault="00057204" w:rsidP="0026123A">
            <w:pPr>
              <w:rPr>
                <w:rFonts w:cs="Arial"/>
                <w:b/>
                <w:szCs w:val="20"/>
              </w:rPr>
            </w:pPr>
            <w:r w:rsidRPr="00401074">
              <w:rPr>
                <w:rFonts w:cs="Arial"/>
                <w:b/>
                <w:szCs w:val="20"/>
              </w:rPr>
              <w:t>Lawn</w:t>
            </w:r>
          </w:p>
        </w:tc>
        <w:tc>
          <w:tcPr>
            <w:tcW w:w="1916" w:type="dxa"/>
          </w:tcPr>
          <w:p w:rsidR="00057204" w:rsidRPr="00401074" w:rsidRDefault="00057204" w:rsidP="0026123A">
            <w:pPr>
              <w:rPr>
                <w:rFonts w:cs="Arial"/>
                <w:b/>
                <w:szCs w:val="20"/>
              </w:rPr>
            </w:pPr>
            <w:r w:rsidRPr="00401074">
              <w:rPr>
                <w:rFonts w:cs="Arial"/>
                <w:b/>
                <w:szCs w:val="20"/>
              </w:rPr>
              <w:t>AS REQUESTED</w:t>
            </w:r>
          </w:p>
        </w:tc>
      </w:tr>
      <w:tr w:rsidR="00057204" w:rsidRPr="00401074" w:rsidTr="0026123A">
        <w:trPr>
          <w:jc w:val="center"/>
        </w:trPr>
        <w:tc>
          <w:tcPr>
            <w:tcW w:w="1915" w:type="dxa"/>
          </w:tcPr>
          <w:p w:rsidR="00057204" w:rsidRPr="00401074" w:rsidRDefault="00057204" w:rsidP="0026123A">
            <w:pPr>
              <w:rPr>
                <w:rFonts w:cs="Arial"/>
                <w:szCs w:val="20"/>
              </w:rPr>
            </w:pPr>
            <w:r w:rsidRPr="00401074">
              <w:rPr>
                <w:rFonts w:cs="Arial"/>
                <w:szCs w:val="20"/>
              </w:rPr>
              <w:t>Snow Removal</w:t>
            </w:r>
          </w:p>
        </w:tc>
        <w:tc>
          <w:tcPr>
            <w:tcW w:w="1915" w:type="dxa"/>
          </w:tcPr>
          <w:p w:rsidR="00057204" w:rsidRPr="00401074" w:rsidRDefault="00057204" w:rsidP="0026123A">
            <w:pPr>
              <w:rPr>
                <w:rFonts w:cs="Arial"/>
                <w:szCs w:val="20"/>
              </w:rPr>
            </w:pPr>
            <w:r w:rsidRPr="00401074">
              <w:rPr>
                <w:rFonts w:cs="Arial"/>
                <w:szCs w:val="20"/>
              </w:rPr>
              <w:t>N/A – supplied by landlord</w:t>
            </w:r>
          </w:p>
        </w:tc>
        <w:tc>
          <w:tcPr>
            <w:tcW w:w="1915" w:type="dxa"/>
          </w:tcPr>
          <w:p w:rsidR="00057204" w:rsidRPr="00401074" w:rsidRDefault="00057204" w:rsidP="0026123A">
            <w:pPr>
              <w:rPr>
                <w:rFonts w:cs="Arial"/>
                <w:szCs w:val="20"/>
              </w:rPr>
            </w:pPr>
          </w:p>
        </w:tc>
        <w:tc>
          <w:tcPr>
            <w:tcW w:w="1915" w:type="dxa"/>
          </w:tcPr>
          <w:p w:rsidR="00057204" w:rsidRPr="00401074" w:rsidRDefault="00057204" w:rsidP="0026123A">
            <w:pPr>
              <w:rPr>
                <w:rFonts w:cs="Arial"/>
                <w:szCs w:val="20"/>
              </w:rPr>
            </w:pPr>
          </w:p>
        </w:tc>
        <w:tc>
          <w:tcPr>
            <w:tcW w:w="1916" w:type="dxa"/>
          </w:tcPr>
          <w:p w:rsidR="00057204" w:rsidRPr="00401074" w:rsidRDefault="00057204" w:rsidP="0026123A">
            <w:pPr>
              <w:rPr>
                <w:rFonts w:cs="Arial"/>
                <w:szCs w:val="20"/>
              </w:rPr>
            </w:pPr>
          </w:p>
        </w:tc>
      </w:tr>
      <w:tr w:rsidR="00057204" w:rsidRPr="00401074" w:rsidTr="0026123A">
        <w:trPr>
          <w:jc w:val="center"/>
        </w:trPr>
        <w:tc>
          <w:tcPr>
            <w:tcW w:w="1915" w:type="dxa"/>
          </w:tcPr>
          <w:p w:rsidR="00057204" w:rsidRPr="00401074" w:rsidRDefault="00057204" w:rsidP="0026123A">
            <w:pPr>
              <w:rPr>
                <w:rFonts w:cs="Arial"/>
                <w:szCs w:val="20"/>
              </w:rPr>
            </w:pPr>
            <w:r w:rsidRPr="00401074">
              <w:rPr>
                <w:rFonts w:cs="Arial"/>
                <w:szCs w:val="20"/>
              </w:rPr>
              <w:t>Clean front doors</w:t>
            </w:r>
          </w:p>
        </w:tc>
        <w:tc>
          <w:tcPr>
            <w:tcW w:w="1915" w:type="dxa"/>
          </w:tcPr>
          <w:p w:rsidR="00057204" w:rsidRPr="00401074" w:rsidRDefault="00057204" w:rsidP="0026123A">
            <w:pPr>
              <w:rPr>
                <w:rFonts w:cs="Arial"/>
                <w:szCs w:val="20"/>
              </w:rPr>
            </w:pPr>
          </w:p>
        </w:tc>
        <w:tc>
          <w:tcPr>
            <w:tcW w:w="1915" w:type="dxa"/>
          </w:tcPr>
          <w:p w:rsidR="00057204" w:rsidRPr="00401074" w:rsidRDefault="00057204" w:rsidP="0026123A">
            <w:pPr>
              <w:rPr>
                <w:rFonts w:cs="Arial"/>
                <w:szCs w:val="20"/>
              </w:rPr>
            </w:pPr>
          </w:p>
        </w:tc>
        <w:tc>
          <w:tcPr>
            <w:tcW w:w="1915" w:type="dxa"/>
          </w:tcPr>
          <w:p w:rsidR="00057204" w:rsidRPr="00401074" w:rsidRDefault="00057204" w:rsidP="0026123A">
            <w:pPr>
              <w:rPr>
                <w:rFonts w:cs="Arial"/>
                <w:szCs w:val="20"/>
              </w:rPr>
            </w:pPr>
          </w:p>
        </w:tc>
        <w:tc>
          <w:tcPr>
            <w:tcW w:w="1916" w:type="dxa"/>
          </w:tcPr>
          <w:p w:rsidR="00057204" w:rsidRPr="00401074" w:rsidRDefault="00057204" w:rsidP="0026123A">
            <w:pPr>
              <w:rPr>
                <w:rFonts w:cs="Arial"/>
                <w:szCs w:val="20"/>
              </w:rPr>
            </w:pPr>
            <w:r w:rsidRPr="00401074">
              <w:rPr>
                <w:rFonts w:cs="Arial"/>
                <w:szCs w:val="20"/>
              </w:rPr>
              <w:t>As needed</w:t>
            </w:r>
          </w:p>
        </w:tc>
      </w:tr>
      <w:tr w:rsidR="00057204" w:rsidRPr="00401074" w:rsidTr="0026123A">
        <w:trPr>
          <w:jc w:val="center"/>
        </w:trPr>
        <w:tc>
          <w:tcPr>
            <w:tcW w:w="1915" w:type="dxa"/>
          </w:tcPr>
          <w:p w:rsidR="00057204" w:rsidRPr="00401074" w:rsidRDefault="00057204" w:rsidP="0026123A">
            <w:pPr>
              <w:rPr>
                <w:rFonts w:cs="Arial"/>
                <w:szCs w:val="20"/>
              </w:rPr>
            </w:pPr>
            <w:r w:rsidRPr="00401074">
              <w:rPr>
                <w:rFonts w:cs="Arial"/>
                <w:szCs w:val="20"/>
              </w:rPr>
              <w:t>Sweep sidewalk</w:t>
            </w:r>
          </w:p>
        </w:tc>
        <w:tc>
          <w:tcPr>
            <w:tcW w:w="1915" w:type="dxa"/>
          </w:tcPr>
          <w:p w:rsidR="00057204" w:rsidRPr="00401074" w:rsidRDefault="00057204" w:rsidP="0026123A">
            <w:pPr>
              <w:rPr>
                <w:rFonts w:cs="Arial"/>
                <w:szCs w:val="20"/>
              </w:rPr>
            </w:pPr>
            <w:r w:rsidRPr="00401074">
              <w:rPr>
                <w:rFonts w:cs="Arial"/>
                <w:szCs w:val="20"/>
              </w:rPr>
              <w:t>N/A</w:t>
            </w:r>
          </w:p>
        </w:tc>
        <w:tc>
          <w:tcPr>
            <w:tcW w:w="1915" w:type="dxa"/>
          </w:tcPr>
          <w:p w:rsidR="00057204" w:rsidRPr="00401074" w:rsidRDefault="00057204" w:rsidP="0026123A">
            <w:pPr>
              <w:rPr>
                <w:rFonts w:cs="Arial"/>
                <w:szCs w:val="20"/>
              </w:rPr>
            </w:pPr>
          </w:p>
        </w:tc>
        <w:tc>
          <w:tcPr>
            <w:tcW w:w="1915" w:type="dxa"/>
          </w:tcPr>
          <w:p w:rsidR="00057204" w:rsidRPr="00401074" w:rsidRDefault="00057204" w:rsidP="0026123A">
            <w:pPr>
              <w:rPr>
                <w:rFonts w:cs="Arial"/>
                <w:szCs w:val="20"/>
              </w:rPr>
            </w:pPr>
          </w:p>
        </w:tc>
        <w:tc>
          <w:tcPr>
            <w:tcW w:w="1916" w:type="dxa"/>
          </w:tcPr>
          <w:p w:rsidR="00057204" w:rsidRPr="00401074" w:rsidRDefault="00057204" w:rsidP="0026123A">
            <w:pPr>
              <w:rPr>
                <w:rFonts w:cs="Arial"/>
                <w:szCs w:val="20"/>
              </w:rPr>
            </w:pPr>
          </w:p>
        </w:tc>
      </w:tr>
      <w:tr w:rsidR="00057204" w:rsidRPr="00401074" w:rsidTr="0026123A">
        <w:trPr>
          <w:jc w:val="center"/>
        </w:trPr>
        <w:tc>
          <w:tcPr>
            <w:tcW w:w="1915" w:type="dxa"/>
          </w:tcPr>
          <w:p w:rsidR="00057204" w:rsidRPr="00401074" w:rsidRDefault="00057204" w:rsidP="0026123A">
            <w:pPr>
              <w:rPr>
                <w:rFonts w:cs="Arial"/>
                <w:szCs w:val="20"/>
              </w:rPr>
            </w:pPr>
            <w:r w:rsidRPr="00401074">
              <w:rPr>
                <w:rFonts w:cs="Arial"/>
                <w:szCs w:val="20"/>
              </w:rPr>
              <w:t>Pick up trash</w:t>
            </w:r>
          </w:p>
        </w:tc>
        <w:tc>
          <w:tcPr>
            <w:tcW w:w="1915" w:type="dxa"/>
          </w:tcPr>
          <w:p w:rsidR="00057204" w:rsidRPr="00401074" w:rsidRDefault="00057204" w:rsidP="0026123A">
            <w:pPr>
              <w:rPr>
                <w:rFonts w:cs="Arial"/>
                <w:szCs w:val="20"/>
              </w:rPr>
            </w:pPr>
            <w:r w:rsidRPr="00401074">
              <w:rPr>
                <w:rFonts w:cs="Arial"/>
                <w:szCs w:val="20"/>
              </w:rPr>
              <w:t>N/A</w:t>
            </w:r>
          </w:p>
        </w:tc>
        <w:tc>
          <w:tcPr>
            <w:tcW w:w="1915" w:type="dxa"/>
          </w:tcPr>
          <w:p w:rsidR="00057204" w:rsidRPr="00401074" w:rsidRDefault="00057204" w:rsidP="0026123A">
            <w:pPr>
              <w:rPr>
                <w:rFonts w:cs="Arial"/>
                <w:szCs w:val="20"/>
              </w:rPr>
            </w:pPr>
          </w:p>
        </w:tc>
        <w:tc>
          <w:tcPr>
            <w:tcW w:w="1915" w:type="dxa"/>
          </w:tcPr>
          <w:p w:rsidR="00057204" w:rsidRPr="00401074" w:rsidRDefault="00057204" w:rsidP="0026123A">
            <w:pPr>
              <w:rPr>
                <w:rFonts w:cs="Arial"/>
                <w:szCs w:val="20"/>
              </w:rPr>
            </w:pPr>
          </w:p>
        </w:tc>
        <w:tc>
          <w:tcPr>
            <w:tcW w:w="1916" w:type="dxa"/>
          </w:tcPr>
          <w:p w:rsidR="00057204" w:rsidRPr="00401074" w:rsidRDefault="00057204" w:rsidP="0026123A">
            <w:pPr>
              <w:rPr>
                <w:rFonts w:cs="Arial"/>
                <w:szCs w:val="20"/>
              </w:rPr>
            </w:pPr>
          </w:p>
        </w:tc>
      </w:tr>
      <w:tr w:rsidR="00057204" w:rsidRPr="00401074" w:rsidTr="0026123A">
        <w:trPr>
          <w:jc w:val="center"/>
        </w:trPr>
        <w:tc>
          <w:tcPr>
            <w:tcW w:w="1915" w:type="dxa"/>
          </w:tcPr>
          <w:p w:rsidR="00057204" w:rsidRPr="00401074" w:rsidRDefault="00057204" w:rsidP="0026123A">
            <w:pPr>
              <w:rPr>
                <w:rFonts w:cs="Arial"/>
                <w:szCs w:val="20"/>
              </w:rPr>
            </w:pPr>
            <w:r w:rsidRPr="00401074">
              <w:rPr>
                <w:rFonts w:cs="Arial"/>
                <w:szCs w:val="20"/>
              </w:rPr>
              <w:t>Weed Removal (in season)</w:t>
            </w:r>
          </w:p>
        </w:tc>
        <w:tc>
          <w:tcPr>
            <w:tcW w:w="1915" w:type="dxa"/>
          </w:tcPr>
          <w:p w:rsidR="00057204" w:rsidRPr="00401074" w:rsidRDefault="00057204" w:rsidP="0026123A">
            <w:pPr>
              <w:rPr>
                <w:rFonts w:cs="Arial"/>
                <w:szCs w:val="20"/>
              </w:rPr>
            </w:pPr>
            <w:r w:rsidRPr="00401074">
              <w:rPr>
                <w:rFonts w:cs="Arial"/>
                <w:szCs w:val="20"/>
              </w:rPr>
              <w:t>N/A – supplied by landlord</w:t>
            </w:r>
          </w:p>
        </w:tc>
        <w:tc>
          <w:tcPr>
            <w:tcW w:w="1915" w:type="dxa"/>
          </w:tcPr>
          <w:p w:rsidR="00057204" w:rsidRPr="00401074" w:rsidRDefault="00057204" w:rsidP="0026123A">
            <w:pPr>
              <w:rPr>
                <w:rFonts w:cs="Arial"/>
                <w:szCs w:val="20"/>
              </w:rPr>
            </w:pPr>
          </w:p>
        </w:tc>
        <w:tc>
          <w:tcPr>
            <w:tcW w:w="1915" w:type="dxa"/>
          </w:tcPr>
          <w:p w:rsidR="00057204" w:rsidRPr="00401074" w:rsidRDefault="00057204" w:rsidP="0026123A">
            <w:pPr>
              <w:rPr>
                <w:rFonts w:cs="Arial"/>
                <w:szCs w:val="20"/>
              </w:rPr>
            </w:pPr>
          </w:p>
        </w:tc>
        <w:tc>
          <w:tcPr>
            <w:tcW w:w="1916" w:type="dxa"/>
          </w:tcPr>
          <w:p w:rsidR="00057204" w:rsidRPr="00401074" w:rsidRDefault="00057204" w:rsidP="0026123A">
            <w:pPr>
              <w:rPr>
                <w:rFonts w:cs="Arial"/>
                <w:szCs w:val="20"/>
              </w:rPr>
            </w:pPr>
          </w:p>
        </w:tc>
      </w:tr>
    </w:tbl>
    <w:p w:rsidR="00057204" w:rsidRPr="00401074" w:rsidRDefault="00057204" w:rsidP="0026123A">
      <w:pPr>
        <w:rPr>
          <w:rFonts w:cs="Arial"/>
          <w:szCs w:val="20"/>
        </w:rPr>
      </w:pPr>
    </w:p>
    <w:p w:rsidR="00057204" w:rsidRDefault="00057204" w:rsidP="0026123A">
      <w:pPr>
        <w:tabs>
          <w:tab w:val="left" w:pos="540"/>
        </w:tabs>
        <w:jc w:val="center"/>
        <w:rPr>
          <w:b/>
        </w:rPr>
      </w:pPr>
      <w:r>
        <w:rPr>
          <w:b/>
        </w:rPr>
        <w:br w:type="page"/>
        <w:t>Bid Form</w:t>
      </w:r>
    </w:p>
    <w:p w:rsidR="00057204" w:rsidRDefault="00057204" w:rsidP="0026123A">
      <w:pPr>
        <w:tabs>
          <w:tab w:val="left" w:pos="540"/>
        </w:tabs>
        <w:rPr>
          <w:b/>
        </w:rPr>
      </w:pPr>
    </w:p>
    <w:p w:rsidR="00057204" w:rsidRDefault="00057204" w:rsidP="0026123A"/>
    <w:p w:rsidR="00057204" w:rsidRDefault="00057204" w:rsidP="0026123A">
      <w:r>
        <w:t>I/we agree to furnish all materials and labor necessary to perform the service necessary to clean and maintain the specified state offices in accordance with the specifications herein.</w:t>
      </w:r>
    </w:p>
    <w:p w:rsidR="00057204" w:rsidRDefault="00057204" w:rsidP="0026123A"/>
    <w:p w:rsidR="00057204" w:rsidRDefault="00057204" w:rsidP="0026123A"/>
    <w:p w:rsidR="00057204" w:rsidRDefault="00057204" w:rsidP="0026123A">
      <w:pPr>
        <w:tabs>
          <w:tab w:val="left" w:pos="0"/>
        </w:tabs>
      </w:pPr>
    </w:p>
    <w:p w:rsidR="00057204" w:rsidRDefault="00057204" w:rsidP="0026123A">
      <w:pPr>
        <w:tabs>
          <w:tab w:val="left" w:pos="0"/>
        </w:tabs>
      </w:pPr>
    </w:p>
    <w:p w:rsidR="00057204" w:rsidRDefault="00057204" w:rsidP="0026123A">
      <w:pPr>
        <w:tabs>
          <w:tab w:val="left" w:pos="0"/>
        </w:tabs>
        <w:rPr>
          <w:rFonts w:cs="Arial"/>
          <w:b/>
          <w:bCs/>
          <w:u w:val="single"/>
        </w:rPr>
      </w:pPr>
      <w:r>
        <w:rPr>
          <w:rFonts w:cs="Arial"/>
          <w:b/>
          <w:bCs/>
        </w:rPr>
        <w:t xml:space="preserve">VENDOR NAME:  </w:t>
      </w:r>
      <w:r>
        <w:rPr>
          <w:rFonts w:cs="Arial"/>
          <w:b/>
          <w:bCs/>
          <w:u w:val="single"/>
        </w:rPr>
        <w:tab/>
      </w:r>
      <w:r>
        <w:rPr>
          <w:rFonts w:cs="Arial"/>
          <w:b/>
          <w:bCs/>
          <w:u w:val="single"/>
        </w:rPr>
        <w:tab/>
      </w:r>
      <w:r>
        <w:rPr>
          <w:rFonts w:cs="Arial"/>
          <w:b/>
          <w:bCs/>
          <w:u w:val="single"/>
        </w:rPr>
        <w:tab/>
      </w:r>
      <w:r>
        <w:rPr>
          <w:rFonts w:cs="Arial"/>
          <w:b/>
          <w:bCs/>
          <w:u w:val="single"/>
        </w:rPr>
        <w:tab/>
      </w:r>
      <w:r>
        <w:rPr>
          <w:rFonts w:cs="Arial"/>
          <w:b/>
          <w:bCs/>
          <w:u w:val="single"/>
        </w:rPr>
        <w:tab/>
      </w:r>
      <w:r>
        <w:rPr>
          <w:rFonts w:cs="Arial"/>
          <w:b/>
          <w:bCs/>
          <w:u w:val="single"/>
        </w:rPr>
        <w:tab/>
      </w:r>
    </w:p>
    <w:p w:rsidR="00057204" w:rsidRDefault="00057204" w:rsidP="0026123A">
      <w:pPr>
        <w:tabs>
          <w:tab w:val="left" w:pos="0"/>
        </w:tabs>
      </w:pPr>
    </w:p>
    <w:p w:rsidR="00057204" w:rsidRDefault="00057204" w:rsidP="0026123A">
      <w:pPr>
        <w:tabs>
          <w:tab w:val="left" w:pos="0"/>
        </w:tabs>
      </w:pPr>
    </w:p>
    <w:p w:rsidR="00057204" w:rsidRDefault="00057204" w:rsidP="0026123A">
      <w:pPr>
        <w:tabs>
          <w:tab w:val="left" w:pos="0"/>
        </w:tabs>
      </w:pPr>
      <w:r>
        <w:t>FOR THE SUM OF</w:t>
      </w:r>
      <w:r>
        <w:tab/>
        <w:t>$ ____________ PER MONTH  or</w:t>
      </w:r>
    </w:p>
    <w:p w:rsidR="00057204" w:rsidRDefault="00057204" w:rsidP="0026123A">
      <w:pPr>
        <w:tabs>
          <w:tab w:val="left" w:pos="0"/>
        </w:tabs>
      </w:pPr>
    </w:p>
    <w:p w:rsidR="00057204" w:rsidRDefault="00057204" w:rsidP="0026123A">
      <w:pPr>
        <w:ind w:left="2160"/>
      </w:pPr>
      <w:r>
        <w:t>$ ____________ ANNUALLY</w:t>
      </w:r>
    </w:p>
    <w:p w:rsidR="00057204" w:rsidRDefault="00057204" w:rsidP="0026123A">
      <w:pPr>
        <w:tabs>
          <w:tab w:val="left" w:pos="0"/>
        </w:tabs>
      </w:pPr>
    </w:p>
    <w:p w:rsidR="00057204" w:rsidRDefault="00057204" w:rsidP="0026123A">
      <w:pPr>
        <w:tabs>
          <w:tab w:val="left" w:pos="0"/>
        </w:tabs>
      </w:pPr>
    </w:p>
    <w:p w:rsidR="00057204" w:rsidRDefault="00057204" w:rsidP="0026123A">
      <w:pPr>
        <w:tabs>
          <w:tab w:val="left" w:pos="0"/>
        </w:tabs>
      </w:pPr>
      <w:r>
        <w:t>PAYMENT TERMS:</w:t>
      </w:r>
      <w:r>
        <w:tab/>
        <w:t>_______________________</w:t>
      </w:r>
    </w:p>
    <w:p w:rsidR="00057204" w:rsidRDefault="00057204" w:rsidP="0026123A">
      <w:pPr>
        <w:tabs>
          <w:tab w:val="left" w:pos="0"/>
        </w:tabs>
      </w:pPr>
    </w:p>
    <w:p w:rsidR="00057204" w:rsidRDefault="00057204" w:rsidP="0026123A">
      <w:pPr>
        <w:tabs>
          <w:tab w:val="left" w:pos="0"/>
        </w:tabs>
        <w:jc w:val="center"/>
      </w:pPr>
      <w:r>
        <w:t>************************************************************************************************************************</w:t>
      </w:r>
    </w:p>
    <w:p w:rsidR="00057204" w:rsidRDefault="00057204" w:rsidP="0026123A">
      <w:pPr>
        <w:tabs>
          <w:tab w:val="left" w:pos="0"/>
        </w:tabs>
      </w:pPr>
    </w:p>
    <w:p w:rsidR="00057204" w:rsidRPr="00331F97" w:rsidRDefault="00057204" w:rsidP="0026123A">
      <w:pPr>
        <w:tabs>
          <w:tab w:val="center" w:pos="4680"/>
        </w:tabs>
        <w:jc w:val="center"/>
        <w:rPr>
          <w:sz w:val="24"/>
        </w:rPr>
      </w:pPr>
      <w:r w:rsidRPr="00331F97">
        <w:rPr>
          <w:b/>
          <w:sz w:val="24"/>
        </w:rPr>
        <w:t>REFERENCES</w:t>
      </w:r>
    </w:p>
    <w:p w:rsidR="00057204" w:rsidRPr="00331F97" w:rsidRDefault="00057204" w:rsidP="0026123A">
      <w:pPr>
        <w:tabs>
          <w:tab w:val="left" w:pos="0"/>
        </w:tabs>
        <w:rPr>
          <w:sz w:val="24"/>
        </w:rPr>
      </w:pPr>
    </w:p>
    <w:p w:rsidR="00057204" w:rsidRDefault="00057204" w:rsidP="0026123A">
      <w:pPr>
        <w:tabs>
          <w:tab w:val="left" w:pos="0"/>
        </w:tabs>
      </w:pPr>
    </w:p>
    <w:p w:rsidR="00057204" w:rsidRDefault="00057204" w:rsidP="0026123A">
      <w:pPr>
        <w:tabs>
          <w:tab w:val="left" w:pos="0"/>
          <w:tab w:val="left" w:pos="720"/>
          <w:tab w:val="left" w:pos="2160"/>
        </w:tabs>
      </w:pPr>
      <w:r>
        <w:t>1.</w:t>
      </w:r>
      <w:r>
        <w:tab/>
        <w:t xml:space="preserve">NAME: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0"/>
          <w:tab w:val="left" w:pos="720"/>
          <w:tab w:val="left" w:pos="2160"/>
        </w:tabs>
      </w:pPr>
    </w:p>
    <w:p w:rsidR="00057204" w:rsidRDefault="00057204" w:rsidP="0026123A">
      <w:pPr>
        <w:tabs>
          <w:tab w:val="left" w:pos="2160"/>
        </w:tabs>
        <w:ind w:left="720"/>
        <w:rPr>
          <w:u w:val="single"/>
        </w:rPr>
      </w:pPr>
      <w:r>
        <w:t xml:space="preserve">COMPANY: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0"/>
          <w:tab w:val="left" w:pos="720"/>
          <w:tab w:val="left" w:pos="2160"/>
        </w:tabs>
      </w:pPr>
    </w:p>
    <w:p w:rsidR="00057204" w:rsidRDefault="00057204" w:rsidP="0026123A">
      <w:pPr>
        <w:tabs>
          <w:tab w:val="left" w:pos="2160"/>
        </w:tabs>
        <w:ind w:left="720"/>
        <w:rPr>
          <w:u w:val="single"/>
        </w:rPr>
      </w:pPr>
      <w:r>
        <w:t>ADDRESS:</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2160"/>
        </w:tabs>
        <w:ind w:left="720"/>
      </w:pPr>
    </w:p>
    <w:p w:rsidR="00057204" w:rsidRDefault="00057204" w:rsidP="0026123A">
      <w:pPr>
        <w:tabs>
          <w:tab w:val="left" w:pos="2160"/>
        </w:tabs>
        <w:ind w:left="720"/>
      </w:pPr>
      <w:r>
        <w:t xml:space="preserve">TELEPHONE: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2160"/>
        </w:tabs>
        <w:ind w:left="720"/>
      </w:pPr>
    </w:p>
    <w:p w:rsidR="00057204" w:rsidRDefault="00057204" w:rsidP="0026123A">
      <w:pPr>
        <w:tabs>
          <w:tab w:val="left" w:pos="2160"/>
        </w:tabs>
        <w:ind w:left="720"/>
        <w:rPr>
          <w:u w:val="single"/>
        </w:rPr>
      </w:pPr>
      <w:r>
        <w:t>E-mail:</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0"/>
          <w:tab w:val="left" w:pos="720"/>
          <w:tab w:val="left" w:pos="2160"/>
        </w:tabs>
      </w:pPr>
    </w:p>
    <w:p w:rsidR="00057204" w:rsidRDefault="00057204" w:rsidP="0026123A">
      <w:pPr>
        <w:tabs>
          <w:tab w:val="left" w:pos="0"/>
          <w:tab w:val="left" w:pos="720"/>
          <w:tab w:val="left" w:pos="2160"/>
        </w:tabs>
      </w:pPr>
    </w:p>
    <w:p w:rsidR="00057204" w:rsidRDefault="00057204" w:rsidP="0026123A">
      <w:pPr>
        <w:tabs>
          <w:tab w:val="left" w:pos="0"/>
          <w:tab w:val="left" w:pos="720"/>
          <w:tab w:val="left" w:pos="2160"/>
        </w:tabs>
      </w:pPr>
    </w:p>
    <w:p w:rsidR="00057204" w:rsidRDefault="00057204" w:rsidP="0026123A">
      <w:pPr>
        <w:tabs>
          <w:tab w:val="left" w:pos="0"/>
          <w:tab w:val="left" w:pos="720"/>
          <w:tab w:val="left" w:pos="2160"/>
        </w:tabs>
      </w:pPr>
      <w:r>
        <w:t xml:space="preserve">2.  </w:t>
      </w:r>
      <w:r>
        <w:tab/>
        <w:t xml:space="preserve">NAME: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0"/>
          <w:tab w:val="left" w:pos="720"/>
          <w:tab w:val="left" w:pos="2160"/>
        </w:tabs>
      </w:pPr>
    </w:p>
    <w:p w:rsidR="00057204" w:rsidRDefault="00057204" w:rsidP="0026123A">
      <w:pPr>
        <w:tabs>
          <w:tab w:val="left" w:pos="2160"/>
        </w:tabs>
        <w:ind w:left="720"/>
        <w:rPr>
          <w:u w:val="single"/>
        </w:rPr>
      </w:pPr>
      <w:r>
        <w:t xml:space="preserve">COMPANY: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2160"/>
        </w:tabs>
        <w:ind w:left="720"/>
      </w:pPr>
    </w:p>
    <w:p w:rsidR="00057204" w:rsidRDefault="00057204" w:rsidP="0026123A">
      <w:pPr>
        <w:tabs>
          <w:tab w:val="left" w:pos="2160"/>
        </w:tabs>
        <w:ind w:left="720"/>
        <w:rPr>
          <w:u w:val="single"/>
        </w:rPr>
      </w:pPr>
      <w:r>
        <w:t>ADDRESS:</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0"/>
          <w:tab w:val="left" w:pos="720"/>
          <w:tab w:val="left" w:pos="2160"/>
        </w:tabs>
      </w:pPr>
    </w:p>
    <w:p w:rsidR="00057204" w:rsidRDefault="00057204" w:rsidP="0026123A">
      <w:pPr>
        <w:tabs>
          <w:tab w:val="left" w:pos="2160"/>
        </w:tabs>
        <w:ind w:left="720"/>
      </w:pPr>
      <w:r>
        <w:t xml:space="preserve">TELEPHONE: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0"/>
          <w:tab w:val="left" w:pos="720"/>
          <w:tab w:val="left" w:pos="2160"/>
        </w:tabs>
      </w:pPr>
    </w:p>
    <w:p w:rsidR="00057204" w:rsidRDefault="00057204" w:rsidP="0026123A">
      <w:pPr>
        <w:tabs>
          <w:tab w:val="left" w:pos="2160"/>
        </w:tabs>
        <w:ind w:left="720"/>
        <w:rPr>
          <w:u w:val="single"/>
        </w:rPr>
      </w:pPr>
      <w:r>
        <w:t>E-mail:</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0"/>
          <w:tab w:val="left" w:pos="720"/>
          <w:tab w:val="left" w:pos="2160"/>
        </w:tabs>
      </w:pPr>
    </w:p>
    <w:p w:rsidR="00057204" w:rsidRDefault="00057204" w:rsidP="0026123A">
      <w:pPr>
        <w:tabs>
          <w:tab w:val="left" w:pos="0"/>
          <w:tab w:val="left" w:pos="720"/>
          <w:tab w:val="left" w:pos="2160"/>
        </w:tabs>
      </w:pPr>
    </w:p>
    <w:p w:rsidR="00057204" w:rsidRDefault="00057204" w:rsidP="0026123A">
      <w:pPr>
        <w:tabs>
          <w:tab w:val="left" w:pos="0"/>
          <w:tab w:val="left" w:pos="720"/>
          <w:tab w:val="left" w:pos="2160"/>
        </w:tabs>
      </w:pPr>
    </w:p>
    <w:p w:rsidR="00057204" w:rsidRDefault="00057204" w:rsidP="0026123A">
      <w:pPr>
        <w:tabs>
          <w:tab w:val="left" w:pos="0"/>
          <w:tab w:val="left" w:pos="720"/>
          <w:tab w:val="left" w:pos="2160"/>
        </w:tabs>
        <w:rPr>
          <w:u w:val="single"/>
        </w:rPr>
      </w:pPr>
      <w:r>
        <w:t>3.</w:t>
      </w:r>
      <w:r>
        <w:tab/>
        <w:t xml:space="preserve">NAME: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0"/>
          <w:tab w:val="left" w:pos="720"/>
          <w:tab w:val="left" w:pos="2160"/>
        </w:tabs>
      </w:pPr>
    </w:p>
    <w:p w:rsidR="00057204" w:rsidRDefault="00057204" w:rsidP="0026123A">
      <w:pPr>
        <w:tabs>
          <w:tab w:val="left" w:pos="2160"/>
        </w:tabs>
        <w:ind w:left="720"/>
      </w:pPr>
      <w:r>
        <w:t xml:space="preserve">COMPANY: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2160"/>
        </w:tabs>
        <w:ind w:left="720"/>
      </w:pPr>
    </w:p>
    <w:p w:rsidR="00057204" w:rsidRDefault="00057204" w:rsidP="0026123A">
      <w:pPr>
        <w:tabs>
          <w:tab w:val="left" w:pos="2160"/>
        </w:tabs>
        <w:ind w:left="720"/>
        <w:rPr>
          <w:u w:val="single"/>
        </w:rPr>
      </w:pPr>
      <w:r>
        <w:t>ADDRESS:</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2160"/>
        </w:tabs>
        <w:ind w:left="720"/>
      </w:pPr>
    </w:p>
    <w:p w:rsidR="00057204" w:rsidRDefault="00057204" w:rsidP="0026123A">
      <w:pPr>
        <w:tabs>
          <w:tab w:val="left" w:pos="2160"/>
        </w:tabs>
        <w:ind w:left="720"/>
      </w:pPr>
      <w:r>
        <w:t xml:space="preserve">TELEPHONE: </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450"/>
          <w:tab w:val="left" w:pos="900"/>
          <w:tab w:val="left" w:pos="6120"/>
        </w:tabs>
      </w:pPr>
    </w:p>
    <w:p w:rsidR="00057204" w:rsidRDefault="00057204" w:rsidP="0026123A">
      <w:pPr>
        <w:tabs>
          <w:tab w:val="left" w:pos="2160"/>
        </w:tabs>
        <w:ind w:left="720"/>
        <w:rPr>
          <w:u w:val="single"/>
        </w:rPr>
      </w:pPr>
      <w:r>
        <w:t>E-mail:</w:t>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57204" w:rsidRDefault="00057204" w:rsidP="0026123A">
      <w:pPr>
        <w:tabs>
          <w:tab w:val="left" w:pos="450"/>
          <w:tab w:val="left" w:pos="900"/>
          <w:tab w:val="left" w:pos="6120"/>
        </w:tabs>
      </w:pPr>
    </w:p>
    <w:p w:rsidR="00057204" w:rsidRDefault="00057204" w:rsidP="0026123A"/>
    <w:p w:rsidR="00057204" w:rsidRDefault="00057204" w:rsidP="0026123A">
      <w:pPr>
        <w:tabs>
          <w:tab w:val="center" w:pos="4680"/>
        </w:tabs>
        <w:spacing w:line="160" w:lineRule="exact"/>
        <w:rPr>
          <w:sz w:val="16"/>
        </w:rPr>
      </w:pPr>
      <w:r>
        <w:rPr>
          <w:rFonts w:cs="Arial"/>
          <w:b/>
          <w:sz w:val="28"/>
          <w:szCs w:val="28"/>
        </w:rPr>
        <w:br w:type="page"/>
      </w:r>
      <w:r>
        <w:rPr>
          <w:sz w:val="16"/>
        </w:rPr>
        <w:t>State of Kansas</w:t>
      </w:r>
    </w:p>
    <w:p w:rsidR="00057204" w:rsidRDefault="00057204" w:rsidP="0026123A">
      <w:pPr>
        <w:spacing w:line="160" w:lineRule="exact"/>
        <w:rPr>
          <w:sz w:val="16"/>
        </w:rPr>
      </w:pPr>
      <w:r>
        <w:rPr>
          <w:sz w:val="16"/>
        </w:rPr>
        <w:t>Department of Administration</w:t>
      </w:r>
    </w:p>
    <w:p w:rsidR="00057204" w:rsidRDefault="00057204" w:rsidP="0026123A">
      <w:pPr>
        <w:spacing w:line="160" w:lineRule="exact"/>
        <w:rPr>
          <w:sz w:val="16"/>
        </w:rPr>
      </w:pPr>
      <w:r>
        <w:rPr>
          <w:sz w:val="16"/>
        </w:rPr>
        <w:t>DA-146a    (Rev. 1-01)</w:t>
      </w:r>
    </w:p>
    <w:p w:rsidR="00057204" w:rsidRDefault="00057204" w:rsidP="0026123A"/>
    <w:p w:rsidR="00057204" w:rsidRDefault="00057204" w:rsidP="0026123A">
      <w:pPr>
        <w:jc w:val="center"/>
        <w:rPr>
          <w:b/>
          <w:sz w:val="28"/>
        </w:rPr>
      </w:pPr>
      <w:r>
        <w:rPr>
          <w:b/>
          <w:sz w:val="28"/>
        </w:rPr>
        <w:t>CONTRACTUAL PROVISIONS ATTACHMENT</w:t>
      </w:r>
    </w:p>
    <w:p w:rsidR="00057204" w:rsidRDefault="00057204" w:rsidP="0026123A"/>
    <w:p w:rsidR="00057204" w:rsidRPr="003A2805" w:rsidRDefault="00057204" w:rsidP="0026123A">
      <w:pPr>
        <w:tabs>
          <w:tab w:val="left" w:pos="954"/>
        </w:tabs>
        <w:spacing w:line="160" w:lineRule="exact"/>
        <w:ind w:left="954" w:hanging="954"/>
        <w:rPr>
          <w:sz w:val="16"/>
          <w:szCs w:val="16"/>
        </w:rPr>
      </w:pPr>
      <w:r w:rsidRPr="003A2805">
        <w:rPr>
          <w:sz w:val="16"/>
          <w:szCs w:val="16"/>
        </w:rPr>
        <w:t>Important:</w:t>
      </w:r>
      <w:r w:rsidRPr="003A2805">
        <w:rPr>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057204" w:rsidRPr="003A2805" w:rsidRDefault="00057204" w:rsidP="0026123A">
      <w:pPr>
        <w:tabs>
          <w:tab w:val="left" w:pos="954"/>
        </w:tabs>
        <w:spacing w:line="160" w:lineRule="exact"/>
        <w:rPr>
          <w:sz w:val="16"/>
          <w:szCs w:val="16"/>
        </w:rPr>
      </w:pPr>
    </w:p>
    <w:p w:rsidR="00057204" w:rsidRPr="003A2805" w:rsidRDefault="00057204" w:rsidP="0026123A">
      <w:pPr>
        <w:spacing w:line="160" w:lineRule="exact"/>
        <w:ind w:left="950" w:hanging="950"/>
        <w:rPr>
          <w:sz w:val="16"/>
          <w:szCs w:val="16"/>
        </w:rPr>
      </w:pPr>
      <w:r w:rsidRPr="003A2805">
        <w:rPr>
          <w:sz w:val="16"/>
          <w:szCs w:val="16"/>
        </w:rPr>
        <w:tab/>
        <w:t>"The Provisions found in Contractual Provisions Attachment (Form DA-146a, Rev. 1-01), which is attached hereto, are hereby incorporated in this contract and made a part thereof."</w:t>
      </w:r>
    </w:p>
    <w:p w:rsidR="00057204" w:rsidRPr="003A2805" w:rsidRDefault="00057204" w:rsidP="0026123A">
      <w:pPr>
        <w:tabs>
          <w:tab w:val="left" w:pos="954"/>
        </w:tabs>
        <w:spacing w:line="160" w:lineRule="exact"/>
        <w:rPr>
          <w:sz w:val="16"/>
          <w:szCs w:val="16"/>
        </w:rPr>
      </w:pPr>
    </w:p>
    <w:p w:rsidR="00057204" w:rsidRPr="003A2805" w:rsidRDefault="00057204" w:rsidP="0026123A">
      <w:pPr>
        <w:tabs>
          <w:tab w:val="left" w:pos="954"/>
        </w:tabs>
        <w:spacing w:line="160" w:lineRule="exact"/>
        <w:ind w:left="954" w:hanging="954"/>
        <w:rPr>
          <w:sz w:val="16"/>
          <w:szCs w:val="16"/>
        </w:rPr>
      </w:pPr>
      <w:r w:rsidRPr="003A2805">
        <w:rPr>
          <w:sz w:val="16"/>
          <w:szCs w:val="16"/>
        </w:rPr>
        <w:tab/>
        <w:t>The parties agree that the following provisions are hereby incorporated into the contract to which it is attached and made a part thereof, said contract being the _____ day of ____________________, 20</w:t>
      </w:r>
      <w:r w:rsidRPr="003A2805">
        <w:rPr>
          <w:sz w:val="16"/>
          <w:szCs w:val="16"/>
          <w:u w:val="single"/>
        </w:rPr>
        <w:t>_____</w:t>
      </w:r>
      <w:r w:rsidRPr="003A2805">
        <w:rPr>
          <w:sz w:val="16"/>
          <w:szCs w:val="16"/>
        </w:rPr>
        <w:t>.</w:t>
      </w:r>
    </w:p>
    <w:p w:rsidR="00057204" w:rsidRPr="003A2805" w:rsidRDefault="00057204" w:rsidP="0026123A">
      <w:pPr>
        <w:tabs>
          <w:tab w:val="left" w:pos="954"/>
        </w:tabs>
        <w:spacing w:line="160" w:lineRule="exact"/>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 xml:space="preserve"> 1.</w:t>
      </w:r>
      <w:r w:rsidRPr="003A2805">
        <w:rPr>
          <w:sz w:val="16"/>
          <w:szCs w:val="16"/>
        </w:rPr>
        <w:tab/>
      </w:r>
      <w:r w:rsidRPr="003A2805">
        <w:rPr>
          <w:b/>
          <w:sz w:val="16"/>
          <w:szCs w:val="16"/>
          <w:u w:val="single"/>
        </w:rPr>
        <w:t>Terms Herein Controlling Provisions</w:t>
      </w:r>
      <w:r w:rsidRPr="003A2805">
        <w:rPr>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 xml:space="preserve"> 2.</w:t>
      </w:r>
      <w:r w:rsidRPr="003A2805">
        <w:rPr>
          <w:sz w:val="16"/>
          <w:szCs w:val="16"/>
        </w:rPr>
        <w:tab/>
      </w:r>
      <w:r w:rsidRPr="003A2805">
        <w:rPr>
          <w:b/>
          <w:sz w:val="16"/>
          <w:szCs w:val="16"/>
          <w:u w:val="single"/>
        </w:rPr>
        <w:t>Agreement With Kansas Law</w:t>
      </w:r>
      <w:r w:rsidRPr="003A2805">
        <w:rPr>
          <w:sz w:val="16"/>
          <w:szCs w:val="16"/>
        </w:rPr>
        <w:t>:  All contractual agreements shall be subject to, governed by, and construed according to the laws of the State of Kansas.</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 xml:space="preserve"> 3.</w:t>
      </w:r>
      <w:r w:rsidRPr="003A2805">
        <w:rPr>
          <w:sz w:val="16"/>
          <w:szCs w:val="16"/>
        </w:rPr>
        <w:tab/>
      </w:r>
      <w:r w:rsidRPr="003A2805">
        <w:rPr>
          <w:b/>
          <w:sz w:val="16"/>
          <w:szCs w:val="16"/>
          <w:u w:val="single"/>
        </w:rPr>
        <w:t>Termination Due To Lack Of Funding Appropriation</w:t>
      </w:r>
      <w:r w:rsidRPr="003A2805">
        <w:rPr>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u w:val="single"/>
        </w:rPr>
      </w:pPr>
      <w:r w:rsidRPr="003A2805">
        <w:rPr>
          <w:sz w:val="16"/>
          <w:szCs w:val="16"/>
        </w:rPr>
        <w:t xml:space="preserve"> 4.</w:t>
      </w:r>
      <w:r w:rsidRPr="003A2805">
        <w:rPr>
          <w:sz w:val="16"/>
          <w:szCs w:val="16"/>
        </w:rPr>
        <w:tab/>
      </w:r>
      <w:r w:rsidRPr="003A2805">
        <w:rPr>
          <w:b/>
          <w:sz w:val="16"/>
          <w:szCs w:val="16"/>
          <w:u w:val="single"/>
        </w:rPr>
        <w:t>Disclaimer Of Liability</w:t>
      </w:r>
      <w:r w:rsidRPr="003A2805">
        <w:rPr>
          <w:sz w:val="16"/>
          <w:szCs w:val="16"/>
        </w:rPr>
        <w:t xml:space="preserve">:  Neither the State of Kansas nor any agency thereof shall hold harmless or indemnify any contractor beyond that liability incurred under the Kansas Tort Claims Act (K.S.A. 75-6101 </w:t>
      </w:r>
      <w:r w:rsidRPr="003A2805">
        <w:rPr>
          <w:sz w:val="16"/>
          <w:szCs w:val="16"/>
          <w:u w:val="single"/>
        </w:rPr>
        <w:t>et</w:t>
      </w:r>
      <w:r w:rsidRPr="003A2805">
        <w:rPr>
          <w:sz w:val="16"/>
          <w:szCs w:val="16"/>
        </w:rPr>
        <w:t xml:space="preserve"> </w:t>
      </w:r>
      <w:r w:rsidRPr="003A2805">
        <w:rPr>
          <w:sz w:val="16"/>
          <w:szCs w:val="16"/>
          <w:u w:val="single"/>
        </w:rPr>
        <w:t>seq.</w:t>
      </w:r>
      <w:r w:rsidRPr="003A2805">
        <w:rPr>
          <w:sz w:val="16"/>
          <w:szCs w:val="16"/>
        </w:rPr>
        <w:t>).</w:t>
      </w:r>
    </w:p>
    <w:p w:rsidR="00057204" w:rsidRPr="003A2805" w:rsidRDefault="00057204" w:rsidP="0026123A">
      <w:pPr>
        <w:tabs>
          <w:tab w:val="left" w:pos="360"/>
        </w:tabs>
        <w:spacing w:line="160" w:lineRule="exact"/>
        <w:ind w:left="360" w:hanging="360"/>
        <w:rPr>
          <w:sz w:val="16"/>
          <w:szCs w:val="16"/>
          <w:u w:val="single"/>
        </w:rPr>
      </w:pPr>
    </w:p>
    <w:p w:rsidR="00057204" w:rsidRPr="003A2805" w:rsidRDefault="00057204" w:rsidP="0026123A">
      <w:pPr>
        <w:tabs>
          <w:tab w:val="left" w:pos="360"/>
        </w:tabs>
        <w:spacing w:line="160" w:lineRule="exact"/>
        <w:ind w:left="360" w:hanging="360"/>
        <w:rPr>
          <w:sz w:val="16"/>
          <w:szCs w:val="16"/>
        </w:rPr>
      </w:pPr>
      <w:r w:rsidRPr="003A2805">
        <w:rPr>
          <w:sz w:val="16"/>
          <w:szCs w:val="16"/>
        </w:rPr>
        <w:t xml:space="preserve"> 5.</w:t>
      </w:r>
      <w:r w:rsidRPr="003A2805">
        <w:rPr>
          <w:sz w:val="16"/>
          <w:szCs w:val="16"/>
        </w:rPr>
        <w:tab/>
      </w:r>
      <w:r w:rsidRPr="003A2805">
        <w:rPr>
          <w:b/>
          <w:sz w:val="16"/>
          <w:szCs w:val="16"/>
          <w:u w:val="single"/>
        </w:rPr>
        <w:t>Anti-Discrimination Clause</w:t>
      </w:r>
      <w:r w:rsidRPr="003A2805">
        <w:rPr>
          <w:sz w:val="16"/>
          <w:szCs w:val="16"/>
        </w:rPr>
        <w:t xml:space="preserve">:  The contractor agrees: (a) to comply with the Kansas Act Against Discrimination (K.S.A. 44-1001 </w:t>
      </w:r>
      <w:r w:rsidRPr="003A2805">
        <w:rPr>
          <w:sz w:val="16"/>
          <w:szCs w:val="16"/>
          <w:u w:val="single"/>
        </w:rPr>
        <w:t>et</w:t>
      </w:r>
      <w:r w:rsidRPr="003A2805">
        <w:rPr>
          <w:sz w:val="16"/>
          <w:szCs w:val="16"/>
        </w:rPr>
        <w:t xml:space="preserve"> </w:t>
      </w:r>
      <w:r w:rsidRPr="003A2805">
        <w:rPr>
          <w:sz w:val="16"/>
          <w:szCs w:val="16"/>
          <w:u w:val="single"/>
        </w:rPr>
        <w:t>seq.</w:t>
      </w:r>
      <w:r w:rsidRPr="003A2805">
        <w:rPr>
          <w:sz w:val="16"/>
          <w:szCs w:val="16"/>
        </w:rPr>
        <w:t xml:space="preserve">) and the Kansas Age Discrimination in Employment Act (K.S.A. 44-1111 </w:t>
      </w:r>
      <w:r w:rsidRPr="003A2805">
        <w:rPr>
          <w:sz w:val="16"/>
          <w:szCs w:val="16"/>
          <w:u w:val="single"/>
        </w:rPr>
        <w:t>et</w:t>
      </w:r>
      <w:r w:rsidRPr="003A2805">
        <w:rPr>
          <w:sz w:val="16"/>
          <w:szCs w:val="16"/>
        </w:rPr>
        <w:t xml:space="preserve"> </w:t>
      </w:r>
      <w:r w:rsidRPr="003A2805">
        <w:rPr>
          <w:sz w:val="16"/>
          <w:szCs w:val="16"/>
          <w:u w:val="single"/>
        </w:rPr>
        <w:t>seq.</w:t>
      </w:r>
      <w:r w:rsidRPr="003A2805">
        <w:rPr>
          <w:sz w:val="16"/>
          <w:szCs w:val="16"/>
        </w:rPr>
        <w:t xml:space="preserve">) and the applicable provisions of the Americans With Disabilities Act (42 U.S.C. 12101 </w:t>
      </w:r>
      <w:r w:rsidRPr="003A2805">
        <w:rPr>
          <w:sz w:val="16"/>
          <w:szCs w:val="16"/>
          <w:u w:val="single"/>
        </w:rPr>
        <w:t>et</w:t>
      </w:r>
      <w:r w:rsidRPr="003A2805">
        <w:rPr>
          <w:sz w:val="16"/>
          <w:szCs w:val="16"/>
        </w:rPr>
        <w:t xml:space="preserve"> </w:t>
      </w:r>
      <w:r w:rsidRPr="003A2805">
        <w:rPr>
          <w:sz w:val="16"/>
          <w:szCs w:val="16"/>
          <w:u w:val="single"/>
        </w:rPr>
        <w:t>seq.</w:t>
      </w:r>
      <w:r w:rsidRPr="003A2805">
        <w:rPr>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 xml:space="preserve"> 6.</w:t>
      </w:r>
      <w:r w:rsidRPr="003A2805">
        <w:rPr>
          <w:sz w:val="16"/>
          <w:szCs w:val="16"/>
        </w:rPr>
        <w:tab/>
      </w:r>
      <w:r w:rsidRPr="003A2805">
        <w:rPr>
          <w:b/>
          <w:sz w:val="16"/>
          <w:szCs w:val="16"/>
          <w:u w:val="single"/>
        </w:rPr>
        <w:t>Acceptance Of Contract</w:t>
      </w:r>
      <w:r w:rsidRPr="003A2805">
        <w:rPr>
          <w:sz w:val="16"/>
          <w:szCs w:val="16"/>
        </w:rPr>
        <w:t>:  This contract shall not be considered accepted, approved or otherwise effective until the statutorily required approvals and certifications have been given.</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 xml:space="preserve"> 7.</w:t>
      </w:r>
      <w:r w:rsidRPr="003A2805">
        <w:rPr>
          <w:sz w:val="16"/>
          <w:szCs w:val="16"/>
        </w:rPr>
        <w:tab/>
      </w:r>
      <w:r w:rsidRPr="003A2805">
        <w:rPr>
          <w:b/>
          <w:sz w:val="16"/>
          <w:szCs w:val="16"/>
          <w:u w:val="single"/>
        </w:rPr>
        <w:t>Arbitration, Damages, Warranties</w:t>
      </w:r>
      <w:r w:rsidRPr="003A2805">
        <w:rPr>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 xml:space="preserve"> 8.</w:t>
      </w:r>
      <w:r w:rsidRPr="003A2805">
        <w:rPr>
          <w:sz w:val="16"/>
          <w:szCs w:val="16"/>
        </w:rPr>
        <w:tab/>
      </w:r>
      <w:r w:rsidRPr="003A2805">
        <w:rPr>
          <w:b/>
          <w:sz w:val="16"/>
          <w:szCs w:val="16"/>
          <w:u w:val="single"/>
        </w:rPr>
        <w:t>Representative's Authority To Contract</w:t>
      </w:r>
      <w:r w:rsidRPr="003A2805">
        <w:rPr>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 xml:space="preserve"> 9.</w:t>
      </w:r>
      <w:r w:rsidRPr="003A2805">
        <w:rPr>
          <w:sz w:val="16"/>
          <w:szCs w:val="16"/>
        </w:rPr>
        <w:tab/>
      </w:r>
      <w:r w:rsidRPr="003A2805">
        <w:rPr>
          <w:b/>
          <w:sz w:val="16"/>
          <w:szCs w:val="16"/>
          <w:u w:val="single"/>
        </w:rPr>
        <w:t>Responsibility For Taxes</w:t>
      </w:r>
      <w:r w:rsidRPr="003A2805">
        <w:rPr>
          <w:sz w:val="16"/>
          <w:szCs w:val="16"/>
        </w:rPr>
        <w:t>:  The State of Kansas shall not be responsible for, nor indemnify a contractor for, any federal, state or local taxes which may be imposed or levied upon the subject matter of this contract.</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10.</w:t>
      </w:r>
      <w:r w:rsidRPr="003A2805">
        <w:rPr>
          <w:sz w:val="16"/>
          <w:szCs w:val="16"/>
        </w:rPr>
        <w:tab/>
      </w:r>
      <w:r w:rsidRPr="003A2805">
        <w:rPr>
          <w:b/>
          <w:sz w:val="16"/>
          <w:szCs w:val="16"/>
          <w:u w:val="single"/>
        </w:rPr>
        <w:t>Insurance</w:t>
      </w:r>
      <w:r w:rsidRPr="003A2805">
        <w:rPr>
          <w:sz w:val="16"/>
          <w:szCs w:val="16"/>
        </w:rPr>
        <w:t xml:space="preserve">:  The State of Kansas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3A2805">
        <w:rPr>
          <w:sz w:val="16"/>
          <w:szCs w:val="16"/>
          <w:u w:val="single"/>
        </w:rPr>
        <w:t>et</w:t>
      </w:r>
      <w:r w:rsidRPr="003A2805">
        <w:rPr>
          <w:sz w:val="16"/>
          <w:szCs w:val="16"/>
        </w:rPr>
        <w:t xml:space="preserve"> </w:t>
      </w:r>
      <w:r w:rsidRPr="003A2805">
        <w:rPr>
          <w:sz w:val="16"/>
          <w:szCs w:val="16"/>
          <w:u w:val="single"/>
        </w:rPr>
        <w:t>seq.</w:t>
      </w:r>
      <w:r w:rsidRPr="003A2805">
        <w:rPr>
          <w:sz w:val="16"/>
          <w:szCs w:val="16"/>
        </w:rPr>
        <w:t>), the vendor or lessor shall bear the risk of any loss or damage to any personal property in which vendor or lessor holds title.</w:t>
      </w:r>
    </w:p>
    <w:p w:rsidR="00057204" w:rsidRPr="003A2805" w:rsidRDefault="00057204" w:rsidP="0026123A">
      <w:pPr>
        <w:tabs>
          <w:tab w:val="left" w:pos="360"/>
        </w:tabs>
        <w:spacing w:line="160" w:lineRule="exact"/>
        <w:ind w:left="360" w:hanging="360"/>
        <w:rPr>
          <w:sz w:val="16"/>
          <w:szCs w:val="16"/>
        </w:rPr>
      </w:pPr>
    </w:p>
    <w:p w:rsidR="00057204" w:rsidRPr="003A2805" w:rsidRDefault="00057204" w:rsidP="0026123A">
      <w:pPr>
        <w:tabs>
          <w:tab w:val="left" w:pos="360"/>
        </w:tabs>
        <w:spacing w:line="160" w:lineRule="exact"/>
        <w:ind w:left="360" w:hanging="360"/>
        <w:rPr>
          <w:b/>
          <w:sz w:val="16"/>
          <w:szCs w:val="16"/>
        </w:rPr>
      </w:pPr>
      <w:r w:rsidRPr="003A2805">
        <w:rPr>
          <w:sz w:val="16"/>
          <w:szCs w:val="16"/>
        </w:rPr>
        <w:t>11.</w:t>
      </w:r>
      <w:r w:rsidRPr="003A2805">
        <w:rPr>
          <w:b/>
          <w:sz w:val="16"/>
          <w:szCs w:val="16"/>
        </w:rPr>
        <w:tab/>
      </w:r>
      <w:r w:rsidRPr="003A2805">
        <w:rPr>
          <w:b/>
          <w:sz w:val="16"/>
          <w:szCs w:val="16"/>
          <w:u w:val="single"/>
        </w:rPr>
        <w:t>Information</w:t>
      </w:r>
      <w:r w:rsidRPr="003A2805">
        <w:rPr>
          <w:sz w:val="16"/>
          <w:szCs w:val="16"/>
        </w:rPr>
        <w:t xml:space="preserve">:  </w:t>
      </w:r>
      <w:r w:rsidRPr="003A2805">
        <w:rPr>
          <w:b/>
          <w:sz w:val="16"/>
          <w:szCs w:val="16"/>
        </w:rPr>
        <w:t xml:space="preserve">No provision of this contract shall be construed as limiting the Legislative Division of Post Audit from having access to information pursuant to K.S.A. 46-1101 </w:t>
      </w:r>
      <w:r w:rsidRPr="003A2805">
        <w:rPr>
          <w:b/>
          <w:sz w:val="16"/>
          <w:szCs w:val="16"/>
          <w:u w:val="single"/>
        </w:rPr>
        <w:t>et</w:t>
      </w:r>
      <w:r w:rsidRPr="003A2805">
        <w:rPr>
          <w:b/>
          <w:sz w:val="16"/>
          <w:szCs w:val="16"/>
        </w:rPr>
        <w:t xml:space="preserve"> </w:t>
      </w:r>
      <w:r w:rsidRPr="003A2805">
        <w:rPr>
          <w:b/>
          <w:sz w:val="16"/>
          <w:szCs w:val="16"/>
          <w:u w:val="single"/>
        </w:rPr>
        <w:t>seq</w:t>
      </w:r>
      <w:r w:rsidRPr="003A2805">
        <w:rPr>
          <w:b/>
          <w:sz w:val="16"/>
          <w:szCs w:val="16"/>
        </w:rPr>
        <w:t>.</w:t>
      </w:r>
    </w:p>
    <w:p w:rsidR="00057204" w:rsidRPr="003A2805" w:rsidRDefault="00057204" w:rsidP="0026123A">
      <w:pPr>
        <w:tabs>
          <w:tab w:val="left" w:pos="360"/>
        </w:tabs>
        <w:spacing w:line="160" w:lineRule="exact"/>
        <w:ind w:left="360" w:hanging="360"/>
        <w:rPr>
          <w:b/>
          <w:sz w:val="16"/>
          <w:szCs w:val="16"/>
        </w:rPr>
      </w:pPr>
    </w:p>
    <w:p w:rsidR="00057204" w:rsidRPr="003A2805" w:rsidRDefault="00057204" w:rsidP="0026123A">
      <w:pPr>
        <w:tabs>
          <w:tab w:val="left" w:pos="360"/>
        </w:tabs>
        <w:spacing w:line="160" w:lineRule="exact"/>
        <w:ind w:left="360" w:hanging="360"/>
        <w:rPr>
          <w:sz w:val="16"/>
          <w:szCs w:val="16"/>
        </w:rPr>
      </w:pPr>
      <w:r w:rsidRPr="003A2805">
        <w:rPr>
          <w:sz w:val="16"/>
          <w:szCs w:val="16"/>
        </w:rPr>
        <w:t>12.</w:t>
      </w:r>
      <w:r w:rsidRPr="003A2805">
        <w:rPr>
          <w:b/>
          <w:sz w:val="16"/>
          <w:szCs w:val="16"/>
        </w:rPr>
        <w:tab/>
      </w:r>
      <w:r w:rsidRPr="003A2805">
        <w:rPr>
          <w:b/>
          <w:sz w:val="16"/>
          <w:szCs w:val="16"/>
          <w:u w:val="single"/>
        </w:rPr>
        <w:t>The Eleventh Amendment</w:t>
      </w:r>
      <w:r w:rsidRPr="003A2805">
        <w:rPr>
          <w:sz w:val="16"/>
          <w:szCs w:val="16"/>
        </w:rPr>
        <w:t>:  "The Eleventh Amendment is an inherent and incumbent protection with the State of Kansas and need not be reserved, but prudence requires the State to reiterate that nothing related to this contract shall be deemed a waiver of the Eleventh Amendment."</w:t>
      </w:r>
    </w:p>
    <w:p w:rsidR="00057204" w:rsidRDefault="00057204"/>
    <w:p w:rsidR="00057204" w:rsidRDefault="00057204">
      <w:pPr>
        <w:sectPr w:rsidR="00057204" w:rsidSect="00057204">
          <w:headerReference w:type="default" r:id="rId17"/>
          <w:pgSz w:w="12240" w:h="15840" w:code="1"/>
          <w:pgMar w:top="360" w:right="1440" w:bottom="360" w:left="1440" w:header="360" w:footer="360" w:gutter="0"/>
          <w:pgNumType w:start="1"/>
          <w:cols w:space="720"/>
          <w:titlePg/>
          <w:docGrid w:linePitch="360"/>
        </w:sectPr>
      </w:pPr>
    </w:p>
    <w:p w:rsidR="00057204" w:rsidRPr="00A144A7" w:rsidRDefault="00057204" w:rsidP="0026123A">
      <w:pPr>
        <w:rPr>
          <w:rFonts w:cs="Arial"/>
          <w:sz w:val="14"/>
        </w:rPr>
      </w:pPr>
      <w:r w:rsidRPr="00A144A7">
        <w:rPr>
          <w:rFonts w:cs="Arial"/>
          <w:sz w:val="14"/>
        </w:rPr>
        <w:t>Department of Administration</w:t>
      </w:r>
    </w:p>
    <w:p w:rsidR="00057204" w:rsidRPr="00A144A7" w:rsidRDefault="00057204" w:rsidP="0026123A">
      <w:pPr>
        <w:rPr>
          <w:rFonts w:cs="Arial"/>
          <w:sz w:val="14"/>
        </w:rPr>
      </w:pPr>
      <w:r w:rsidRPr="00A144A7">
        <w:rPr>
          <w:rFonts w:cs="Arial"/>
          <w:sz w:val="14"/>
        </w:rPr>
        <w:t>Division of Purchases</w:t>
      </w:r>
    </w:p>
    <w:p w:rsidR="00057204" w:rsidRDefault="00057204" w:rsidP="0026123A">
      <w:pPr>
        <w:rPr>
          <w:rFonts w:cs="Arial"/>
          <w:sz w:val="14"/>
        </w:rPr>
      </w:pPr>
      <w:r w:rsidRPr="00A144A7">
        <w:rPr>
          <w:rFonts w:cs="Arial"/>
          <w:sz w:val="14"/>
        </w:rPr>
        <w:t>DA-112</w:t>
      </w:r>
      <w:r w:rsidRPr="00A144A7">
        <w:rPr>
          <w:rFonts w:cs="Arial"/>
          <w:sz w:val="14"/>
        </w:rPr>
        <w:tab/>
        <w:t>(Rev. 1/94)</w:t>
      </w:r>
    </w:p>
    <w:p w:rsidR="00057204" w:rsidRPr="00A144A7" w:rsidRDefault="00057204" w:rsidP="0026123A">
      <w:pPr>
        <w:jc w:val="center"/>
        <w:rPr>
          <w:rFonts w:cs="Arial"/>
          <w:sz w:val="14"/>
        </w:rPr>
      </w:pPr>
      <w:r w:rsidRPr="00A144A7">
        <w:rPr>
          <w:rFonts w:cs="Arial"/>
          <w:b/>
        </w:rPr>
        <w:t>NOTICE OF</w:t>
      </w:r>
    </w:p>
    <w:p w:rsidR="00057204" w:rsidRPr="00A144A7" w:rsidRDefault="00057204" w:rsidP="0026123A">
      <w:pPr>
        <w:jc w:val="center"/>
        <w:rPr>
          <w:rFonts w:cs="Arial"/>
          <w:b/>
          <w:sz w:val="28"/>
        </w:rPr>
      </w:pPr>
      <w:r w:rsidRPr="00A144A7">
        <w:rPr>
          <w:rFonts w:cs="Arial"/>
          <w:b/>
          <w:sz w:val="28"/>
        </w:rPr>
        <w:t>COMPLAINT TO VENDOR</w:t>
      </w:r>
    </w:p>
    <w:p w:rsidR="00057204" w:rsidRPr="00A144A7" w:rsidRDefault="00057204" w:rsidP="0026123A">
      <w:pPr>
        <w:rPr>
          <w:rFonts w:cs="Arial"/>
        </w:rPr>
      </w:pPr>
    </w:p>
    <w:p w:rsidR="00057204" w:rsidRPr="00A144A7" w:rsidRDefault="00057204" w:rsidP="0026123A">
      <w:pPr>
        <w:rPr>
          <w:rFonts w:cs="Arial"/>
          <w:sz w:val="18"/>
        </w:rPr>
      </w:pPr>
      <w:r w:rsidRPr="00A144A7">
        <w:rPr>
          <w:rFonts w:cs="Arial"/>
          <w:sz w:val="18"/>
        </w:rPr>
        <w:t xml:space="preserve">DATE: </w:t>
      </w:r>
      <w:r>
        <w:rPr>
          <w:rFonts w:cs="Arial"/>
          <w:sz w:val="18"/>
        </w:rPr>
        <w:tab/>
        <w:t>_______________</w:t>
      </w:r>
      <w:r>
        <w:rPr>
          <w:rFonts w:cs="Arial"/>
          <w:sz w:val="18"/>
        </w:rPr>
        <w:tab/>
      </w:r>
      <w:r>
        <w:rPr>
          <w:rFonts w:cs="Arial"/>
          <w:sz w:val="18"/>
        </w:rPr>
        <w:tab/>
      </w:r>
      <w:r>
        <w:rPr>
          <w:rFonts w:cs="Arial"/>
          <w:sz w:val="18"/>
        </w:rPr>
        <w:tab/>
      </w:r>
      <w:r>
        <w:rPr>
          <w:rFonts w:cs="Arial"/>
          <w:sz w:val="18"/>
        </w:rPr>
        <w:tab/>
      </w:r>
      <w:r w:rsidRPr="00A144A7">
        <w:rPr>
          <w:rFonts w:cs="Arial"/>
          <w:sz w:val="18"/>
        </w:rPr>
        <w:t>P.O./CONTRACT NO.</w:t>
      </w:r>
      <w:r w:rsidRPr="00A144A7">
        <w:rPr>
          <w:rFonts w:cs="Arial"/>
          <w:sz w:val="18"/>
        </w:rPr>
        <w:tab/>
      </w:r>
      <w:r w:rsidRPr="00A144A7">
        <w:rPr>
          <w:rFonts w:cs="Arial"/>
          <w:sz w:val="18"/>
        </w:rPr>
        <w:tab/>
        <w:t>___________________</w:t>
      </w:r>
    </w:p>
    <w:p w:rsidR="00057204" w:rsidRPr="00A144A7" w:rsidRDefault="00057204" w:rsidP="0026123A">
      <w:pPr>
        <w:rPr>
          <w:rFonts w:cs="Arial"/>
          <w:sz w:val="18"/>
        </w:rPr>
      </w:pPr>
    </w:p>
    <w:p w:rsidR="00057204" w:rsidRPr="00A144A7" w:rsidRDefault="00057204" w:rsidP="0026123A">
      <w:pPr>
        <w:rPr>
          <w:rFonts w:cs="Arial"/>
          <w:sz w:val="18"/>
        </w:rPr>
      </w:pP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t>DATE OF P.O.</w:t>
      </w:r>
      <w:r w:rsidRPr="00A144A7">
        <w:rPr>
          <w:rFonts w:cs="Arial"/>
          <w:sz w:val="18"/>
        </w:rPr>
        <w:tab/>
      </w:r>
      <w:r w:rsidRPr="00A144A7">
        <w:rPr>
          <w:rFonts w:cs="Arial"/>
          <w:sz w:val="18"/>
        </w:rPr>
        <w:tab/>
      </w:r>
      <w:r w:rsidRPr="00A144A7">
        <w:rPr>
          <w:rFonts w:cs="Arial"/>
          <w:sz w:val="18"/>
        </w:rPr>
        <w:tab/>
        <w:t>___________________</w:t>
      </w:r>
    </w:p>
    <w:p w:rsidR="00057204" w:rsidRPr="00A144A7" w:rsidRDefault="00057204" w:rsidP="0026123A">
      <w:pPr>
        <w:rPr>
          <w:rFonts w:cs="Arial"/>
          <w:sz w:val="18"/>
        </w:rPr>
      </w:pPr>
    </w:p>
    <w:p w:rsidR="00057204" w:rsidRPr="00A144A7" w:rsidRDefault="00057204" w:rsidP="0026123A">
      <w:pPr>
        <w:rPr>
          <w:rFonts w:cs="Arial"/>
          <w:sz w:val="18"/>
        </w:rPr>
      </w:pP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t>PURCHASE REQUISITION NO.</w:t>
      </w:r>
      <w:r w:rsidRPr="00A144A7">
        <w:rPr>
          <w:rFonts w:cs="Arial"/>
          <w:sz w:val="18"/>
        </w:rPr>
        <w:tab/>
        <w:t>___________________</w:t>
      </w:r>
    </w:p>
    <w:p w:rsidR="00057204" w:rsidRPr="00A144A7" w:rsidRDefault="00057204" w:rsidP="0026123A">
      <w:pPr>
        <w:rPr>
          <w:rFonts w:cs="Arial"/>
          <w:sz w:val="18"/>
        </w:rPr>
      </w:pPr>
    </w:p>
    <w:p w:rsidR="00057204" w:rsidRPr="00A144A7" w:rsidRDefault="00057204" w:rsidP="0026123A">
      <w:pPr>
        <w:rPr>
          <w:rFonts w:cs="Arial"/>
          <w:sz w:val="18"/>
        </w:rPr>
      </w:pP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t xml:space="preserve">GROUP NO. </w:t>
      </w:r>
      <w:r w:rsidRPr="00A144A7">
        <w:rPr>
          <w:rFonts w:cs="Arial"/>
          <w:sz w:val="18"/>
        </w:rPr>
        <w:tab/>
      </w:r>
      <w:r w:rsidRPr="00A144A7">
        <w:rPr>
          <w:rFonts w:cs="Arial"/>
          <w:sz w:val="18"/>
        </w:rPr>
        <w:tab/>
      </w:r>
      <w:r w:rsidRPr="00A144A7">
        <w:rPr>
          <w:rFonts w:cs="Arial"/>
          <w:sz w:val="18"/>
        </w:rPr>
        <w:tab/>
        <w:t>___________________</w:t>
      </w:r>
    </w:p>
    <w:p w:rsidR="00057204" w:rsidRPr="00A144A7" w:rsidRDefault="00057204" w:rsidP="0026123A">
      <w:pPr>
        <w:rPr>
          <w:rFonts w:cs="Arial"/>
        </w:rPr>
      </w:pPr>
    </w:p>
    <w:p w:rsidR="00057204" w:rsidRPr="00A144A7" w:rsidRDefault="00057204" w:rsidP="0026123A">
      <w:pPr>
        <w:rPr>
          <w:rFonts w:cs="Arial"/>
          <w:b/>
        </w:rPr>
      </w:pPr>
      <w:r w:rsidRPr="00A144A7">
        <w:rPr>
          <w:rFonts w:cs="Arial"/>
        </w:rPr>
        <w:tab/>
      </w:r>
      <w:r w:rsidRPr="00A144A7">
        <w:rPr>
          <w:rFonts w:cs="Arial"/>
          <w:b/>
        </w:rPr>
        <w:t>DIVISION OF PURCHASES</w:t>
      </w:r>
    </w:p>
    <w:p w:rsidR="00057204" w:rsidRPr="00A144A7" w:rsidRDefault="00057204" w:rsidP="0026123A">
      <w:pPr>
        <w:rPr>
          <w:rFonts w:cs="Arial"/>
          <w:b/>
        </w:rPr>
      </w:pPr>
      <w:r w:rsidRPr="00A144A7">
        <w:rPr>
          <w:rFonts w:cs="Arial"/>
          <w:b/>
        </w:rPr>
        <w:tab/>
        <w:t>900 SW JACKSON, ROOM 102 N</w:t>
      </w:r>
    </w:p>
    <w:p w:rsidR="00057204" w:rsidRPr="00A144A7" w:rsidRDefault="00057204" w:rsidP="0026123A">
      <w:pPr>
        <w:rPr>
          <w:rFonts w:cs="Arial"/>
        </w:rPr>
      </w:pPr>
      <w:r w:rsidRPr="00A144A7">
        <w:rPr>
          <w:rFonts w:cs="Arial"/>
          <w:b/>
        </w:rPr>
        <w:tab/>
      </w:r>
      <w:smartTag w:uri="urn:schemas-microsoft-com:office:smarttags" w:element="place">
        <w:smartTag w:uri="urn:schemas-microsoft-com:office:smarttags" w:element="City">
          <w:r w:rsidRPr="00A144A7">
            <w:rPr>
              <w:rFonts w:cs="Arial"/>
              <w:b/>
            </w:rPr>
            <w:t>TOPEKA</w:t>
          </w:r>
        </w:smartTag>
        <w:r w:rsidRPr="00A144A7">
          <w:rPr>
            <w:rFonts w:cs="Arial"/>
            <w:b/>
          </w:rPr>
          <w:t xml:space="preserve">, </w:t>
        </w:r>
        <w:smartTag w:uri="urn:schemas-microsoft-com:office:smarttags" w:element="State">
          <w:r w:rsidRPr="00A144A7">
            <w:rPr>
              <w:rFonts w:cs="Arial"/>
              <w:b/>
            </w:rPr>
            <w:t>KANSAS</w:t>
          </w:r>
        </w:smartTag>
        <w:r w:rsidRPr="00A144A7">
          <w:rPr>
            <w:rFonts w:cs="Arial"/>
            <w:b/>
          </w:rPr>
          <w:t xml:space="preserve">  </w:t>
        </w:r>
        <w:smartTag w:uri="urn:schemas-microsoft-com:office:smarttags" w:element="PostalCode">
          <w:r w:rsidRPr="00A144A7">
            <w:rPr>
              <w:rFonts w:cs="Arial"/>
              <w:b/>
            </w:rPr>
            <w:t>66612</w:t>
          </w:r>
        </w:smartTag>
      </w:smartTag>
      <w:r w:rsidRPr="00A144A7">
        <w:rPr>
          <w:rFonts w:cs="Arial"/>
          <w:b/>
        </w:rPr>
        <w:t>-1286</w:t>
      </w:r>
    </w:p>
    <w:p w:rsidR="00057204" w:rsidRPr="00A144A7" w:rsidRDefault="00057204" w:rsidP="0026123A">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08"/>
        <w:gridCol w:w="5508"/>
      </w:tblGrid>
      <w:tr w:rsidR="00057204" w:rsidRPr="00A144A7" w:rsidTr="0026123A">
        <w:tblPrEx>
          <w:tblCellMar>
            <w:top w:w="0" w:type="dxa"/>
            <w:bottom w:w="0" w:type="dxa"/>
          </w:tblCellMar>
        </w:tblPrEx>
        <w:tc>
          <w:tcPr>
            <w:tcW w:w="5508" w:type="dxa"/>
            <w:tcBorders>
              <w:top w:val="nil"/>
              <w:left w:val="nil"/>
              <w:right w:val="nil"/>
            </w:tcBorders>
          </w:tcPr>
          <w:p w:rsidR="00057204" w:rsidRPr="00A144A7" w:rsidRDefault="00057204" w:rsidP="0026123A">
            <w:pPr>
              <w:jc w:val="center"/>
              <w:rPr>
                <w:rFonts w:cs="Arial"/>
              </w:rPr>
            </w:pPr>
            <w:r w:rsidRPr="00A144A7">
              <w:rPr>
                <w:rFonts w:cs="Arial"/>
              </w:rPr>
              <w:t>VENDOR INFORMATION</w:t>
            </w:r>
          </w:p>
        </w:tc>
        <w:tc>
          <w:tcPr>
            <w:tcW w:w="5508" w:type="dxa"/>
            <w:tcBorders>
              <w:top w:val="nil"/>
              <w:left w:val="nil"/>
              <w:right w:val="nil"/>
            </w:tcBorders>
          </w:tcPr>
          <w:p w:rsidR="00057204" w:rsidRPr="00A144A7" w:rsidRDefault="00057204" w:rsidP="0026123A">
            <w:pPr>
              <w:jc w:val="center"/>
              <w:rPr>
                <w:rFonts w:cs="Arial"/>
              </w:rPr>
            </w:pPr>
            <w:r w:rsidRPr="00A144A7">
              <w:rPr>
                <w:rFonts w:cs="Arial"/>
              </w:rPr>
              <w:t>AGENCY INFORMATION</w:t>
            </w:r>
          </w:p>
        </w:tc>
      </w:tr>
      <w:tr w:rsidR="00057204" w:rsidRPr="00A144A7" w:rsidTr="0026123A">
        <w:tblPrEx>
          <w:tblCellMar>
            <w:top w:w="0" w:type="dxa"/>
            <w:bottom w:w="0" w:type="dxa"/>
          </w:tblCellMar>
        </w:tblPrEx>
        <w:tc>
          <w:tcPr>
            <w:tcW w:w="5508" w:type="dxa"/>
            <w:tcBorders>
              <w:bottom w:val="nil"/>
            </w:tcBorders>
          </w:tcPr>
          <w:p w:rsidR="00057204" w:rsidRPr="00A144A7" w:rsidRDefault="00057204" w:rsidP="0026123A">
            <w:pPr>
              <w:rPr>
                <w:rFonts w:cs="Arial"/>
              </w:rPr>
            </w:pPr>
          </w:p>
          <w:p w:rsidR="00057204" w:rsidRPr="00A144A7" w:rsidRDefault="00057204" w:rsidP="0026123A">
            <w:pPr>
              <w:rPr>
                <w:rFonts w:cs="Arial"/>
              </w:rPr>
            </w:pPr>
            <w:r w:rsidRPr="00A144A7">
              <w:rPr>
                <w:rFonts w:cs="Arial"/>
              </w:rPr>
              <w:t>NAME:</w:t>
            </w:r>
          </w:p>
          <w:p w:rsidR="00057204" w:rsidRPr="00A144A7" w:rsidRDefault="00057204" w:rsidP="0026123A">
            <w:pPr>
              <w:rPr>
                <w:rFonts w:cs="Arial"/>
              </w:rPr>
            </w:pPr>
          </w:p>
          <w:p w:rsidR="00057204" w:rsidRPr="00A144A7" w:rsidRDefault="00057204" w:rsidP="0026123A">
            <w:pPr>
              <w:rPr>
                <w:rFonts w:cs="Arial"/>
              </w:rPr>
            </w:pPr>
          </w:p>
          <w:p w:rsidR="00057204" w:rsidRPr="00A144A7" w:rsidRDefault="00057204" w:rsidP="0026123A">
            <w:pPr>
              <w:rPr>
                <w:rFonts w:cs="Arial"/>
              </w:rPr>
            </w:pPr>
          </w:p>
          <w:p w:rsidR="00057204" w:rsidRPr="00A144A7" w:rsidRDefault="00057204" w:rsidP="0026123A">
            <w:pPr>
              <w:rPr>
                <w:rFonts w:cs="Arial"/>
              </w:rPr>
            </w:pPr>
            <w:r w:rsidRPr="00A144A7">
              <w:rPr>
                <w:rFonts w:cs="Arial"/>
              </w:rPr>
              <w:t>ADDRESS:</w:t>
            </w:r>
          </w:p>
          <w:p w:rsidR="00057204" w:rsidRPr="00A144A7" w:rsidRDefault="00057204" w:rsidP="0026123A">
            <w:pPr>
              <w:rPr>
                <w:rFonts w:cs="Arial"/>
              </w:rPr>
            </w:pPr>
          </w:p>
        </w:tc>
        <w:tc>
          <w:tcPr>
            <w:tcW w:w="5508" w:type="dxa"/>
            <w:tcBorders>
              <w:bottom w:val="nil"/>
            </w:tcBorders>
          </w:tcPr>
          <w:p w:rsidR="00057204" w:rsidRPr="00A144A7" w:rsidRDefault="00057204" w:rsidP="0026123A">
            <w:pPr>
              <w:rPr>
                <w:rFonts w:cs="Arial"/>
              </w:rPr>
            </w:pPr>
          </w:p>
          <w:p w:rsidR="00057204" w:rsidRPr="00A144A7" w:rsidRDefault="00057204" w:rsidP="0026123A">
            <w:pPr>
              <w:rPr>
                <w:rFonts w:cs="Arial"/>
              </w:rPr>
            </w:pPr>
            <w:r w:rsidRPr="00A144A7">
              <w:rPr>
                <w:rFonts w:cs="Arial"/>
              </w:rPr>
              <w:t>NAME:</w:t>
            </w:r>
          </w:p>
          <w:p w:rsidR="00057204" w:rsidRPr="00A144A7" w:rsidRDefault="00057204" w:rsidP="0026123A">
            <w:pPr>
              <w:rPr>
                <w:rFonts w:cs="Arial"/>
              </w:rPr>
            </w:pPr>
          </w:p>
          <w:p w:rsidR="00057204" w:rsidRPr="00A144A7" w:rsidRDefault="00057204" w:rsidP="0026123A">
            <w:pPr>
              <w:rPr>
                <w:rFonts w:cs="Arial"/>
              </w:rPr>
            </w:pPr>
          </w:p>
          <w:p w:rsidR="00057204" w:rsidRPr="00A144A7" w:rsidRDefault="00057204" w:rsidP="0026123A">
            <w:pPr>
              <w:rPr>
                <w:rFonts w:cs="Arial"/>
              </w:rPr>
            </w:pPr>
          </w:p>
          <w:p w:rsidR="00057204" w:rsidRPr="00A144A7" w:rsidRDefault="00057204" w:rsidP="0026123A">
            <w:pPr>
              <w:rPr>
                <w:rFonts w:cs="Arial"/>
              </w:rPr>
            </w:pPr>
            <w:r w:rsidRPr="00A144A7">
              <w:rPr>
                <w:rFonts w:cs="Arial"/>
              </w:rPr>
              <w:t>ADDRESS:</w:t>
            </w:r>
          </w:p>
          <w:p w:rsidR="00057204" w:rsidRPr="00A144A7" w:rsidRDefault="00057204" w:rsidP="0026123A">
            <w:pPr>
              <w:rPr>
                <w:rFonts w:cs="Arial"/>
              </w:rPr>
            </w:pPr>
          </w:p>
          <w:p w:rsidR="00057204" w:rsidRPr="00A144A7" w:rsidRDefault="00057204" w:rsidP="0026123A">
            <w:pPr>
              <w:rPr>
                <w:rFonts w:cs="Arial"/>
              </w:rPr>
            </w:pPr>
          </w:p>
          <w:p w:rsidR="00057204" w:rsidRPr="00A144A7" w:rsidRDefault="00057204" w:rsidP="0026123A">
            <w:pPr>
              <w:rPr>
                <w:rFonts w:cs="Arial"/>
              </w:rPr>
            </w:pPr>
          </w:p>
          <w:p w:rsidR="00057204" w:rsidRPr="00A144A7" w:rsidRDefault="00057204" w:rsidP="0026123A">
            <w:pPr>
              <w:rPr>
                <w:rFonts w:cs="Arial"/>
              </w:rPr>
            </w:pPr>
          </w:p>
        </w:tc>
      </w:tr>
      <w:tr w:rsidR="00057204" w:rsidRPr="00A144A7" w:rsidTr="0026123A">
        <w:tblPrEx>
          <w:tblCellMar>
            <w:top w:w="0" w:type="dxa"/>
            <w:bottom w:w="0" w:type="dxa"/>
          </w:tblCellMar>
        </w:tblPrEx>
        <w:tc>
          <w:tcPr>
            <w:tcW w:w="5508" w:type="dxa"/>
            <w:tcBorders>
              <w:right w:val="nil"/>
            </w:tcBorders>
          </w:tcPr>
          <w:p w:rsidR="00057204" w:rsidRPr="00A144A7" w:rsidRDefault="00057204" w:rsidP="0026123A">
            <w:pPr>
              <w:tabs>
                <w:tab w:val="left" w:pos="360"/>
              </w:tabs>
              <w:rPr>
                <w:rFonts w:cs="Arial"/>
              </w:rPr>
            </w:pPr>
            <w:r w:rsidRPr="00A144A7">
              <w:rPr>
                <w:rFonts w:cs="Arial"/>
              </w:rPr>
              <w:sym w:font="Wingdings" w:char="F06F"/>
            </w:r>
            <w:r w:rsidRPr="00A144A7">
              <w:rPr>
                <w:rFonts w:cs="Arial"/>
              </w:rPr>
              <w:tab/>
              <w:t>Late Delivery</w:t>
            </w:r>
          </w:p>
          <w:p w:rsidR="00057204" w:rsidRPr="00A144A7" w:rsidRDefault="00057204" w:rsidP="0026123A">
            <w:pPr>
              <w:tabs>
                <w:tab w:val="left" w:pos="360"/>
              </w:tabs>
              <w:rPr>
                <w:rFonts w:cs="Arial"/>
              </w:rPr>
            </w:pPr>
            <w:r w:rsidRPr="00A144A7">
              <w:rPr>
                <w:rFonts w:cs="Arial"/>
              </w:rPr>
              <w:sym w:font="Wingdings" w:char="F06F"/>
            </w:r>
            <w:r w:rsidRPr="00A144A7">
              <w:rPr>
                <w:rFonts w:cs="Arial"/>
              </w:rPr>
              <w:tab/>
              <w:t>Refusal of Vendor to Deliver</w:t>
            </w:r>
          </w:p>
          <w:p w:rsidR="00057204" w:rsidRPr="00A144A7" w:rsidRDefault="00057204" w:rsidP="0026123A">
            <w:pPr>
              <w:tabs>
                <w:tab w:val="left" w:pos="360"/>
              </w:tabs>
              <w:rPr>
                <w:rFonts w:cs="Arial"/>
              </w:rPr>
            </w:pPr>
            <w:r w:rsidRPr="00A144A7">
              <w:rPr>
                <w:rFonts w:cs="Arial"/>
              </w:rPr>
              <w:sym w:font="Wingdings" w:char="F06F"/>
            </w:r>
            <w:r w:rsidRPr="00A144A7">
              <w:rPr>
                <w:rFonts w:cs="Arial"/>
              </w:rPr>
              <w:tab/>
              <w:t>Delivery Made After Hours</w:t>
            </w:r>
          </w:p>
          <w:p w:rsidR="00057204" w:rsidRPr="00A144A7" w:rsidRDefault="00057204" w:rsidP="0026123A">
            <w:pPr>
              <w:tabs>
                <w:tab w:val="left" w:pos="360"/>
              </w:tabs>
              <w:rPr>
                <w:rFonts w:cs="Arial"/>
              </w:rPr>
            </w:pPr>
            <w:r w:rsidRPr="00A144A7">
              <w:rPr>
                <w:rFonts w:cs="Arial"/>
              </w:rPr>
              <w:sym w:font="Wingdings" w:char="F06F"/>
            </w:r>
            <w:r w:rsidRPr="00A144A7">
              <w:rPr>
                <w:rFonts w:cs="Arial"/>
              </w:rPr>
              <w:tab/>
              <w:t>Undershipment</w:t>
            </w:r>
          </w:p>
          <w:p w:rsidR="00057204" w:rsidRPr="00A144A7" w:rsidRDefault="00057204" w:rsidP="0026123A">
            <w:pPr>
              <w:tabs>
                <w:tab w:val="left" w:pos="360"/>
              </w:tabs>
              <w:rPr>
                <w:rFonts w:cs="Arial"/>
              </w:rPr>
            </w:pPr>
            <w:r w:rsidRPr="00A144A7">
              <w:rPr>
                <w:rFonts w:cs="Arial"/>
              </w:rPr>
              <w:sym w:font="Wingdings" w:char="F06F"/>
            </w:r>
            <w:r w:rsidRPr="00A144A7">
              <w:rPr>
                <w:rFonts w:cs="Arial"/>
              </w:rPr>
              <w:tab/>
              <w:t>Overshipment</w:t>
            </w:r>
          </w:p>
          <w:p w:rsidR="00057204" w:rsidRPr="00A144A7" w:rsidRDefault="00057204" w:rsidP="0026123A">
            <w:pPr>
              <w:tabs>
                <w:tab w:val="left" w:pos="360"/>
              </w:tabs>
              <w:rPr>
                <w:rFonts w:cs="Arial"/>
              </w:rPr>
            </w:pPr>
            <w:r w:rsidRPr="00A144A7">
              <w:rPr>
                <w:rFonts w:cs="Arial"/>
              </w:rPr>
              <w:sym w:font="Wingdings" w:char="F06F"/>
            </w:r>
            <w:r w:rsidRPr="00A144A7">
              <w:rPr>
                <w:rFonts w:cs="Arial"/>
              </w:rPr>
              <w:tab/>
              <w:t>Inadequate Service</w:t>
            </w:r>
          </w:p>
        </w:tc>
        <w:tc>
          <w:tcPr>
            <w:tcW w:w="5508" w:type="dxa"/>
            <w:tcBorders>
              <w:left w:val="nil"/>
            </w:tcBorders>
          </w:tcPr>
          <w:p w:rsidR="00057204" w:rsidRPr="00A144A7" w:rsidRDefault="00057204" w:rsidP="0026123A">
            <w:pPr>
              <w:tabs>
                <w:tab w:val="left" w:pos="360"/>
              </w:tabs>
              <w:rPr>
                <w:rFonts w:cs="Arial"/>
              </w:rPr>
            </w:pPr>
            <w:r w:rsidRPr="00A144A7">
              <w:rPr>
                <w:rFonts w:cs="Arial"/>
              </w:rPr>
              <w:sym w:font="Wingdings" w:char="F06F"/>
            </w:r>
            <w:r w:rsidRPr="00A144A7">
              <w:rPr>
                <w:rFonts w:cs="Arial"/>
              </w:rPr>
              <w:tab/>
              <w:t>Substitution by Vendor</w:t>
            </w:r>
          </w:p>
          <w:p w:rsidR="00057204" w:rsidRPr="00A144A7" w:rsidRDefault="00057204" w:rsidP="0026123A">
            <w:pPr>
              <w:tabs>
                <w:tab w:val="left" w:pos="360"/>
              </w:tabs>
              <w:rPr>
                <w:rFonts w:cs="Arial"/>
              </w:rPr>
            </w:pPr>
            <w:r w:rsidRPr="00A144A7">
              <w:rPr>
                <w:rFonts w:cs="Arial"/>
              </w:rPr>
              <w:sym w:font="Wingdings" w:char="F06F"/>
            </w:r>
            <w:r w:rsidRPr="00A144A7">
              <w:rPr>
                <w:rFonts w:cs="Arial"/>
              </w:rPr>
              <w:tab/>
              <w:t>Inferior or Shoddy Merchandise</w:t>
            </w:r>
          </w:p>
          <w:p w:rsidR="00057204" w:rsidRPr="00A144A7" w:rsidRDefault="00057204" w:rsidP="0026123A">
            <w:pPr>
              <w:tabs>
                <w:tab w:val="left" w:pos="360"/>
              </w:tabs>
              <w:rPr>
                <w:rFonts w:cs="Arial"/>
              </w:rPr>
            </w:pPr>
            <w:r w:rsidRPr="00A144A7">
              <w:rPr>
                <w:rFonts w:cs="Arial"/>
              </w:rPr>
              <w:sym w:font="Wingdings" w:char="F06F"/>
            </w:r>
            <w:r w:rsidRPr="00A144A7">
              <w:rPr>
                <w:rFonts w:cs="Arial"/>
              </w:rPr>
              <w:tab/>
              <w:t>Merchandise Not Properly Labeled</w:t>
            </w:r>
          </w:p>
          <w:p w:rsidR="00057204" w:rsidRPr="00A144A7" w:rsidRDefault="00057204" w:rsidP="0026123A">
            <w:pPr>
              <w:tabs>
                <w:tab w:val="left" w:pos="360"/>
                <w:tab w:val="left" w:pos="2862"/>
                <w:tab w:val="left" w:pos="3222"/>
              </w:tabs>
              <w:rPr>
                <w:rFonts w:cs="Arial"/>
              </w:rPr>
            </w:pPr>
            <w:r w:rsidRPr="00A144A7">
              <w:rPr>
                <w:rFonts w:cs="Arial"/>
              </w:rPr>
              <w:sym w:font="Wingdings" w:char="F06F"/>
            </w:r>
            <w:r w:rsidRPr="00A144A7">
              <w:rPr>
                <w:rFonts w:cs="Arial"/>
              </w:rPr>
              <w:tab/>
              <w:t>Damaged Shipment</w:t>
            </w:r>
            <w:r w:rsidRPr="00A144A7">
              <w:rPr>
                <w:rFonts w:cs="Arial"/>
              </w:rPr>
              <w:tab/>
            </w:r>
            <w:r w:rsidRPr="00A144A7">
              <w:rPr>
                <w:rFonts w:cs="Arial"/>
              </w:rPr>
              <w:sym w:font="Wingdings" w:char="F06F"/>
            </w:r>
            <w:r w:rsidRPr="00A144A7">
              <w:rPr>
                <w:rFonts w:cs="Arial"/>
              </w:rPr>
              <w:tab/>
              <w:t>Carrier Notified</w:t>
            </w:r>
          </w:p>
          <w:p w:rsidR="00057204" w:rsidRPr="00A144A7" w:rsidRDefault="00057204" w:rsidP="00057204">
            <w:pPr>
              <w:numPr>
                <w:ilvl w:val="0"/>
                <w:numId w:val="30"/>
              </w:numPr>
              <w:rPr>
                <w:rFonts w:cs="Arial"/>
              </w:rPr>
            </w:pPr>
            <w:r w:rsidRPr="00A144A7">
              <w:rPr>
                <w:rFonts w:cs="Arial"/>
              </w:rPr>
              <w:t>Other – Explain Below in Space Provided</w:t>
            </w:r>
          </w:p>
          <w:p w:rsidR="00057204" w:rsidRPr="00A144A7" w:rsidRDefault="00057204" w:rsidP="0026123A">
            <w:pPr>
              <w:tabs>
                <w:tab w:val="left" w:pos="360"/>
              </w:tabs>
              <w:rPr>
                <w:rFonts w:cs="Arial"/>
              </w:rPr>
            </w:pPr>
            <w:r w:rsidRPr="00A144A7">
              <w:rPr>
                <w:rFonts w:cs="Arial"/>
              </w:rPr>
              <w:tab/>
              <w:t>for “Remarks”</w:t>
            </w:r>
          </w:p>
        </w:tc>
      </w:tr>
      <w:tr w:rsidR="00057204" w:rsidRPr="00A144A7" w:rsidTr="0026123A">
        <w:tblPrEx>
          <w:tblCellMar>
            <w:top w:w="0" w:type="dxa"/>
            <w:bottom w:w="0" w:type="dxa"/>
          </w:tblCellMar>
        </w:tblPrEx>
        <w:trPr>
          <w:cantSplit/>
        </w:trPr>
        <w:tc>
          <w:tcPr>
            <w:tcW w:w="11016" w:type="dxa"/>
            <w:gridSpan w:val="2"/>
            <w:tcBorders>
              <w:bottom w:val="nil"/>
            </w:tcBorders>
          </w:tcPr>
          <w:p w:rsidR="00057204" w:rsidRPr="00A144A7" w:rsidRDefault="00057204" w:rsidP="0026123A">
            <w:pPr>
              <w:tabs>
                <w:tab w:val="left" w:pos="360"/>
              </w:tabs>
              <w:rPr>
                <w:rFonts w:cs="Arial"/>
              </w:rPr>
            </w:pPr>
            <w:r w:rsidRPr="00A144A7">
              <w:rPr>
                <w:rFonts w:cs="Arial"/>
              </w:rPr>
              <w:t>REMARKS:  This space is to be used to: (1) Elaborate on items checked above or (2) Describe additional complaints.  Be accurate, specific, complete, and factual.</w:t>
            </w: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tc>
      </w:tr>
      <w:tr w:rsidR="00057204" w:rsidRPr="00A144A7" w:rsidTr="0026123A">
        <w:tblPrEx>
          <w:tblCellMar>
            <w:top w:w="0" w:type="dxa"/>
            <w:bottom w:w="0" w:type="dxa"/>
          </w:tblCellMar>
        </w:tblPrEx>
        <w:tc>
          <w:tcPr>
            <w:tcW w:w="5508" w:type="dxa"/>
            <w:tcBorders>
              <w:right w:val="single" w:sz="4" w:space="0" w:color="auto"/>
            </w:tcBorders>
          </w:tcPr>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jc w:val="center"/>
              <w:rPr>
                <w:rFonts w:cs="Arial"/>
              </w:rPr>
            </w:pPr>
            <w:r w:rsidRPr="00A144A7">
              <w:rPr>
                <w:rFonts w:cs="Arial"/>
              </w:rPr>
              <w:t>NAME AND TITLE OF PERSON INITIATING COMPLAINT</w:t>
            </w:r>
          </w:p>
        </w:tc>
        <w:tc>
          <w:tcPr>
            <w:tcW w:w="5508" w:type="dxa"/>
            <w:tcBorders>
              <w:left w:val="single" w:sz="4" w:space="0" w:color="auto"/>
            </w:tcBorders>
          </w:tcPr>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rPr>
                <w:rFonts w:cs="Arial"/>
              </w:rPr>
            </w:pPr>
          </w:p>
          <w:p w:rsidR="00057204" w:rsidRPr="00A144A7" w:rsidRDefault="00057204" w:rsidP="0026123A">
            <w:pPr>
              <w:tabs>
                <w:tab w:val="left" w:pos="360"/>
              </w:tabs>
              <w:jc w:val="center"/>
              <w:rPr>
                <w:rFonts w:cs="Arial"/>
              </w:rPr>
            </w:pPr>
            <w:r w:rsidRPr="00A144A7">
              <w:rPr>
                <w:rFonts w:cs="Arial"/>
              </w:rPr>
              <w:t>AUTHORIZED SIGNATURE</w:t>
            </w:r>
          </w:p>
        </w:tc>
      </w:tr>
    </w:tbl>
    <w:p w:rsidR="00057204" w:rsidRPr="00A144A7" w:rsidRDefault="00057204" w:rsidP="0026123A">
      <w:pPr>
        <w:rPr>
          <w:rFonts w:cs="Arial"/>
        </w:rPr>
      </w:pPr>
    </w:p>
    <w:p w:rsidR="00057204" w:rsidRDefault="00057204" w:rsidP="0026123A">
      <w:r w:rsidRPr="00A144A7">
        <w:rPr>
          <w:rFonts w:cs="Arial"/>
        </w:rPr>
        <w:t xml:space="preserve">This form should be filled out in triplicate.  The original and one copy should be sent to the Division of Purchases, 900 SW Jackson, Room 102 N, </w:t>
      </w:r>
      <w:smartTag w:uri="urn:schemas-microsoft-com:office:smarttags" w:element="place">
        <w:smartTag w:uri="urn:schemas-microsoft-com:office:smarttags" w:element="City">
          <w:r w:rsidRPr="00A144A7">
            <w:rPr>
              <w:rFonts w:cs="Arial"/>
            </w:rPr>
            <w:t>Topeka</w:t>
          </w:r>
        </w:smartTag>
        <w:r w:rsidRPr="00A144A7">
          <w:rPr>
            <w:rFonts w:cs="Arial"/>
          </w:rPr>
          <w:t xml:space="preserve">, </w:t>
        </w:r>
        <w:smartTag w:uri="urn:schemas-microsoft-com:office:smarttags" w:element="State">
          <w:r w:rsidRPr="00A144A7">
            <w:rPr>
              <w:rFonts w:cs="Arial"/>
            </w:rPr>
            <w:t>Kansas</w:t>
          </w:r>
        </w:smartTag>
        <w:r w:rsidRPr="00A144A7">
          <w:rPr>
            <w:rFonts w:cs="Arial"/>
          </w:rPr>
          <w:t xml:space="preserve">  </w:t>
        </w:r>
        <w:smartTag w:uri="urn:schemas-microsoft-com:office:smarttags" w:element="PostalCode">
          <w:r w:rsidRPr="00A144A7">
            <w:rPr>
              <w:rFonts w:cs="Arial"/>
            </w:rPr>
            <w:t>66612</w:t>
          </w:r>
        </w:smartTag>
      </w:smartTag>
      <w:r w:rsidRPr="00A144A7">
        <w:rPr>
          <w:rFonts w:cs="Arial"/>
        </w:rPr>
        <w:t xml:space="preserve">-1286.  The Agency will retain one copy.  This form should </w:t>
      </w:r>
      <w:r w:rsidRPr="00A144A7">
        <w:rPr>
          <w:rFonts w:cs="Arial"/>
          <w:u w:val="single"/>
        </w:rPr>
        <w:t>not</w:t>
      </w:r>
      <w:r w:rsidRPr="00A144A7">
        <w:rPr>
          <w:rFonts w:cs="Arial"/>
        </w:rPr>
        <w:t xml:space="preserve"> be sent to the vendor by the agency.</w:t>
      </w:r>
    </w:p>
    <w:p w:rsidR="00057204" w:rsidRDefault="00057204"/>
    <w:sectPr w:rsidR="00057204" w:rsidSect="0026123A">
      <w:pgSz w:w="12240" w:h="15840" w:code="1"/>
      <w:pgMar w:top="360" w:right="720" w:bottom="360" w:left="72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028" w:rsidRDefault="008B5028">
      <w:r>
        <w:separator/>
      </w:r>
    </w:p>
  </w:endnote>
  <w:endnote w:type="continuationSeparator" w:id="0">
    <w:p w:rsidR="008B5028" w:rsidRDefault="008B50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028" w:rsidRDefault="008B5028">
      <w:r>
        <w:separator/>
      </w:r>
    </w:p>
  </w:footnote>
  <w:footnote w:type="continuationSeparator" w:id="0">
    <w:p w:rsidR="008B5028" w:rsidRDefault="008B50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9C0" w:rsidRDefault="004509C0" w:rsidP="000C797E">
    <w:pPr>
      <w:jc w:val="right"/>
    </w:pPr>
    <w:r>
      <w:t>Request for Proposal Number xxxxx</w:t>
    </w:r>
  </w:p>
  <w:p w:rsidR="004509C0" w:rsidRDefault="004509C0" w:rsidP="000C797E">
    <w:pPr>
      <w:jc w:val="right"/>
    </w:pPr>
    <w:r>
      <w:t>Addendum x</w:t>
    </w:r>
  </w:p>
  <w:p w:rsidR="004509C0" w:rsidRDefault="004509C0" w:rsidP="000C797E">
    <w:pPr>
      <w:jc w:val="right"/>
    </w:pPr>
    <w:r>
      <w:t xml:space="preserve">Page </w:t>
    </w:r>
    <w:fldSimple w:instr=" PAGE   \* MERGEFORMAT ">
      <w:r>
        <w:rPr>
          <w:noProof/>
        </w:rPr>
        <w:t>2</w:t>
      </w:r>
    </w:fldSimple>
  </w:p>
  <w:p w:rsidR="004509C0" w:rsidRDefault="004509C0" w:rsidP="000C797E">
    <w:pP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204" w:rsidRDefault="00057204" w:rsidP="0026123A">
    <w:pPr>
      <w:jc w:val="right"/>
    </w:pPr>
    <w:r>
      <w:t>Invitation for Bid Number 12698</w:t>
    </w:r>
  </w:p>
  <w:p w:rsidR="00057204" w:rsidRDefault="00057204" w:rsidP="0026123A">
    <w:pPr>
      <w:jc w:val="right"/>
    </w:pPr>
    <w:r>
      <w:t xml:space="preserve">Page </w:t>
    </w:r>
    <w:fldSimple w:instr=" PAGE   \* MERGEFORMAT ">
      <w:r>
        <w:rPr>
          <w:noProof/>
        </w:rPr>
        <w:t>2</w:t>
      </w:r>
    </w:fldSimple>
  </w:p>
  <w:p w:rsidR="00057204" w:rsidRDefault="00057204" w:rsidP="0026123A">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E3B36D8"/>
    <w:multiLevelType w:val="hybridMultilevel"/>
    <w:tmpl w:val="C6CC0254"/>
    <w:lvl w:ilvl="0" w:tplc="28243B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9F901B9"/>
    <w:multiLevelType w:val="hybridMultilevel"/>
    <w:tmpl w:val="6D5CC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8A253C7"/>
    <w:multiLevelType w:val="hybridMultilevel"/>
    <w:tmpl w:val="96166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3654A1D"/>
    <w:multiLevelType w:val="multilevel"/>
    <w:tmpl w:val="3E300B86"/>
    <w:lvl w:ilvl="0">
      <w:start w:val="5"/>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4">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75663D0"/>
    <w:multiLevelType w:val="singleLevel"/>
    <w:tmpl w:val="F5FC6F16"/>
    <w:lvl w:ilvl="0">
      <w:start w:val="1"/>
      <w:numFmt w:val="lowerLetter"/>
      <w:lvlText w:val="%1."/>
      <w:lvlJc w:val="left"/>
      <w:pPr>
        <w:tabs>
          <w:tab w:val="num" w:pos="1080"/>
        </w:tabs>
        <w:ind w:left="1080" w:hanging="360"/>
      </w:pPr>
      <w:rPr>
        <w:rFonts w:hint="default"/>
      </w:rPr>
    </w:lvl>
  </w:abstractNum>
  <w:abstractNum w:abstractNumId="28">
    <w:nsid w:val="7A2413C2"/>
    <w:multiLevelType w:val="singleLevel"/>
    <w:tmpl w:val="0409000F"/>
    <w:lvl w:ilvl="0">
      <w:start w:val="1"/>
      <w:numFmt w:val="decimal"/>
      <w:lvlText w:val="%1."/>
      <w:lvlJc w:val="left"/>
      <w:pPr>
        <w:tabs>
          <w:tab w:val="num" w:pos="360"/>
        </w:tabs>
        <w:ind w:left="360" w:hanging="360"/>
      </w:pPr>
    </w:lvl>
  </w:abstractNum>
  <w:abstractNum w:abstractNumId="29">
    <w:nsid w:val="7F610B6D"/>
    <w:multiLevelType w:val="singleLevel"/>
    <w:tmpl w:val="049293D0"/>
    <w:lvl w:ilvl="0">
      <w:start w:val="900"/>
      <w:numFmt w:val="bullet"/>
      <w:lvlText w:val=""/>
      <w:lvlJc w:val="left"/>
      <w:pPr>
        <w:tabs>
          <w:tab w:val="num" w:pos="360"/>
        </w:tabs>
        <w:ind w:left="360" w:hanging="360"/>
      </w:pPr>
      <w:rPr>
        <w:rFonts w:ascii="Wingdings" w:hAnsi="Wingdings" w:hint="default"/>
      </w:rPr>
    </w:lvl>
  </w:abstractNum>
  <w:num w:numId="1">
    <w:abstractNumId w:val="15"/>
  </w:num>
  <w:num w:numId="2">
    <w:abstractNumId w:val="8"/>
  </w:num>
  <w:num w:numId="3">
    <w:abstractNumId w:val="28"/>
  </w:num>
  <w:num w:numId="4">
    <w:abstractNumId w:val="20"/>
  </w:num>
  <w:num w:numId="5">
    <w:abstractNumId w:val="11"/>
  </w:num>
  <w:num w:numId="6">
    <w:abstractNumId w:val="17"/>
  </w:num>
  <w:num w:numId="7">
    <w:abstractNumId w:val="16"/>
  </w:num>
  <w:num w:numId="8">
    <w:abstractNumId w:val="10"/>
  </w:num>
  <w:num w:numId="9">
    <w:abstractNumId w:val="25"/>
  </w:num>
  <w:num w:numId="10">
    <w:abstractNumId w:val="2"/>
  </w:num>
  <w:num w:numId="11">
    <w:abstractNumId w:val="22"/>
  </w:num>
  <w:num w:numId="12">
    <w:abstractNumId w:val="26"/>
  </w:num>
  <w:num w:numId="13">
    <w:abstractNumId w:val="12"/>
  </w:num>
  <w:num w:numId="14">
    <w:abstractNumId w:val="6"/>
  </w:num>
  <w:num w:numId="15">
    <w:abstractNumId w:val="5"/>
  </w:num>
  <w:num w:numId="16">
    <w:abstractNumId w:val="13"/>
  </w:num>
  <w:num w:numId="17">
    <w:abstractNumId w:val="14"/>
  </w:num>
  <w:num w:numId="18">
    <w:abstractNumId w:val="4"/>
  </w:num>
  <w:num w:numId="19">
    <w:abstractNumId w:val="7"/>
  </w:num>
  <w:num w:numId="20">
    <w:abstractNumId w:val="24"/>
  </w:num>
  <w:num w:numId="21">
    <w:abstractNumId w:val="0"/>
    <w:lvlOverride w:ilvl="0">
      <w:lvl w:ilvl="0">
        <w:numFmt w:val="bullet"/>
        <w:lvlText w:val=""/>
        <w:legacy w:legacy="1" w:legacySpace="0" w:legacyIndent="360"/>
        <w:lvlJc w:val="left"/>
        <w:rPr>
          <w:rFonts w:ascii="Symbol" w:hAnsi="Symbol" w:hint="default"/>
        </w:rPr>
      </w:lvl>
    </w:lvlOverride>
  </w:num>
  <w:num w:numId="22">
    <w:abstractNumId w:val="19"/>
  </w:num>
  <w:num w:numId="23">
    <w:abstractNumId w:val="1"/>
  </w:num>
  <w:num w:numId="24">
    <w:abstractNumId w:val="3"/>
  </w:num>
  <w:num w:numId="25">
    <w:abstractNumId w:val="9"/>
  </w:num>
  <w:num w:numId="26">
    <w:abstractNumId w:val="21"/>
  </w:num>
  <w:num w:numId="27">
    <w:abstractNumId w:val="18"/>
  </w:num>
  <w:num w:numId="28">
    <w:abstractNumId w:val="23"/>
  </w:num>
  <w:num w:numId="29">
    <w:abstractNumId w:val="27"/>
  </w:num>
  <w:num w:numId="3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C10CF"/>
    <w:rsid w:val="00014901"/>
    <w:rsid w:val="000167F7"/>
    <w:rsid w:val="00030B85"/>
    <w:rsid w:val="00043F22"/>
    <w:rsid w:val="00046A56"/>
    <w:rsid w:val="00055277"/>
    <w:rsid w:val="00057204"/>
    <w:rsid w:val="000601A8"/>
    <w:rsid w:val="0006078B"/>
    <w:rsid w:val="00060B08"/>
    <w:rsid w:val="000632FA"/>
    <w:rsid w:val="00065B09"/>
    <w:rsid w:val="00066C8B"/>
    <w:rsid w:val="00070A7D"/>
    <w:rsid w:val="00071008"/>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C797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77019"/>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123A"/>
    <w:rsid w:val="002650D8"/>
    <w:rsid w:val="002837B3"/>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571F"/>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509C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21F4"/>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0CF"/>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B5028"/>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07FD"/>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D6B9C"/>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E62C7"/>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Emphasis"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057204"/>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styleId="Hyperlink">
    <w:name w:val="Hyperlink"/>
    <w:basedOn w:val="DefaultParagraphFont"/>
    <w:rsid w:val="00071008"/>
    <w:rPr>
      <w:color w:val="0000FF"/>
      <w:u w:val="single"/>
    </w:rPr>
  </w:style>
  <w:style w:type="character" w:customStyle="1" w:styleId="Heading2Char">
    <w:name w:val="Heading 2 Char"/>
    <w:basedOn w:val="DefaultParagraphFont"/>
    <w:link w:val="Heading2"/>
    <w:rsid w:val="00057204"/>
    <w:rPr>
      <w:rFonts w:ascii="Arial" w:hAnsi="Arial" w:cs="Arial"/>
      <w:b/>
      <w:bCs/>
      <w:iCs/>
      <w:spacing w:val="200"/>
      <w:sz w:val="40"/>
      <w:szCs w:val="40"/>
    </w:rPr>
  </w:style>
  <w:style w:type="paragraph" w:styleId="BalloonText">
    <w:name w:val="Balloon Text"/>
    <w:basedOn w:val="Normal"/>
    <w:link w:val="BalloonTextChar"/>
    <w:unhideWhenUsed/>
    <w:rsid w:val="00057204"/>
    <w:rPr>
      <w:rFonts w:ascii="Tahoma" w:hAnsi="Tahoma" w:cs="Tahoma"/>
      <w:sz w:val="16"/>
      <w:szCs w:val="16"/>
    </w:rPr>
  </w:style>
  <w:style w:type="character" w:customStyle="1" w:styleId="BalloonTextChar">
    <w:name w:val="Balloon Text Char"/>
    <w:basedOn w:val="DefaultParagraphFont"/>
    <w:link w:val="BalloonText"/>
    <w:rsid w:val="00057204"/>
    <w:rPr>
      <w:rFonts w:ascii="Tahoma" w:hAnsi="Tahoma" w:cs="Tahoma"/>
      <w:sz w:val="16"/>
      <w:szCs w:val="16"/>
    </w:rPr>
  </w:style>
  <w:style w:type="paragraph" w:styleId="Header">
    <w:name w:val="header"/>
    <w:basedOn w:val="Normal"/>
    <w:link w:val="HeaderChar"/>
    <w:uiPriority w:val="99"/>
    <w:rsid w:val="00057204"/>
    <w:pPr>
      <w:tabs>
        <w:tab w:val="center" w:pos="4680"/>
        <w:tab w:val="right" w:pos="9360"/>
      </w:tabs>
    </w:pPr>
  </w:style>
  <w:style w:type="character" w:customStyle="1" w:styleId="HeaderChar">
    <w:name w:val="Header Char"/>
    <w:basedOn w:val="DefaultParagraphFont"/>
    <w:link w:val="Header"/>
    <w:uiPriority w:val="99"/>
    <w:rsid w:val="00057204"/>
    <w:rPr>
      <w:rFonts w:ascii="Arial" w:hAnsi="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taxclearance.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janet.miller@da.ks.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nda.gronquist@da.ks.gov" TargetMode="External"/><Relationship Id="rId5" Type="http://schemas.openxmlformats.org/officeDocument/2006/relationships/footnotes" Target="footnotes.xml"/><Relationship Id="rId15" Type="http://schemas.openxmlformats.org/officeDocument/2006/relationships/hyperlink" Target="mailto:linda.gronquist@da.ks.gov"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inda.gronquist@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0</TotalTime>
  <Pages>3</Pages>
  <Words>11297</Words>
  <Characters>64394</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75540</CharactersWithSpaces>
  <SharedDoc>false</SharedDoc>
  <HLinks>
    <vt:vector size="42" baseType="variant">
      <vt:variant>
        <vt:i4>8192073</vt:i4>
      </vt:variant>
      <vt:variant>
        <vt:i4>18</vt:i4>
      </vt:variant>
      <vt:variant>
        <vt:i4>0</vt:i4>
      </vt:variant>
      <vt:variant>
        <vt:i4>5</vt:i4>
      </vt:variant>
      <vt:variant>
        <vt:lpwstr>mailto:janet.miller@da.ks.gov</vt:lpwstr>
      </vt:variant>
      <vt:variant>
        <vt:lpwstr/>
      </vt:variant>
      <vt:variant>
        <vt:i4>5046392</vt:i4>
      </vt:variant>
      <vt:variant>
        <vt:i4>15</vt:i4>
      </vt:variant>
      <vt:variant>
        <vt:i4>0</vt:i4>
      </vt:variant>
      <vt:variant>
        <vt:i4>5</vt:i4>
      </vt:variant>
      <vt:variant>
        <vt:lpwstr>mailto:linda.gronquist@da.ks.gov</vt:lpwstr>
      </vt:variant>
      <vt:variant>
        <vt:lpwstr/>
      </vt:variant>
      <vt:variant>
        <vt:i4>5046277</vt:i4>
      </vt:variant>
      <vt:variant>
        <vt:i4>12</vt:i4>
      </vt:variant>
      <vt:variant>
        <vt:i4>0</vt:i4>
      </vt:variant>
      <vt:variant>
        <vt:i4>5</vt:i4>
      </vt:variant>
      <vt:variant>
        <vt:lpwstr>http://www.ksrevenue.org/busregistration.htm</vt:lpwstr>
      </vt:variant>
      <vt:variant>
        <vt:lpwstr/>
      </vt:variant>
      <vt:variant>
        <vt:i4>1966163</vt:i4>
      </vt:variant>
      <vt:variant>
        <vt:i4>9</vt:i4>
      </vt:variant>
      <vt:variant>
        <vt:i4>0</vt:i4>
      </vt:variant>
      <vt:variant>
        <vt:i4>5</vt:i4>
      </vt:variant>
      <vt:variant>
        <vt:lpwstr>http://www.ksrevenue.org/taxclearance.htm</vt:lpwstr>
      </vt:variant>
      <vt:variant>
        <vt:lpwstr/>
      </vt:variant>
      <vt:variant>
        <vt:i4>1638474</vt:i4>
      </vt:variant>
      <vt:variant>
        <vt:i4>6</vt:i4>
      </vt:variant>
      <vt:variant>
        <vt:i4>0</vt:i4>
      </vt:variant>
      <vt:variant>
        <vt:i4>5</vt:i4>
      </vt:variant>
      <vt:variant>
        <vt:lpwstr>http://www.kansas.gov/ksbdc/</vt:lpwstr>
      </vt:variant>
      <vt:variant>
        <vt:lpwstr/>
      </vt:variant>
      <vt:variant>
        <vt:i4>5046392</vt:i4>
      </vt:variant>
      <vt:variant>
        <vt:i4>3</vt:i4>
      </vt:variant>
      <vt:variant>
        <vt:i4>0</vt:i4>
      </vt:variant>
      <vt:variant>
        <vt:i4>5</vt:i4>
      </vt:variant>
      <vt:variant>
        <vt:lpwstr>mailto:linda.gronquist@da.ks.gov</vt:lpwstr>
      </vt:variant>
      <vt:variant>
        <vt:lpwstr/>
      </vt:variant>
      <vt:variant>
        <vt:i4>5046392</vt:i4>
      </vt:variant>
      <vt:variant>
        <vt:i4>0</vt:i4>
      </vt:variant>
      <vt:variant>
        <vt:i4>0</vt:i4>
      </vt:variant>
      <vt:variant>
        <vt:i4>5</vt:i4>
      </vt:variant>
      <vt:variant>
        <vt:lpwstr>mailto:linda.gronquist@da.ks.gov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2010-01-08T15:19:00Z</cp:lastPrinted>
  <dcterms:created xsi:type="dcterms:W3CDTF">2010-01-11T13:53:00Z</dcterms:created>
  <dcterms:modified xsi:type="dcterms:W3CDTF">2010-01-11T13:53:00Z</dcterms:modified>
</cp:coreProperties>
</file>