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383" w:rsidRPr="00BE6D5D" w:rsidRDefault="00362383" w:rsidP="00120163">
      <w:pPr>
        <w:spacing w:before="586" w:after="33"/>
        <w:outlineLvl w:val="2"/>
        <w:rPr>
          <w:b/>
          <w:spacing w:val="17"/>
          <w:sz w:val="36"/>
          <w:szCs w:val="36"/>
        </w:rPr>
      </w:pPr>
      <w:r w:rsidRPr="00BE6D5D">
        <w:rPr>
          <w:b/>
          <w:spacing w:val="17"/>
          <w:sz w:val="36"/>
          <w:szCs w:val="36"/>
        </w:rPr>
        <w:t xml:space="preserve">Request for Proposal </w:t>
      </w:r>
    </w:p>
    <w:p w:rsidR="00362383" w:rsidRPr="00BE6D5D" w:rsidRDefault="00362383" w:rsidP="003156F6">
      <w:r w:rsidRPr="00BE6D5D">
        <w:br/>
        <w:t xml:space="preserve">The New Jersey Psychological Association (NJPA) is accepting proposals from experienced web development firms to evaluate current functionality of our existing website and recommend solutions to resolve outstanding issues.  Guidance on future development and implementation of creative content/functionality and integration of the latest web technology is also desired.   </w:t>
      </w:r>
    </w:p>
    <w:p w:rsidR="00362383" w:rsidRPr="00BE6D5D" w:rsidRDefault="00362383" w:rsidP="00B103BC">
      <w:pPr>
        <w:rPr>
          <w:b/>
          <w:bCs/>
          <w:szCs w:val="24"/>
        </w:rPr>
      </w:pPr>
    </w:p>
    <w:p w:rsidR="00362383" w:rsidRPr="00BE6D5D" w:rsidRDefault="00362383" w:rsidP="00B103BC">
      <w:r w:rsidRPr="00BE6D5D">
        <w:rPr>
          <w:b/>
          <w:bCs/>
          <w:szCs w:val="24"/>
          <w:u w:val="single"/>
        </w:rPr>
        <w:t>Company Background</w:t>
      </w:r>
      <w:r w:rsidRPr="00BE6D5D">
        <w:rPr>
          <w:b/>
          <w:bCs/>
          <w:szCs w:val="24"/>
        </w:rPr>
        <w:t xml:space="preserve"> </w:t>
      </w:r>
      <w:r w:rsidRPr="00BE6D5D">
        <w:rPr>
          <w:szCs w:val="24"/>
        </w:rPr>
        <w:br/>
      </w:r>
      <w:r w:rsidRPr="00BE6D5D">
        <w:t xml:space="preserve">The New Jersey Psychological Association </w:t>
      </w:r>
      <w:r w:rsidRPr="00BE6D5D">
        <w:rPr>
          <w:rStyle w:val="Emphasis"/>
          <w:bCs/>
          <w:i w:val="0"/>
        </w:rPr>
        <w:t xml:space="preserve">is a professional organization representing nearly 2,000 members throughout the state. </w:t>
      </w:r>
      <w:r w:rsidRPr="00BE6D5D">
        <w:rPr>
          <w:rStyle w:val="Strong"/>
          <w:b w:val="0"/>
        </w:rPr>
        <w:t xml:space="preserve">Our membership composition includes doctoral level/licensed psychologists, psychology graduate students and emerging psychologists, each with their own unique needs.  </w:t>
      </w:r>
      <w:r w:rsidRPr="00BE6D5D">
        <w:rPr>
          <w:rStyle w:val="Emphasis"/>
          <w:bCs/>
          <w:i w:val="0"/>
        </w:rPr>
        <w:t>We provide information and resources for all psychology professionals and others in the mental health community, as well as the public.</w:t>
      </w:r>
      <w:r w:rsidRPr="00BE6D5D">
        <w:rPr>
          <w:rStyle w:val="Emphasis"/>
          <w:bCs/>
          <w:i w:val="0"/>
          <w:sz w:val="20"/>
        </w:rPr>
        <w:t xml:space="preserve">  </w:t>
      </w:r>
      <w:r w:rsidRPr="00BE6D5D">
        <w:rPr>
          <w:rStyle w:val="Emphasis"/>
          <w:bCs/>
          <w:i w:val="0"/>
          <w:szCs w:val="24"/>
        </w:rPr>
        <w:t>NJPA</w:t>
      </w:r>
      <w:r w:rsidRPr="00BE6D5D">
        <w:rPr>
          <w:rStyle w:val="Strong"/>
          <w:b w:val="0"/>
        </w:rPr>
        <w:t xml:space="preserve"> has been a proven leader in</w:t>
      </w:r>
      <w:r w:rsidRPr="00BE6D5D">
        <w:rPr>
          <w:rStyle w:val="Strong"/>
        </w:rPr>
        <w:t xml:space="preserve"> </w:t>
      </w:r>
      <w:r w:rsidRPr="00BE6D5D">
        <w:rPr>
          <w:rStyle w:val="Strong"/>
          <w:b w:val="0"/>
        </w:rPr>
        <w:t>strengthening</w:t>
      </w:r>
      <w:r w:rsidRPr="00BE6D5D">
        <w:t xml:space="preserve"> political outreach and advocating for the needs and interests of NJ psychologists that empowers the profession and positively affects those we serve.  With a long history of successful advocacy on behalf of NJ psychologists and the public interest, NJPA is recognized as one of the strongest state psychological associations in the country.  </w:t>
      </w:r>
    </w:p>
    <w:p w:rsidR="00362383" w:rsidRPr="00BE6D5D" w:rsidRDefault="00362383" w:rsidP="002E674A">
      <w:r w:rsidRPr="00BE6D5D">
        <w:rPr>
          <w:b/>
          <w:bCs/>
          <w:szCs w:val="24"/>
          <w:u w:val="single"/>
        </w:rPr>
        <w:br/>
        <w:t>Project Description</w:t>
      </w:r>
      <w:r w:rsidRPr="00BE6D5D">
        <w:rPr>
          <w:b/>
          <w:bCs/>
          <w:szCs w:val="24"/>
        </w:rPr>
        <w:t xml:space="preserve"> </w:t>
      </w:r>
      <w:r w:rsidRPr="00BE6D5D">
        <w:rPr>
          <w:szCs w:val="24"/>
        </w:rPr>
        <w:br/>
      </w:r>
      <w:r w:rsidRPr="00BE6D5D">
        <w:br/>
        <w:t xml:space="preserve">Historically, the vision for the NJPA website has been to provide a viable, central hub that members could trust for up-to-date information and news, profile/membership management, event management and registrations, access to an online referral network, donating to various initiatives, locating public education resources, and purchasing products, among other functions.  We envisioned the site to be user-friendly and intuitive to navigate, with the ability to easily accommodate routine upgrades to content and functionality as needed.  </w:t>
      </w:r>
    </w:p>
    <w:p w:rsidR="00362383" w:rsidRPr="00BE6D5D" w:rsidRDefault="00362383" w:rsidP="002E674A"/>
    <w:p w:rsidR="00362383" w:rsidRPr="00BE6D5D" w:rsidRDefault="00362383" w:rsidP="002E674A">
      <w:r w:rsidRPr="00BE6D5D">
        <w:t xml:space="preserve">Data indicates our site realizes approximately 2,500 unique visitors per month.  It is crucial that all components work together to create a user-friendly experience that can accommodate all levels of technical abilities. Our short-term goal is to achieve full functioning of existing extensions and plug-ins for a seamless user experience.  Our long-term goals and content development requirements include increasing our social media presence, creating and managing compelling content, adding e-commerce, incorporating digital media, database integration, data gathering forms, the addition of other special applications, and increasing traffic through enhanced SEO.   </w:t>
      </w:r>
    </w:p>
    <w:p w:rsidR="00362383" w:rsidRPr="00BE6D5D" w:rsidRDefault="00362383" w:rsidP="00921E04">
      <w:r w:rsidRPr="00BE6D5D">
        <w:br/>
        <w:t>The existing NJPA website, designed and developed utilizing the Joomla platform, launched in 2011.  We currently seek a web development firm who can assist with the following:</w:t>
      </w:r>
    </w:p>
    <w:p w:rsidR="00362383" w:rsidRPr="00BE6D5D" w:rsidRDefault="00362383" w:rsidP="00921E04"/>
    <w:p w:rsidR="00362383" w:rsidRPr="00BE6D5D" w:rsidRDefault="00362383" w:rsidP="00C304B1">
      <w:pPr>
        <w:numPr>
          <w:ilvl w:val="0"/>
          <w:numId w:val="14"/>
        </w:numPr>
      </w:pPr>
      <w:r w:rsidRPr="00BE6D5D">
        <w:t xml:space="preserve">Develop and implement new functionality consistent with association goals and evolving web needs.  Must be able to meet deadlines, achieve deliverables, and fulfill customer expectations to a high degree of satisfaction.  </w:t>
      </w:r>
    </w:p>
    <w:p w:rsidR="00362383" w:rsidRPr="00BE6D5D" w:rsidRDefault="00362383" w:rsidP="000F1372">
      <w:pPr>
        <w:numPr>
          <w:ilvl w:val="0"/>
          <w:numId w:val="14"/>
        </w:numPr>
      </w:pPr>
      <w:r w:rsidRPr="00BE6D5D">
        <w:t>Provide ongoing technical support and web maintenance in timely and efficient manner.</w:t>
      </w:r>
    </w:p>
    <w:p w:rsidR="00362383" w:rsidRPr="00BE6D5D" w:rsidRDefault="00362383" w:rsidP="000F1372">
      <w:pPr>
        <w:numPr>
          <w:ilvl w:val="0"/>
          <w:numId w:val="14"/>
        </w:numPr>
      </w:pPr>
      <w:r w:rsidRPr="00BE6D5D">
        <w:t xml:space="preserve">Support association staff in routine trouble-shooting as needs arise.  Must be responsive, accessible, and available. </w:t>
      </w:r>
    </w:p>
    <w:p w:rsidR="00362383" w:rsidRPr="00BE6D5D" w:rsidRDefault="00362383" w:rsidP="00921E04">
      <w:pPr>
        <w:numPr>
          <w:ilvl w:val="0"/>
          <w:numId w:val="14"/>
        </w:numPr>
      </w:pPr>
      <w:r w:rsidRPr="00BE6D5D">
        <w:t>Recommend and facilitate upgrades as needed.  Where applicable, provide training or facilitate knowledge enhancement of operations staff.</w:t>
      </w:r>
    </w:p>
    <w:p w:rsidR="00362383" w:rsidRPr="00BE6D5D" w:rsidRDefault="00362383" w:rsidP="00591C2D">
      <w:pPr>
        <w:ind w:left="1080"/>
      </w:pPr>
    </w:p>
    <w:p w:rsidR="00362383" w:rsidRPr="00BE6D5D" w:rsidRDefault="00362383" w:rsidP="00921E04">
      <w:pPr>
        <w:ind w:left="1080"/>
      </w:pPr>
    </w:p>
    <w:p w:rsidR="00362383" w:rsidRPr="00BE6D5D" w:rsidRDefault="00362383" w:rsidP="009400CD">
      <w:r w:rsidRPr="00BE6D5D">
        <w:t xml:space="preserve">Any solution proposed should address the above bulleted items along with those outlined in the Design Requirements section.  </w:t>
      </w:r>
    </w:p>
    <w:p w:rsidR="00362383" w:rsidRPr="00BE6D5D" w:rsidRDefault="00362383" w:rsidP="009400CD">
      <w:pPr>
        <w:rPr>
          <w:i/>
          <w:iCs/>
          <w:szCs w:val="24"/>
        </w:rPr>
      </w:pPr>
      <w:r w:rsidRPr="00BE6D5D">
        <w:rPr>
          <w:i/>
          <w:iCs/>
          <w:szCs w:val="24"/>
        </w:rPr>
        <w:t xml:space="preserve"> </w:t>
      </w:r>
    </w:p>
    <w:p w:rsidR="00362383" w:rsidRPr="00BE6D5D" w:rsidRDefault="00362383" w:rsidP="003E386D">
      <w:pPr>
        <w:rPr>
          <w:b/>
          <w:bCs/>
          <w:szCs w:val="24"/>
        </w:rPr>
      </w:pPr>
      <w:r w:rsidRPr="00BE6D5D">
        <w:rPr>
          <w:b/>
          <w:bCs/>
          <w:szCs w:val="24"/>
          <w:u w:val="single"/>
        </w:rPr>
        <w:t>Design Requirements</w:t>
      </w:r>
      <w:r w:rsidRPr="00BE6D5D">
        <w:rPr>
          <w:b/>
          <w:bCs/>
          <w:szCs w:val="24"/>
        </w:rPr>
        <w:t xml:space="preserve"> </w:t>
      </w:r>
    </w:p>
    <w:p w:rsidR="00362383" w:rsidRPr="00BE6D5D" w:rsidRDefault="00362383" w:rsidP="003E386D">
      <w:r w:rsidRPr="00BE6D5D">
        <w:rPr>
          <w:szCs w:val="24"/>
        </w:rPr>
        <w:br/>
      </w:r>
      <w:r w:rsidRPr="00BE6D5D">
        <w:t>The web developer needs to meet the following criteria for consideration.  Your proposal may be considered if you can provide a suitable solution for the criteria you do not meet.</w:t>
      </w:r>
    </w:p>
    <w:p w:rsidR="00362383" w:rsidRPr="00BE6D5D" w:rsidRDefault="00362383" w:rsidP="003E386D"/>
    <w:p w:rsidR="00362383" w:rsidRPr="00BE6D5D" w:rsidRDefault="00362383" w:rsidP="003E386D">
      <w:pPr>
        <w:numPr>
          <w:ilvl w:val="0"/>
          <w:numId w:val="3"/>
        </w:numPr>
      </w:pPr>
      <w:r w:rsidRPr="00BE6D5D">
        <w:t xml:space="preserve">Significant experience and expertise in Joomla 1.5 and related extensions, modules, and plug-ins. </w:t>
      </w:r>
    </w:p>
    <w:p w:rsidR="00362383" w:rsidRPr="00BE6D5D" w:rsidRDefault="00362383" w:rsidP="003E386D">
      <w:pPr>
        <w:numPr>
          <w:ilvl w:val="0"/>
          <w:numId w:val="3"/>
        </w:numPr>
      </w:pPr>
      <w:r w:rsidRPr="00BE6D5D">
        <w:t xml:space="preserve">Keen understanding, or working knowledge, of membership associations (preferably non-profit). </w:t>
      </w:r>
    </w:p>
    <w:p w:rsidR="00362383" w:rsidRPr="00BE6D5D" w:rsidRDefault="00362383" w:rsidP="003E386D">
      <w:pPr>
        <w:numPr>
          <w:ilvl w:val="0"/>
          <w:numId w:val="3"/>
        </w:numPr>
      </w:pPr>
      <w:r w:rsidRPr="00BE6D5D">
        <w:t>Strong communication skills, both verbal and written, with equal abilities to listen perceptively to customer’s needs.</w:t>
      </w:r>
    </w:p>
    <w:p w:rsidR="00362383" w:rsidRPr="00BE6D5D" w:rsidRDefault="00362383" w:rsidP="003E386D">
      <w:pPr>
        <w:numPr>
          <w:ilvl w:val="0"/>
          <w:numId w:val="3"/>
        </w:numPr>
      </w:pPr>
      <w:r w:rsidRPr="00BE6D5D">
        <w:t>Expert, responsive team (project manager, programmers, technical support) with a coherent approach to meeting customer needs.</w:t>
      </w:r>
    </w:p>
    <w:p w:rsidR="00362383" w:rsidRPr="00BE6D5D" w:rsidRDefault="00362383" w:rsidP="003E386D">
      <w:pPr>
        <w:numPr>
          <w:ilvl w:val="0"/>
          <w:numId w:val="3"/>
        </w:numPr>
      </w:pPr>
      <w:r w:rsidRPr="00BE6D5D">
        <w:t xml:space="preserve">Ability to quickly analyze, assess, and troubleshoot both common and complex technology issues, and quickly deliver and manage resolution strategies. </w:t>
      </w:r>
    </w:p>
    <w:p w:rsidR="00362383" w:rsidRPr="00BE6D5D" w:rsidRDefault="00362383" w:rsidP="003E386D">
      <w:pPr>
        <w:numPr>
          <w:ilvl w:val="0"/>
          <w:numId w:val="3"/>
        </w:numPr>
      </w:pPr>
      <w:r w:rsidRPr="00BE6D5D">
        <w:t>Proven record of high satisfaction with customers.  References required.</w:t>
      </w:r>
    </w:p>
    <w:p w:rsidR="00362383" w:rsidRPr="00BE6D5D" w:rsidRDefault="00362383" w:rsidP="00C37F3E">
      <w:pPr>
        <w:numPr>
          <w:ilvl w:val="0"/>
          <w:numId w:val="3"/>
        </w:numPr>
      </w:pPr>
      <w:r w:rsidRPr="00BE6D5D">
        <w:t xml:space="preserve">Creative, innovative talent that will work as a partner to assist us in enhancing our brand and developing future initiatives to meet the growing technology trends in the industry. </w:t>
      </w:r>
    </w:p>
    <w:p w:rsidR="00362383" w:rsidRPr="00BE6D5D" w:rsidRDefault="00362383" w:rsidP="003E386D">
      <w:pPr>
        <w:numPr>
          <w:ilvl w:val="0"/>
          <w:numId w:val="3"/>
        </w:numPr>
      </w:pPr>
      <w:r w:rsidRPr="00BE6D5D">
        <w:t>A superior ethic for testing all products and upgrades and providing training to association staff to facilitate ongoing mastery of platform.</w:t>
      </w:r>
    </w:p>
    <w:p w:rsidR="00362383" w:rsidRPr="00BE6D5D" w:rsidRDefault="00362383" w:rsidP="00120163">
      <w:pPr>
        <w:spacing w:after="240"/>
        <w:rPr>
          <w:b/>
          <w:bCs/>
          <w:szCs w:val="24"/>
        </w:rPr>
      </w:pPr>
    </w:p>
    <w:p w:rsidR="00362383" w:rsidRPr="00BE6D5D" w:rsidRDefault="00362383" w:rsidP="007F069F">
      <w:pPr>
        <w:rPr>
          <w:szCs w:val="24"/>
        </w:rPr>
      </w:pPr>
      <w:r w:rsidRPr="00BE6D5D">
        <w:rPr>
          <w:b/>
          <w:bCs/>
          <w:szCs w:val="24"/>
          <w:u w:val="single"/>
        </w:rPr>
        <w:t>Technical and Infrastructure Requirements</w:t>
      </w:r>
      <w:r w:rsidRPr="00BE6D5D">
        <w:rPr>
          <w:b/>
          <w:bCs/>
          <w:szCs w:val="24"/>
        </w:rPr>
        <w:t xml:space="preserve"> </w:t>
      </w:r>
      <w:r w:rsidRPr="00BE6D5D">
        <w:rPr>
          <w:b/>
          <w:bCs/>
          <w:szCs w:val="24"/>
        </w:rPr>
        <w:br/>
      </w:r>
      <w:r w:rsidRPr="00BE6D5D">
        <w:rPr>
          <w:b/>
          <w:bCs/>
          <w:szCs w:val="24"/>
        </w:rPr>
        <w:br/>
      </w:r>
      <w:r w:rsidRPr="00BE6D5D">
        <w:rPr>
          <w:szCs w:val="24"/>
        </w:rPr>
        <w:t>1. Server OS: Windows Server 2008 x86 SP2 (File and Print only)</w:t>
      </w:r>
    </w:p>
    <w:p w:rsidR="00362383" w:rsidRPr="00BE6D5D" w:rsidRDefault="00362383" w:rsidP="007F069F">
      <w:pPr>
        <w:spacing w:after="240"/>
        <w:rPr>
          <w:szCs w:val="24"/>
        </w:rPr>
      </w:pPr>
      <w:r w:rsidRPr="00BE6D5D">
        <w:rPr>
          <w:szCs w:val="24"/>
        </w:rPr>
        <w:t>2. Server OS: Windows Server 2008 x86 SP2  (terminal server)</w:t>
      </w:r>
    </w:p>
    <w:p w:rsidR="00362383" w:rsidRPr="00BE6D5D" w:rsidRDefault="00362383" w:rsidP="009400CD">
      <w:pPr>
        <w:rPr>
          <w:b/>
          <w:bCs/>
          <w:szCs w:val="24"/>
        </w:rPr>
      </w:pPr>
      <w:r w:rsidRPr="00BE6D5D">
        <w:rPr>
          <w:b/>
          <w:bCs/>
          <w:szCs w:val="24"/>
          <w:u w:val="single"/>
        </w:rPr>
        <w:t>Functional Requirements</w:t>
      </w:r>
      <w:r w:rsidRPr="00BE6D5D">
        <w:rPr>
          <w:b/>
          <w:bCs/>
          <w:szCs w:val="24"/>
        </w:rPr>
        <w:br/>
      </w:r>
      <w:r w:rsidRPr="00BE6D5D">
        <w:rPr>
          <w:b/>
          <w:bCs/>
          <w:szCs w:val="24"/>
        </w:rPr>
        <w:br/>
      </w:r>
      <w:r w:rsidRPr="00BE6D5D">
        <w:rPr>
          <w:bCs/>
          <w:szCs w:val="24"/>
        </w:rPr>
        <w:t>Ability to</w:t>
      </w:r>
      <w:r w:rsidRPr="00BE6D5D">
        <w:rPr>
          <w:b/>
          <w:bCs/>
          <w:szCs w:val="24"/>
        </w:rPr>
        <w:t xml:space="preserve"> </w:t>
      </w:r>
      <w:r w:rsidRPr="00BE6D5D">
        <w:rPr>
          <w:bCs/>
          <w:szCs w:val="24"/>
        </w:rPr>
        <w:t xml:space="preserve">work with, and integrate, Microsoft Access member database for seamless importing of data is required.  Future development of integrated member database within existing website is desired.  We also seek additional expansion of social media integration strategy.  Must be able to assist in development of an e-commerce experience that would include a shopping cart feature with single point of transaction and  ability to view order history.. </w:t>
      </w:r>
      <w:r w:rsidRPr="00BE6D5D">
        <w:rPr>
          <w:b/>
          <w:bCs/>
          <w:szCs w:val="24"/>
        </w:rPr>
        <w:br/>
      </w:r>
      <w:r w:rsidRPr="00BE6D5D">
        <w:rPr>
          <w:b/>
          <w:bCs/>
          <w:szCs w:val="24"/>
        </w:rPr>
        <w:br/>
      </w:r>
    </w:p>
    <w:p w:rsidR="00362383" w:rsidRPr="00BE6D5D" w:rsidRDefault="00362383" w:rsidP="009400CD">
      <w:r w:rsidRPr="00BE6D5D">
        <w:rPr>
          <w:b/>
          <w:bCs/>
          <w:szCs w:val="24"/>
          <w:u w:val="single"/>
        </w:rPr>
        <w:t>Estimated Project Duration</w:t>
      </w:r>
      <w:r w:rsidRPr="00BE6D5D">
        <w:rPr>
          <w:b/>
          <w:bCs/>
          <w:szCs w:val="24"/>
          <w:u w:val="single"/>
        </w:rPr>
        <w:br/>
      </w:r>
      <w:r w:rsidRPr="00BE6D5D">
        <w:rPr>
          <w:b/>
          <w:bCs/>
          <w:szCs w:val="24"/>
        </w:rPr>
        <w:br/>
      </w:r>
      <w:r w:rsidRPr="00BE6D5D">
        <w:rPr>
          <w:bCs/>
          <w:szCs w:val="24"/>
        </w:rPr>
        <w:t>Immediate need for troubleshooting, technical support, and web maintenance to accomplish short term goals of resolving outstanding issues and reaching optimal functionality of existing programs and features, with a desire to establish a long-standing relationship with a company who can meet our evolving needs and assist us in future technological development initiatives.</w:t>
      </w:r>
    </w:p>
    <w:p w:rsidR="00362383" w:rsidRPr="00BE6D5D" w:rsidRDefault="00362383" w:rsidP="005E744E">
      <w:pPr>
        <w:spacing w:after="240"/>
        <w:rPr>
          <w:i/>
          <w:iCs/>
          <w:szCs w:val="24"/>
        </w:rPr>
      </w:pPr>
      <w:r w:rsidRPr="00BE6D5D">
        <w:rPr>
          <w:i/>
          <w:iCs/>
          <w:szCs w:val="24"/>
        </w:rPr>
        <w:t xml:space="preserve"> </w:t>
      </w:r>
    </w:p>
    <w:p w:rsidR="00362383" w:rsidRPr="00BE6D5D" w:rsidRDefault="00362383" w:rsidP="005E744E">
      <w:pPr>
        <w:spacing w:after="240"/>
        <w:rPr>
          <w:szCs w:val="24"/>
        </w:rPr>
      </w:pPr>
      <w:r w:rsidRPr="00BE6D5D">
        <w:rPr>
          <w:b/>
          <w:bCs/>
          <w:szCs w:val="24"/>
          <w:u w:val="single"/>
        </w:rPr>
        <w:t>Assumptions and Agreements</w:t>
      </w:r>
      <w:r w:rsidRPr="00BE6D5D">
        <w:rPr>
          <w:b/>
          <w:bCs/>
          <w:szCs w:val="24"/>
        </w:rPr>
        <w:t xml:space="preserve"> </w:t>
      </w:r>
      <w:r w:rsidRPr="00BE6D5D">
        <w:rPr>
          <w:b/>
          <w:bCs/>
          <w:szCs w:val="24"/>
        </w:rPr>
        <w:br/>
      </w:r>
      <w:r w:rsidRPr="00BE6D5D">
        <w:rPr>
          <w:b/>
          <w:bCs/>
          <w:szCs w:val="24"/>
        </w:rPr>
        <w:br/>
      </w:r>
      <w:r w:rsidRPr="00BE6D5D">
        <w:rPr>
          <w:bCs/>
          <w:szCs w:val="24"/>
        </w:rPr>
        <w:t>Must be able to work within a modest (non-profit) budget.  Initial agreement will be short-term with opportunity for expanded contract upon meeting customer’s satisfaction.</w:t>
      </w:r>
    </w:p>
    <w:p w:rsidR="00362383" w:rsidRPr="00BE6D5D" w:rsidRDefault="00362383" w:rsidP="00B57FFC">
      <w:pPr>
        <w:rPr>
          <w:b/>
          <w:bCs/>
          <w:szCs w:val="24"/>
        </w:rPr>
      </w:pPr>
      <w:r w:rsidRPr="00BE6D5D">
        <w:rPr>
          <w:b/>
          <w:bCs/>
          <w:szCs w:val="24"/>
          <w:u w:val="single"/>
        </w:rPr>
        <w:br/>
        <w:t>Basis for Award of Contract</w:t>
      </w:r>
      <w:r w:rsidRPr="00BE6D5D">
        <w:rPr>
          <w:b/>
          <w:bCs/>
          <w:szCs w:val="24"/>
        </w:rPr>
        <w:t xml:space="preserve"> </w:t>
      </w:r>
    </w:p>
    <w:p w:rsidR="00362383" w:rsidRPr="00BE6D5D" w:rsidRDefault="00362383" w:rsidP="00B57FFC">
      <w:r w:rsidRPr="00BE6D5D">
        <w:rPr>
          <w:b/>
          <w:bCs/>
          <w:szCs w:val="24"/>
        </w:rPr>
        <w:br/>
      </w:r>
      <w:r w:rsidRPr="00BE6D5D">
        <w:rPr>
          <w:bCs/>
          <w:szCs w:val="24"/>
        </w:rPr>
        <w:t>O</w:t>
      </w:r>
      <w:r w:rsidRPr="00BE6D5D">
        <w:t xml:space="preserve">ur decision will be based on the web development firm who demonstrates expertise in assessing, recommending, and communicating appropriate technical and aesthetic solutions that will turn our CMS into a fully operational site resulting in a pleasant user experience for members and visitors. The chosen candidate will have successfully completed similar projects that resulted in intuitive navigation and can demonstrate their ability to give the NJPA website the functionality it needs to meet current association requirements and needs, as well as ensuring growth capabilities to achieve future goals.  Must be able to provide multiple references of current or recent customers with access to contacts.  </w:t>
      </w:r>
    </w:p>
    <w:p w:rsidR="00362383" w:rsidRPr="00BE6D5D" w:rsidRDefault="00362383" w:rsidP="00B57FFC"/>
    <w:p w:rsidR="00362383" w:rsidRPr="00BE6D5D" w:rsidRDefault="00362383" w:rsidP="00B57FFC">
      <w:r w:rsidRPr="00BE6D5D">
        <w:rPr>
          <w:b/>
          <w:bCs/>
          <w:szCs w:val="24"/>
          <w:u w:val="single"/>
        </w:rPr>
        <w:t>Submission Information</w:t>
      </w:r>
      <w:r w:rsidRPr="00BE6D5D">
        <w:rPr>
          <w:b/>
          <w:bCs/>
          <w:szCs w:val="24"/>
          <w:u w:val="single"/>
        </w:rPr>
        <w:br/>
      </w:r>
      <w:r w:rsidRPr="00BE6D5D">
        <w:rPr>
          <w:szCs w:val="24"/>
        </w:rPr>
        <w:br/>
      </w:r>
      <w:r w:rsidRPr="00BE6D5D">
        <w:t xml:space="preserve">Send all submissions to:                                                     </w:t>
      </w:r>
    </w:p>
    <w:p w:rsidR="00362383" w:rsidRPr="00BE6D5D" w:rsidRDefault="00362383" w:rsidP="00210B7E">
      <w:r w:rsidRPr="00BE6D5D">
        <w:t>Josephine Minardo, PsyD, Executive Director</w:t>
      </w:r>
    </w:p>
    <w:p w:rsidR="00362383" w:rsidRPr="00BE6D5D" w:rsidRDefault="00362383" w:rsidP="00210B7E">
      <w:smartTag w:uri="urn:schemas-microsoft-com:office:smarttags" w:element="State">
        <w:smartTag w:uri="urn:schemas-microsoft-com:office:smarttags" w:element="place">
          <w:r w:rsidRPr="00BE6D5D">
            <w:t>New Jersey</w:t>
          </w:r>
        </w:smartTag>
      </w:smartTag>
      <w:r w:rsidRPr="00BE6D5D">
        <w:t xml:space="preserve"> Psychological Association</w:t>
      </w:r>
    </w:p>
    <w:p w:rsidR="00362383" w:rsidRPr="00BE6D5D" w:rsidRDefault="00362383" w:rsidP="00210B7E">
      <w:smartTag w:uri="urn:schemas-microsoft-com:office:smarttags" w:element="address">
        <w:smartTag w:uri="urn:schemas-microsoft-com:office:smarttags" w:element="Street">
          <w:r w:rsidRPr="00BE6D5D">
            <w:t>414 Eagle Rock Avenue, Suite 211</w:t>
          </w:r>
        </w:smartTag>
      </w:smartTag>
    </w:p>
    <w:p w:rsidR="00362383" w:rsidRPr="00BE6D5D" w:rsidRDefault="00362383" w:rsidP="00210B7E">
      <w:smartTag w:uri="urn:schemas-microsoft-com:office:smarttags" w:element="PersonName">
        <w:smartTag w:uri="urn:schemas-microsoft-com:office:smarttags" w:element="City">
          <w:r w:rsidRPr="00BE6D5D">
            <w:t>West Orange</w:t>
          </w:r>
        </w:smartTag>
        <w:r w:rsidRPr="00BE6D5D">
          <w:t xml:space="preserve">, </w:t>
        </w:r>
        <w:smartTag w:uri="urn:schemas-microsoft-com:office:smarttags" w:element="PersonName">
          <w:r w:rsidRPr="00BE6D5D">
            <w:t>NJ</w:t>
          </w:r>
        </w:smartTag>
        <w:r w:rsidRPr="00BE6D5D">
          <w:t xml:space="preserve">  </w:t>
        </w:r>
        <w:smartTag w:uri="urn:schemas-microsoft-com:office:smarttags" w:element="PersonName">
          <w:r w:rsidRPr="00BE6D5D">
            <w:t>07052</w:t>
          </w:r>
        </w:smartTag>
      </w:smartTag>
      <w:r w:rsidRPr="00BE6D5D">
        <w:br/>
        <w:t>973-243-9800</w:t>
      </w:r>
    </w:p>
    <w:p w:rsidR="00362383" w:rsidRPr="00B05A51" w:rsidRDefault="00362383" w:rsidP="00210B7E">
      <w:pPr>
        <w:rPr>
          <w:color w:val="000080"/>
        </w:rPr>
      </w:pPr>
      <w:hyperlink r:id="rId5" w:history="1">
        <w:r w:rsidRPr="00B05A51">
          <w:rPr>
            <w:rStyle w:val="Hyperlink"/>
            <w:color w:val="000080"/>
          </w:rPr>
          <w:t>njpa@psychologynj.org</w:t>
        </w:r>
      </w:hyperlink>
    </w:p>
    <w:p w:rsidR="00362383" w:rsidRPr="00B05A51" w:rsidRDefault="00362383" w:rsidP="00210B7E">
      <w:pPr>
        <w:rPr>
          <w:color w:val="000080"/>
        </w:rPr>
      </w:pPr>
      <w:hyperlink r:id="rId6" w:history="1">
        <w:r w:rsidRPr="00B05A51">
          <w:rPr>
            <w:rStyle w:val="Hyperlink"/>
            <w:color w:val="000080"/>
          </w:rPr>
          <w:t>www.psychologynj.org</w:t>
        </w:r>
      </w:hyperlink>
    </w:p>
    <w:p w:rsidR="00362383" w:rsidRPr="00BE6D5D" w:rsidRDefault="00362383" w:rsidP="00210B7E"/>
    <w:p w:rsidR="00362383" w:rsidRPr="00BE6D5D" w:rsidRDefault="00362383" w:rsidP="00210B7E">
      <w:r w:rsidRPr="00BE6D5D">
        <w:t xml:space="preserve">Electronic or paper submissions will be accepted.  Submission must be received September </w:t>
      </w:r>
      <w:r>
        <w:t>14</w:t>
      </w:r>
      <w:r w:rsidRPr="00BE6D5D">
        <w:rPr>
          <w:vertAlign w:val="superscript"/>
        </w:rPr>
        <w:t xml:space="preserve">, </w:t>
      </w:r>
      <w:r w:rsidRPr="00BE6D5D">
        <w:t>2012.</w:t>
      </w:r>
    </w:p>
    <w:p w:rsidR="00362383" w:rsidRDefault="00362383" w:rsidP="00120163">
      <w:pPr>
        <w:spacing w:after="240"/>
        <w:rPr>
          <w:bCs/>
          <w:szCs w:val="24"/>
        </w:rPr>
      </w:pPr>
      <w:r w:rsidRPr="00BE6D5D">
        <w:rPr>
          <w:b/>
          <w:bCs/>
          <w:szCs w:val="24"/>
          <w:u w:val="single"/>
        </w:rPr>
        <w:br/>
        <w:t>For Additional Information or Clarification</w:t>
      </w:r>
      <w:r w:rsidRPr="00BE6D5D">
        <w:rPr>
          <w:b/>
          <w:bCs/>
          <w:szCs w:val="24"/>
        </w:rPr>
        <w:t xml:space="preserve"> </w:t>
      </w:r>
      <w:r w:rsidRPr="00BE6D5D">
        <w:rPr>
          <w:b/>
          <w:bCs/>
          <w:szCs w:val="24"/>
        </w:rPr>
        <w:br/>
      </w:r>
      <w:r w:rsidRPr="00BE6D5D">
        <w:rPr>
          <w:b/>
          <w:bCs/>
          <w:szCs w:val="24"/>
        </w:rPr>
        <w:br/>
      </w:r>
      <w:smartTag w:uri="urn:schemas-microsoft-com:office:smarttags" w:element="PersonName">
        <w:r w:rsidRPr="00BE6D5D">
          <w:rPr>
            <w:bCs/>
            <w:szCs w:val="24"/>
          </w:rPr>
          <w:t>Christine Gurriere</w:t>
        </w:r>
      </w:smartTag>
      <w:r w:rsidRPr="00BE6D5D">
        <w:rPr>
          <w:bCs/>
          <w:szCs w:val="24"/>
        </w:rPr>
        <w:t>, Communications Coordinator</w:t>
      </w:r>
      <w:r w:rsidRPr="00BE6D5D">
        <w:rPr>
          <w:bCs/>
          <w:szCs w:val="24"/>
        </w:rPr>
        <w:br/>
        <w:t>New Jersey Psychological Association</w:t>
      </w:r>
      <w:r w:rsidRPr="00BE6D5D">
        <w:rPr>
          <w:bCs/>
          <w:szCs w:val="24"/>
        </w:rPr>
        <w:br/>
        <w:t>973-243-9800</w:t>
      </w:r>
      <w:r w:rsidRPr="00BE6D5D">
        <w:rPr>
          <w:bCs/>
          <w:szCs w:val="24"/>
        </w:rPr>
        <w:br/>
      </w:r>
      <w:hyperlink r:id="rId7" w:history="1">
        <w:r w:rsidRPr="00E37981">
          <w:rPr>
            <w:rStyle w:val="Hyperlink"/>
            <w:szCs w:val="24"/>
          </w:rPr>
          <w:t>njpacg@psychologynj.org</w:t>
        </w:r>
      </w:hyperlink>
    </w:p>
    <w:p w:rsidR="00362383" w:rsidRPr="00BE6D5D" w:rsidRDefault="00362383" w:rsidP="00120163">
      <w:pPr>
        <w:spacing w:after="240"/>
        <w:rPr>
          <w:b/>
          <w:bCs/>
          <w:szCs w:val="24"/>
        </w:rPr>
      </w:pPr>
    </w:p>
    <w:p w:rsidR="00362383" w:rsidRPr="00BE6D5D" w:rsidRDefault="00362383" w:rsidP="00120163">
      <w:pPr>
        <w:spacing w:after="240"/>
        <w:rPr>
          <w:szCs w:val="24"/>
        </w:rPr>
      </w:pPr>
      <w:r w:rsidRPr="00BE6D5D">
        <w:rPr>
          <w:b/>
          <w:bCs/>
          <w:szCs w:val="24"/>
          <w:u w:val="single"/>
        </w:rPr>
        <w:t xml:space="preserve">Anticipated Selection Schedule </w:t>
      </w:r>
      <w:r w:rsidRPr="00BE6D5D">
        <w:rPr>
          <w:b/>
          <w:bCs/>
          <w:szCs w:val="24"/>
          <w:u w:val="single"/>
        </w:rPr>
        <w:br/>
      </w:r>
      <w:r w:rsidRPr="00BE6D5D">
        <w:rPr>
          <w:b/>
          <w:bCs/>
          <w:szCs w:val="24"/>
          <w:u w:val="single"/>
        </w:rPr>
        <w:br/>
      </w:r>
      <w:r w:rsidRPr="00BE6D5D">
        <w:rPr>
          <w:bCs/>
          <w:szCs w:val="24"/>
        </w:rPr>
        <w:t>Selections will be made by September 30, 2012.</w:t>
      </w:r>
    </w:p>
    <w:p w:rsidR="00362383" w:rsidRPr="00BE6D5D" w:rsidRDefault="00362383" w:rsidP="00120163">
      <w:pPr>
        <w:rPr>
          <w:szCs w:val="24"/>
        </w:rPr>
      </w:pPr>
    </w:p>
    <w:sectPr w:rsidR="00362383" w:rsidRPr="00BE6D5D" w:rsidSect="008A352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5561F24"/>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165C07C4"/>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F9B08C28"/>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034E47C6"/>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A1E0A15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D3481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79A86D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2ACBAD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862B9D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E10B3AA"/>
    <w:lvl w:ilvl="0">
      <w:start w:val="1"/>
      <w:numFmt w:val="bullet"/>
      <w:lvlText w:val=""/>
      <w:lvlJc w:val="left"/>
      <w:pPr>
        <w:tabs>
          <w:tab w:val="num" w:pos="360"/>
        </w:tabs>
        <w:ind w:left="360" w:hanging="360"/>
      </w:pPr>
      <w:rPr>
        <w:rFonts w:ascii="Symbol" w:hAnsi="Symbol" w:hint="default"/>
      </w:rPr>
    </w:lvl>
  </w:abstractNum>
  <w:abstractNum w:abstractNumId="10">
    <w:nsid w:val="19965795"/>
    <w:multiLevelType w:val="hybridMultilevel"/>
    <w:tmpl w:val="70E44EB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1EFD7C72"/>
    <w:multiLevelType w:val="multilevel"/>
    <w:tmpl w:val="C452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B44C48"/>
    <w:multiLevelType w:val="hybridMultilevel"/>
    <w:tmpl w:val="76645D7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32B327B6"/>
    <w:multiLevelType w:val="hybridMultilevel"/>
    <w:tmpl w:val="61F2F25C"/>
    <w:lvl w:ilvl="0" w:tplc="CEF2D45E">
      <w:start w:val="1"/>
      <w:numFmt w:val="bullet"/>
      <w:lvlText w:val=""/>
      <w:lvlJc w:val="left"/>
      <w:pPr>
        <w:tabs>
          <w:tab w:val="num" w:pos="216"/>
        </w:tabs>
        <w:ind w:left="276" w:hanging="216"/>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0"/>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0163"/>
    <w:rsid w:val="000038AC"/>
    <w:rsid w:val="00005AA1"/>
    <w:rsid w:val="00042457"/>
    <w:rsid w:val="000510F9"/>
    <w:rsid w:val="00060021"/>
    <w:rsid w:val="00087FE0"/>
    <w:rsid w:val="00095ACC"/>
    <w:rsid w:val="000B35B8"/>
    <w:rsid w:val="000E1C52"/>
    <w:rsid w:val="000F1372"/>
    <w:rsid w:val="001007FF"/>
    <w:rsid w:val="00110A42"/>
    <w:rsid w:val="00114794"/>
    <w:rsid w:val="00120163"/>
    <w:rsid w:val="00125990"/>
    <w:rsid w:val="001523F6"/>
    <w:rsid w:val="00171CB5"/>
    <w:rsid w:val="001734EA"/>
    <w:rsid w:val="001736F6"/>
    <w:rsid w:val="001944D2"/>
    <w:rsid w:val="00196157"/>
    <w:rsid w:val="001A0399"/>
    <w:rsid w:val="001A1025"/>
    <w:rsid w:val="001A215B"/>
    <w:rsid w:val="001B043B"/>
    <w:rsid w:val="001B1B67"/>
    <w:rsid w:val="001B5583"/>
    <w:rsid w:val="001C2DCD"/>
    <w:rsid w:val="001C65F8"/>
    <w:rsid w:val="001D3E5C"/>
    <w:rsid w:val="001F2A6A"/>
    <w:rsid w:val="00210B7E"/>
    <w:rsid w:val="00232296"/>
    <w:rsid w:val="002418A6"/>
    <w:rsid w:val="0027265E"/>
    <w:rsid w:val="00281FDE"/>
    <w:rsid w:val="002836C0"/>
    <w:rsid w:val="00285886"/>
    <w:rsid w:val="002A6473"/>
    <w:rsid w:val="002E0720"/>
    <w:rsid w:val="002E674A"/>
    <w:rsid w:val="002E7476"/>
    <w:rsid w:val="002F0DFD"/>
    <w:rsid w:val="002F5CF5"/>
    <w:rsid w:val="00305243"/>
    <w:rsid w:val="003062B3"/>
    <w:rsid w:val="00311018"/>
    <w:rsid w:val="003156F6"/>
    <w:rsid w:val="0034063E"/>
    <w:rsid w:val="0034131C"/>
    <w:rsid w:val="00345BFA"/>
    <w:rsid w:val="00350812"/>
    <w:rsid w:val="00352778"/>
    <w:rsid w:val="00362383"/>
    <w:rsid w:val="00362790"/>
    <w:rsid w:val="00363D74"/>
    <w:rsid w:val="00387AC4"/>
    <w:rsid w:val="00395C8D"/>
    <w:rsid w:val="003973CA"/>
    <w:rsid w:val="00397629"/>
    <w:rsid w:val="003C3EDD"/>
    <w:rsid w:val="003D2D94"/>
    <w:rsid w:val="003D492E"/>
    <w:rsid w:val="003E325F"/>
    <w:rsid w:val="003E386D"/>
    <w:rsid w:val="003E5D97"/>
    <w:rsid w:val="004015C1"/>
    <w:rsid w:val="004150D7"/>
    <w:rsid w:val="00487B04"/>
    <w:rsid w:val="00490EC5"/>
    <w:rsid w:val="00492727"/>
    <w:rsid w:val="004C1599"/>
    <w:rsid w:val="004E7053"/>
    <w:rsid w:val="005054D9"/>
    <w:rsid w:val="0052167A"/>
    <w:rsid w:val="00550795"/>
    <w:rsid w:val="0055159C"/>
    <w:rsid w:val="0055407F"/>
    <w:rsid w:val="00565F83"/>
    <w:rsid w:val="005838FB"/>
    <w:rsid w:val="00591C2D"/>
    <w:rsid w:val="005928CB"/>
    <w:rsid w:val="00595214"/>
    <w:rsid w:val="0059566C"/>
    <w:rsid w:val="00597CB2"/>
    <w:rsid w:val="005B7C41"/>
    <w:rsid w:val="005C2414"/>
    <w:rsid w:val="005D2414"/>
    <w:rsid w:val="005E744E"/>
    <w:rsid w:val="00606AC2"/>
    <w:rsid w:val="006117D1"/>
    <w:rsid w:val="00614803"/>
    <w:rsid w:val="00615E92"/>
    <w:rsid w:val="0062413E"/>
    <w:rsid w:val="0062751A"/>
    <w:rsid w:val="00634215"/>
    <w:rsid w:val="006455DC"/>
    <w:rsid w:val="00646CF0"/>
    <w:rsid w:val="006510CB"/>
    <w:rsid w:val="006530E3"/>
    <w:rsid w:val="006568D9"/>
    <w:rsid w:val="00664FF6"/>
    <w:rsid w:val="0068660D"/>
    <w:rsid w:val="00690757"/>
    <w:rsid w:val="00690D54"/>
    <w:rsid w:val="00691B8F"/>
    <w:rsid w:val="006A6999"/>
    <w:rsid w:val="006C42BC"/>
    <w:rsid w:val="006D46BE"/>
    <w:rsid w:val="006D7B27"/>
    <w:rsid w:val="006E2DEB"/>
    <w:rsid w:val="006E6C47"/>
    <w:rsid w:val="006F4AD3"/>
    <w:rsid w:val="00701672"/>
    <w:rsid w:val="00712728"/>
    <w:rsid w:val="00712841"/>
    <w:rsid w:val="00722327"/>
    <w:rsid w:val="00730E7B"/>
    <w:rsid w:val="00740FEC"/>
    <w:rsid w:val="00751C4A"/>
    <w:rsid w:val="0075723C"/>
    <w:rsid w:val="00796106"/>
    <w:rsid w:val="0079695E"/>
    <w:rsid w:val="007A64B7"/>
    <w:rsid w:val="007B20B8"/>
    <w:rsid w:val="007C5117"/>
    <w:rsid w:val="007C6334"/>
    <w:rsid w:val="007D15FE"/>
    <w:rsid w:val="007D6C73"/>
    <w:rsid w:val="007D6E33"/>
    <w:rsid w:val="007E336A"/>
    <w:rsid w:val="007E7533"/>
    <w:rsid w:val="007F069F"/>
    <w:rsid w:val="008047E5"/>
    <w:rsid w:val="00805CBE"/>
    <w:rsid w:val="00816CF1"/>
    <w:rsid w:val="00854B11"/>
    <w:rsid w:val="00862AC3"/>
    <w:rsid w:val="008655EC"/>
    <w:rsid w:val="00891DD5"/>
    <w:rsid w:val="008A1C56"/>
    <w:rsid w:val="008A3529"/>
    <w:rsid w:val="008B4A24"/>
    <w:rsid w:val="008C0D54"/>
    <w:rsid w:val="008C31D9"/>
    <w:rsid w:val="008D76A0"/>
    <w:rsid w:val="008D790C"/>
    <w:rsid w:val="008E322E"/>
    <w:rsid w:val="008F043D"/>
    <w:rsid w:val="00903D6A"/>
    <w:rsid w:val="009044BF"/>
    <w:rsid w:val="0090473C"/>
    <w:rsid w:val="00921E04"/>
    <w:rsid w:val="0092645F"/>
    <w:rsid w:val="0093474B"/>
    <w:rsid w:val="0093554E"/>
    <w:rsid w:val="009400CD"/>
    <w:rsid w:val="00966F8E"/>
    <w:rsid w:val="009A4011"/>
    <w:rsid w:val="009A661C"/>
    <w:rsid w:val="009B4775"/>
    <w:rsid w:val="009B568C"/>
    <w:rsid w:val="009B7350"/>
    <w:rsid w:val="009C521B"/>
    <w:rsid w:val="009C6DC3"/>
    <w:rsid w:val="009C786C"/>
    <w:rsid w:val="009D4267"/>
    <w:rsid w:val="009E1FD9"/>
    <w:rsid w:val="009F5831"/>
    <w:rsid w:val="00A00DAE"/>
    <w:rsid w:val="00A2550C"/>
    <w:rsid w:val="00A32B3D"/>
    <w:rsid w:val="00A37DA8"/>
    <w:rsid w:val="00A43C09"/>
    <w:rsid w:val="00A567FF"/>
    <w:rsid w:val="00A66F36"/>
    <w:rsid w:val="00A778C9"/>
    <w:rsid w:val="00A84A65"/>
    <w:rsid w:val="00A94110"/>
    <w:rsid w:val="00AB159E"/>
    <w:rsid w:val="00AB3448"/>
    <w:rsid w:val="00AB3F3C"/>
    <w:rsid w:val="00AD3BC0"/>
    <w:rsid w:val="00AD6107"/>
    <w:rsid w:val="00AE5F6D"/>
    <w:rsid w:val="00AE719F"/>
    <w:rsid w:val="00AF0683"/>
    <w:rsid w:val="00B01502"/>
    <w:rsid w:val="00B02B17"/>
    <w:rsid w:val="00B05A51"/>
    <w:rsid w:val="00B103BC"/>
    <w:rsid w:val="00B23E0F"/>
    <w:rsid w:val="00B37138"/>
    <w:rsid w:val="00B46D80"/>
    <w:rsid w:val="00B55B24"/>
    <w:rsid w:val="00B55BF2"/>
    <w:rsid w:val="00B57FFC"/>
    <w:rsid w:val="00B82236"/>
    <w:rsid w:val="00B9322E"/>
    <w:rsid w:val="00BA7B19"/>
    <w:rsid w:val="00BE2AD2"/>
    <w:rsid w:val="00BE2E80"/>
    <w:rsid w:val="00BE3194"/>
    <w:rsid w:val="00BE6D5D"/>
    <w:rsid w:val="00BF6978"/>
    <w:rsid w:val="00C06BC9"/>
    <w:rsid w:val="00C25BC1"/>
    <w:rsid w:val="00C279D6"/>
    <w:rsid w:val="00C304B1"/>
    <w:rsid w:val="00C37F3E"/>
    <w:rsid w:val="00C51271"/>
    <w:rsid w:val="00C51F90"/>
    <w:rsid w:val="00C62B99"/>
    <w:rsid w:val="00C6610A"/>
    <w:rsid w:val="00C7545F"/>
    <w:rsid w:val="00C81A74"/>
    <w:rsid w:val="00C852C5"/>
    <w:rsid w:val="00CB0DB0"/>
    <w:rsid w:val="00CB3202"/>
    <w:rsid w:val="00CB4250"/>
    <w:rsid w:val="00CD470D"/>
    <w:rsid w:val="00CE680F"/>
    <w:rsid w:val="00CF596B"/>
    <w:rsid w:val="00D00DBA"/>
    <w:rsid w:val="00D06C7B"/>
    <w:rsid w:val="00D57E98"/>
    <w:rsid w:val="00D76347"/>
    <w:rsid w:val="00D84504"/>
    <w:rsid w:val="00D86198"/>
    <w:rsid w:val="00D91E24"/>
    <w:rsid w:val="00D959E7"/>
    <w:rsid w:val="00DB40CC"/>
    <w:rsid w:val="00DC01B8"/>
    <w:rsid w:val="00DC175C"/>
    <w:rsid w:val="00DD2612"/>
    <w:rsid w:val="00DD2CA8"/>
    <w:rsid w:val="00DD55E2"/>
    <w:rsid w:val="00DE5A1F"/>
    <w:rsid w:val="00E0470B"/>
    <w:rsid w:val="00E11C53"/>
    <w:rsid w:val="00E14C77"/>
    <w:rsid w:val="00E21641"/>
    <w:rsid w:val="00E37981"/>
    <w:rsid w:val="00E37ED0"/>
    <w:rsid w:val="00E81E52"/>
    <w:rsid w:val="00EC3003"/>
    <w:rsid w:val="00EE2BC0"/>
    <w:rsid w:val="00EE465D"/>
    <w:rsid w:val="00EF6C44"/>
    <w:rsid w:val="00F079B1"/>
    <w:rsid w:val="00F114B9"/>
    <w:rsid w:val="00F150EE"/>
    <w:rsid w:val="00F17AAA"/>
    <w:rsid w:val="00F334C2"/>
    <w:rsid w:val="00F42044"/>
    <w:rsid w:val="00F4440B"/>
    <w:rsid w:val="00F51EBD"/>
    <w:rsid w:val="00F534BD"/>
    <w:rsid w:val="00F66499"/>
    <w:rsid w:val="00F70BD7"/>
    <w:rsid w:val="00F90AC9"/>
    <w:rsid w:val="00F92874"/>
    <w:rsid w:val="00F944CA"/>
    <w:rsid w:val="00FB6E5F"/>
    <w:rsid w:val="00FB76B5"/>
    <w:rsid w:val="00FD26D3"/>
    <w:rsid w:val="00FF24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F36"/>
    <w:rPr>
      <w:rFonts w:ascii="Times New Roman" w:hAnsi="Times New Roman"/>
      <w:sz w:val="24"/>
      <w:szCs w:val="20"/>
    </w:rPr>
  </w:style>
  <w:style w:type="paragraph" w:styleId="Heading1">
    <w:name w:val="heading 1"/>
    <w:basedOn w:val="Normal"/>
    <w:next w:val="Normal"/>
    <w:link w:val="Heading1Char"/>
    <w:uiPriority w:val="99"/>
    <w:qFormat/>
    <w:rsid w:val="00A66F36"/>
    <w:pPr>
      <w:keepNext/>
      <w:outlineLvl w:val="0"/>
    </w:pPr>
    <w:rPr>
      <w:rFonts w:ascii="Courier" w:hAnsi="Courier"/>
      <w:b/>
      <w:color w:val="000000"/>
    </w:rPr>
  </w:style>
  <w:style w:type="paragraph" w:styleId="Heading2">
    <w:name w:val="heading 2"/>
    <w:basedOn w:val="Normal"/>
    <w:next w:val="Normal"/>
    <w:link w:val="Heading2Char"/>
    <w:uiPriority w:val="99"/>
    <w:qFormat/>
    <w:rsid w:val="00A66F36"/>
    <w:pPr>
      <w:keepNext/>
      <w:outlineLvl w:val="1"/>
    </w:pPr>
    <w:rPr>
      <w:rFonts w:ascii="Courier" w:hAnsi="Courier"/>
      <w:b/>
      <w:color w:val="000000"/>
      <w:sz w:val="28"/>
    </w:rPr>
  </w:style>
  <w:style w:type="paragraph" w:styleId="Heading3">
    <w:name w:val="heading 3"/>
    <w:basedOn w:val="Normal"/>
    <w:next w:val="Normal"/>
    <w:link w:val="Heading3Char"/>
    <w:uiPriority w:val="99"/>
    <w:qFormat/>
    <w:rsid w:val="00A66F36"/>
    <w:pPr>
      <w:keepNext/>
      <w:spacing w:line="480" w:lineRule="auto"/>
      <w:ind w:firstLine="720"/>
      <w:jc w:val="center"/>
      <w:outlineLvl w:val="2"/>
    </w:pPr>
    <w:rPr>
      <w:rFonts w:ascii="Courier" w:hAnsi="Courier"/>
      <w:b/>
      <w:color w:val="00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66F36"/>
    <w:rPr>
      <w:rFonts w:ascii="Courier" w:hAnsi="Courier" w:cs="Times New Roman"/>
      <w:b/>
      <w:color w:val="000000"/>
      <w:sz w:val="20"/>
      <w:szCs w:val="20"/>
    </w:rPr>
  </w:style>
  <w:style w:type="character" w:customStyle="1" w:styleId="Heading2Char">
    <w:name w:val="Heading 2 Char"/>
    <w:basedOn w:val="DefaultParagraphFont"/>
    <w:link w:val="Heading2"/>
    <w:uiPriority w:val="99"/>
    <w:locked/>
    <w:rsid w:val="00A66F36"/>
    <w:rPr>
      <w:rFonts w:ascii="Courier" w:hAnsi="Courier" w:cs="Times New Roman"/>
      <w:b/>
      <w:color w:val="000000"/>
      <w:sz w:val="20"/>
      <w:szCs w:val="20"/>
    </w:rPr>
  </w:style>
  <w:style w:type="character" w:customStyle="1" w:styleId="Heading3Char">
    <w:name w:val="Heading 3 Char"/>
    <w:basedOn w:val="DefaultParagraphFont"/>
    <w:link w:val="Heading3"/>
    <w:uiPriority w:val="99"/>
    <w:locked/>
    <w:rsid w:val="00A66F36"/>
    <w:rPr>
      <w:rFonts w:ascii="Courier" w:hAnsi="Courier" w:cs="Times New Roman"/>
      <w:b/>
      <w:color w:val="000000"/>
      <w:sz w:val="20"/>
      <w:szCs w:val="20"/>
    </w:rPr>
  </w:style>
  <w:style w:type="paragraph" w:customStyle="1" w:styleId="BODY">
    <w:name w:val="BODY"/>
    <w:basedOn w:val="Normal"/>
    <w:uiPriority w:val="99"/>
    <w:rsid w:val="00A66F36"/>
    <w:pPr>
      <w:spacing w:line="480" w:lineRule="auto"/>
      <w:ind w:firstLine="720"/>
    </w:pPr>
  </w:style>
  <w:style w:type="character" w:customStyle="1" w:styleId="bodybold">
    <w:name w:val="body bold"/>
    <w:basedOn w:val="DefaultParagraphFont"/>
    <w:uiPriority w:val="99"/>
    <w:rsid w:val="00A66F36"/>
    <w:rPr>
      <w:rFonts w:ascii="Times New Roman" w:hAnsi="Times New Roman" w:cs="Times New Roman"/>
      <w:b/>
      <w:sz w:val="24"/>
    </w:rPr>
  </w:style>
  <w:style w:type="character" w:customStyle="1" w:styleId="bodybolditalic">
    <w:name w:val="body bold/italic"/>
    <w:basedOn w:val="bodybold"/>
    <w:uiPriority w:val="99"/>
    <w:rsid w:val="00A66F36"/>
    <w:rPr>
      <w:i/>
    </w:rPr>
  </w:style>
  <w:style w:type="character" w:customStyle="1" w:styleId="bodyitalic">
    <w:name w:val="body italic"/>
    <w:basedOn w:val="DefaultParagraphFont"/>
    <w:uiPriority w:val="99"/>
    <w:rsid w:val="00A66F36"/>
    <w:rPr>
      <w:rFonts w:ascii="Times New Roman" w:hAnsi="Times New Roman" w:cs="Times New Roman"/>
      <w:i/>
      <w:sz w:val="24"/>
    </w:rPr>
  </w:style>
  <w:style w:type="paragraph" w:customStyle="1" w:styleId="BULLET">
    <w:name w:val="BULLET"/>
    <w:basedOn w:val="Normal"/>
    <w:uiPriority w:val="99"/>
    <w:rsid w:val="00A66F36"/>
    <w:pPr>
      <w:spacing w:line="480" w:lineRule="auto"/>
      <w:ind w:left="720" w:hanging="720"/>
    </w:pPr>
  </w:style>
  <w:style w:type="paragraph" w:customStyle="1" w:styleId="CALBODY">
    <w:name w:val="CAL. BODY"/>
    <w:basedOn w:val="Normal"/>
    <w:uiPriority w:val="99"/>
    <w:rsid w:val="00A66F36"/>
    <w:pPr>
      <w:spacing w:line="480" w:lineRule="auto"/>
    </w:pPr>
  </w:style>
  <w:style w:type="character" w:customStyle="1" w:styleId="calbodybold">
    <w:name w:val="cal. body bold"/>
    <w:basedOn w:val="DefaultParagraphFont"/>
    <w:uiPriority w:val="99"/>
    <w:rsid w:val="00A66F36"/>
    <w:rPr>
      <w:rFonts w:cs="Times New Roman"/>
      <w:b/>
    </w:rPr>
  </w:style>
  <w:style w:type="character" w:customStyle="1" w:styleId="calbodybolditalic">
    <w:name w:val="cal. body bold/italic"/>
    <w:basedOn w:val="DefaultParagraphFont"/>
    <w:uiPriority w:val="99"/>
    <w:rsid w:val="00A66F36"/>
    <w:rPr>
      <w:rFonts w:cs="Times New Roman"/>
      <w:b/>
      <w:i/>
    </w:rPr>
  </w:style>
  <w:style w:type="character" w:customStyle="1" w:styleId="calbodyitalic">
    <w:name w:val="cal. body italic"/>
    <w:basedOn w:val="DefaultParagraphFont"/>
    <w:uiPriority w:val="99"/>
    <w:rsid w:val="00A66F36"/>
    <w:rPr>
      <w:rFonts w:cs="Times New Roman"/>
      <w:i/>
    </w:rPr>
  </w:style>
  <w:style w:type="paragraph" w:customStyle="1" w:styleId="CALHEADINGA">
    <w:name w:val="CAL. HEADING A"/>
    <w:basedOn w:val="Normal"/>
    <w:uiPriority w:val="99"/>
    <w:rsid w:val="00A66F36"/>
    <w:pPr>
      <w:spacing w:line="480" w:lineRule="auto"/>
    </w:pPr>
    <w:rPr>
      <w:b/>
    </w:rPr>
  </w:style>
  <w:style w:type="paragraph" w:customStyle="1" w:styleId="CALHEADINGB">
    <w:name w:val="CAL. HEADING B"/>
    <w:basedOn w:val="Normal"/>
    <w:uiPriority w:val="99"/>
    <w:rsid w:val="00A66F36"/>
    <w:pPr>
      <w:spacing w:line="480" w:lineRule="auto"/>
    </w:pPr>
    <w:rPr>
      <w:i/>
    </w:rPr>
  </w:style>
  <w:style w:type="paragraph" w:customStyle="1" w:styleId="CALHEADINGC">
    <w:name w:val="CAL. HEADING C"/>
    <w:basedOn w:val="Normal"/>
    <w:uiPriority w:val="99"/>
    <w:rsid w:val="00A66F36"/>
    <w:pPr>
      <w:spacing w:line="480" w:lineRule="auto"/>
    </w:pPr>
    <w:rPr>
      <w:b/>
      <w:i/>
    </w:rPr>
  </w:style>
  <w:style w:type="paragraph" w:styleId="Footer">
    <w:name w:val="footer"/>
    <w:basedOn w:val="Normal"/>
    <w:link w:val="FooterChar"/>
    <w:uiPriority w:val="99"/>
    <w:rsid w:val="00A66F36"/>
    <w:pPr>
      <w:tabs>
        <w:tab w:val="center" w:pos="4320"/>
        <w:tab w:val="right" w:pos="8640"/>
      </w:tabs>
    </w:pPr>
    <w:rPr>
      <w:b/>
    </w:rPr>
  </w:style>
  <w:style w:type="character" w:customStyle="1" w:styleId="FooterChar">
    <w:name w:val="Footer Char"/>
    <w:basedOn w:val="DefaultParagraphFont"/>
    <w:link w:val="Footer"/>
    <w:uiPriority w:val="99"/>
    <w:locked/>
    <w:rsid w:val="00A66F36"/>
    <w:rPr>
      <w:rFonts w:ascii="Times New Roman" w:hAnsi="Times New Roman" w:cs="Times New Roman"/>
      <w:b/>
      <w:sz w:val="20"/>
      <w:szCs w:val="20"/>
    </w:rPr>
  </w:style>
  <w:style w:type="paragraph" w:customStyle="1" w:styleId="FOOTNOTE">
    <w:name w:val="FOOTNOTE"/>
    <w:basedOn w:val="Normal"/>
    <w:uiPriority w:val="99"/>
    <w:rsid w:val="00A66F36"/>
    <w:pPr>
      <w:spacing w:line="480" w:lineRule="auto"/>
      <w:ind w:left="432" w:hanging="432"/>
    </w:pPr>
    <w:rPr>
      <w:sz w:val="20"/>
    </w:rPr>
  </w:style>
  <w:style w:type="character" w:customStyle="1" w:styleId="footnoteitalic">
    <w:name w:val="footnote italic"/>
    <w:basedOn w:val="DefaultParagraphFont"/>
    <w:uiPriority w:val="99"/>
    <w:rsid w:val="00A66F36"/>
    <w:rPr>
      <w:rFonts w:ascii="Times New Roman" w:hAnsi="Times New Roman" w:cs="Times New Roman"/>
      <w:i/>
      <w:sz w:val="20"/>
    </w:rPr>
  </w:style>
  <w:style w:type="paragraph" w:styleId="Header">
    <w:name w:val="header"/>
    <w:basedOn w:val="Normal"/>
    <w:link w:val="HeaderChar"/>
    <w:uiPriority w:val="99"/>
    <w:rsid w:val="00A66F36"/>
    <w:pPr>
      <w:spacing w:after="960"/>
    </w:pPr>
    <w:rPr>
      <w:b/>
    </w:rPr>
  </w:style>
  <w:style w:type="character" w:customStyle="1" w:styleId="HeaderChar">
    <w:name w:val="Header Char"/>
    <w:basedOn w:val="DefaultParagraphFont"/>
    <w:link w:val="Header"/>
    <w:uiPriority w:val="99"/>
    <w:locked/>
    <w:rsid w:val="00A66F36"/>
    <w:rPr>
      <w:rFonts w:ascii="Times New Roman" w:hAnsi="Times New Roman" w:cs="Times New Roman"/>
      <w:b/>
      <w:sz w:val="20"/>
      <w:szCs w:val="20"/>
    </w:rPr>
  </w:style>
  <w:style w:type="paragraph" w:customStyle="1" w:styleId="HEADLINE">
    <w:name w:val="HEADLINE"/>
    <w:basedOn w:val="Normal"/>
    <w:uiPriority w:val="99"/>
    <w:rsid w:val="00A66F36"/>
    <w:pPr>
      <w:spacing w:line="480" w:lineRule="auto"/>
    </w:pPr>
    <w:rPr>
      <w:b/>
      <w:sz w:val="36"/>
    </w:rPr>
  </w:style>
  <w:style w:type="paragraph" w:customStyle="1" w:styleId="KICKER">
    <w:name w:val="KICKER"/>
    <w:basedOn w:val="Normal"/>
    <w:uiPriority w:val="99"/>
    <w:rsid w:val="00A66F36"/>
    <w:pPr>
      <w:spacing w:line="480" w:lineRule="auto"/>
    </w:pPr>
    <w:rPr>
      <w:i/>
      <w:sz w:val="28"/>
    </w:rPr>
  </w:style>
  <w:style w:type="paragraph" w:customStyle="1" w:styleId="SBBODY">
    <w:name w:val="SB BODY"/>
    <w:basedOn w:val="BODY"/>
    <w:uiPriority w:val="99"/>
    <w:rsid w:val="00A66F36"/>
    <w:rPr>
      <w:rFonts w:ascii="Geneva" w:hAnsi="Geneva"/>
    </w:rPr>
  </w:style>
  <w:style w:type="character" w:customStyle="1" w:styleId="sbbodybold">
    <w:name w:val="sb body bold"/>
    <w:basedOn w:val="bodybold"/>
    <w:uiPriority w:val="99"/>
    <w:rsid w:val="00A66F36"/>
    <w:rPr>
      <w:rFonts w:ascii="Geneva" w:hAnsi="Geneva"/>
    </w:rPr>
  </w:style>
  <w:style w:type="character" w:customStyle="1" w:styleId="sbbodybolditalic">
    <w:name w:val="sb body bold/italic"/>
    <w:basedOn w:val="bodybolditalic"/>
    <w:uiPriority w:val="99"/>
    <w:rsid w:val="00A66F36"/>
    <w:rPr>
      <w:rFonts w:ascii="Geneva" w:hAnsi="Geneva"/>
    </w:rPr>
  </w:style>
  <w:style w:type="character" w:customStyle="1" w:styleId="sbbodyitalic">
    <w:name w:val="sb body italic"/>
    <w:basedOn w:val="bodyitalic"/>
    <w:uiPriority w:val="99"/>
    <w:rsid w:val="00A66F36"/>
    <w:rPr>
      <w:rFonts w:ascii="Geneva" w:hAnsi="Geneva"/>
    </w:rPr>
  </w:style>
  <w:style w:type="paragraph" w:customStyle="1" w:styleId="SBBULLET">
    <w:name w:val="SB BULLET"/>
    <w:basedOn w:val="BULLET"/>
    <w:uiPriority w:val="99"/>
    <w:rsid w:val="00A66F36"/>
    <w:rPr>
      <w:rFonts w:ascii="Geneva" w:hAnsi="Geneva"/>
    </w:rPr>
  </w:style>
  <w:style w:type="paragraph" w:customStyle="1" w:styleId="SBFOOTNOTE">
    <w:name w:val="SB FOOTNOTE"/>
    <w:basedOn w:val="FOOTNOTE"/>
    <w:uiPriority w:val="99"/>
    <w:rsid w:val="00A66F36"/>
    <w:rPr>
      <w:rFonts w:ascii="Geneva" w:hAnsi="Geneva"/>
    </w:rPr>
  </w:style>
  <w:style w:type="character" w:customStyle="1" w:styleId="sbfootnoteitalic">
    <w:name w:val="sb footnote italic"/>
    <w:basedOn w:val="footnoteitalic"/>
    <w:uiPriority w:val="99"/>
    <w:rsid w:val="00A66F36"/>
    <w:rPr>
      <w:rFonts w:ascii="Geneva" w:hAnsi="Geneva"/>
    </w:rPr>
  </w:style>
  <w:style w:type="paragraph" w:customStyle="1" w:styleId="SBHEADLINE">
    <w:name w:val="SB HEADLINE"/>
    <w:basedOn w:val="HEADLINE"/>
    <w:uiPriority w:val="99"/>
    <w:rsid w:val="00A66F36"/>
    <w:rPr>
      <w:rFonts w:ascii="Geneva" w:hAnsi="Geneva"/>
    </w:rPr>
  </w:style>
  <w:style w:type="paragraph" w:customStyle="1" w:styleId="SBKICKER">
    <w:name w:val="SB KICKER"/>
    <w:basedOn w:val="KICKER"/>
    <w:uiPriority w:val="99"/>
    <w:rsid w:val="00A66F36"/>
    <w:rPr>
      <w:rFonts w:ascii="Geneva" w:hAnsi="Geneva"/>
    </w:rPr>
  </w:style>
  <w:style w:type="paragraph" w:customStyle="1" w:styleId="SUBHEAD">
    <w:name w:val="SUBHEAD"/>
    <w:basedOn w:val="Normal"/>
    <w:uiPriority w:val="99"/>
    <w:rsid w:val="00A66F36"/>
    <w:pPr>
      <w:spacing w:line="480" w:lineRule="auto"/>
    </w:pPr>
    <w:rPr>
      <w:b/>
      <w:sz w:val="28"/>
    </w:rPr>
  </w:style>
  <w:style w:type="paragraph" w:customStyle="1" w:styleId="SBSUBHEAD">
    <w:name w:val="SB SUBHEAD"/>
    <w:basedOn w:val="SUBHEAD"/>
    <w:uiPriority w:val="99"/>
    <w:rsid w:val="00A66F36"/>
    <w:rPr>
      <w:rFonts w:ascii="Geneva" w:hAnsi="Geneva"/>
    </w:rPr>
  </w:style>
  <w:style w:type="character" w:styleId="Hyperlink">
    <w:name w:val="Hyperlink"/>
    <w:basedOn w:val="DefaultParagraphFont"/>
    <w:uiPriority w:val="99"/>
    <w:semiHidden/>
    <w:rsid w:val="00120163"/>
    <w:rPr>
      <w:rFonts w:cs="Times New Roman"/>
      <w:b/>
      <w:bCs/>
      <w:color w:val="DF2D00"/>
      <w:u w:val="none"/>
      <w:effect w:val="none"/>
      <w:shd w:val="clear" w:color="auto" w:fill="auto"/>
    </w:rPr>
  </w:style>
  <w:style w:type="character" w:styleId="Emphasis">
    <w:name w:val="Emphasis"/>
    <w:basedOn w:val="DefaultParagraphFont"/>
    <w:uiPriority w:val="99"/>
    <w:qFormat/>
    <w:rsid w:val="00120163"/>
    <w:rPr>
      <w:rFonts w:cs="Times New Roman"/>
      <w:i/>
      <w:iCs/>
    </w:rPr>
  </w:style>
  <w:style w:type="character" w:styleId="Strong">
    <w:name w:val="Strong"/>
    <w:basedOn w:val="DefaultParagraphFont"/>
    <w:uiPriority w:val="99"/>
    <w:qFormat/>
    <w:rsid w:val="00120163"/>
    <w:rPr>
      <w:rFonts w:cs="Times New Roman"/>
      <w:b/>
      <w:bCs/>
    </w:rPr>
  </w:style>
  <w:style w:type="paragraph" w:styleId="BalloonText">
    <w:name w:val="Balloon Text"/>
    <w:basedOn w:val="Normal"/>
    <w:link w:val="BalloonTextChar"/>
    <w:uiPriority w:val="99"/>
    <w:semiHidden/>
    <w:rsid w:val="000F137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399"/>
    <w:rPr>
      <w:rFonts w:ascii="Times New Roman" w:hAnsi="Times New Roman" w:cs="Times New Roman"/>
      <w:sz w:val="2"/>
    </w:rPr>
  </w:style>
  <w:style w:type="character" w:styleId="CommentReference">
    <w:name w:val="annotation reference"/>
    <w:basedOn w:val="DefaultParagraphFont"/>
    <w:uiPriority w:val="99"/>
    <w:semiHidden/>
    <w:rsid w:val="0062751A"/>
    <w:rPr>
      <w:rFonts w:cs="Times New Roman"/>
      <w:sz w:val="16"/>
      <w:szCs w:val="16"/>
    </w:rPr>
  </w:style>
  <w:style w:type="paragraph" w:styleId="CommentText">
    <w:name w:val="annotation text"/>
    <w:basedOn w:val="Normal"/>
    <w:link w:val="CommentTextChar"/>
    <w:uiPriority w:val="99"/>
    <w:semiHidden/>
    <w:rsid w:val="0062751A"/>
    <w:rPr>
      <w:sz w:val="20"/>
    </w:rPr>
  </w:style>
  <w:style w:type="character" w:customStyle="1" w:styleId="CommentTextChar">
    <w:name w:val="Comment Text Char"/>
    <w:basedOn w:val="DefaultParagraphFont"/>
    <w:link w:val="CommentText"/>
    <w:uiPriority w:val="99"/>
    <w:semiHidden/>
    <w:locked/>
    <w:rsid w:val="001A039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62751A"/>
    <w:rPr>
      <w:b/>
      <w:bCs/>
    </w:rPr>
  </w:style>
  <w:style w:type="character" w:customStyle="1" w:styleId="CommentSubjectChar">
    <w:name w:val="Comment Subject Char"/>
    <w:basedOn w:val="CommentTextChar"/>
    <w:link w:val="CommentSubject"/>
    <w:uiPriority w:val="99"/>
    <w:semiHidden/>
    <w:locked/>
    <w:rsid w:val="001A0399"/>
    <w:rPr>
      <w:b/>
      <w:bCs/>
    </w:rPr>
  </w:style>
  <w:style w:type="character" w:styleId="FollowedHyperlink">
    <w:name w:val="FollowedHyperlink"/>
    <w:basedOn w:val="DefaultParagraphFont"/>
    <w:uiPriority w:val="99"/>
    <w:rsid w:val="009C521B"/>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1433624176">
      <w:marLeft w:val="0"/>
      <w:marRight w:val="0"/>
      <w:marTop w:val="0"/>
      <w:marBottom w:val="0"/>
      <w:divBdr>
        <w:top w:val="none" w:sz="0" w:space="0" w:color="auto"/>
        <w:left w:val="none" w:sz="0" w:space="0" w:color="auto"/>
        <w:bottom w:val="none" w:sz="0" w:space="0" w:color="auto"/>
        <w:right w:val="none" w:sz="0" w:space="0" w:color="auto"/>
      </w:divBdr>
      <w:divsChild>
        <w:div w:id="1433624178">
          <w:marLeft w:val="0"/>
          <w:marRight w:val="0"/>
          <w:marTop w:val="167"/>
          <w:marBottom w:val="167"/>
          <w:divBdr>
            <w:top w:val="double" w:sz="6" w:space="0" w:color="BBBBBB"/>
            <w:left w:val="double" w:sz="6" w:space="0" w:color="BBBBBB"/>
            <w:bottom w:val="double" w:sz="6" w:space="0" w:color="BBBBBB"/>
            <w:right w:val="double" w:sz="6" w:space="0" w:color="BBBBBB"/>
          </w:divBdr>
          <w:divsChild>
            <w:div w:id="143362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24181">
      <w:marLeft w:val="0"/>
      <w:marRight w:val="0"/>
      <w:marTop w:val="0"/>
      <w:marBottom w:val="0"/>
      <w:divBdr>
        <w:top w:val="none" w:sz="0" w:space="0" w:color="auto"/>
        <w:left w:val="none" w:sz="0" w:space="0" w:color="auto"/>
        <w:bottom w:val="none" w:sz="0" w:space="0" w:color="auto"/>
        <w:right w:val="none" w:sz="0" w:space="0" w:color="auto"/>
      </w:divBdr>
      <w:divsChild>
        <w:div w:id="1433624179">
          <w:marLeft w:val="0"/>
          <w:marRight w:val="0"/>
          <w:marTop w:val="0"/>
          <w:marBottom w:val="0"/>
          <w:divBdr>
            <w:top w:val="none" w:sz="0" w:space="0" w:color="auto"/>
            <w:left w:val="none" w:sz="0" w:space="0" w:color="auto"/>
            <w:bottom w:val="none" w:sz="0" w:space="0" w:color="auto"/>
            <w:right w:val="none" w:sz="0" w:space="0" w:color="auto"/>
          </w:divBdr>
        </w:div>
        <w:div w:id="143362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jpacg@psychologynj.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sychologynj.org" TargetMode="External"/><Relationship Id="rId5" Type="http://schemas.openxmlformats.org/officeDocument/2006/relationships/hyperlink" Target="mailto:njpa@psychologynj.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148</TotalTime>
  <Pages>4</Pages>
  <Words>1091</Words>
  <Characters>6224</Characters>
  <Application>Microsoft Office Outlook</Application>
  <DocSecurity>0</DocSecurity>
  <Lines>0</Lines>
  <Paragraphs>0</Paragraphs>
  <ScaleCrop>false</ScaleCrop>
  <Company>Priority Publications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(RFP) Template</dc:title>
  <dc:subject/>
  <dc:creator>luanne</dc:creator>
  <cp:keywords/>
  <dc:description/>
  <cp:lastModifiedBy>christine gurriere</cp:lastModifiedBy>
  <cp:revision>9</cp:revision>
  <cp:lastPrinted>2012-08-23T15:40:00Z</cp:lastPrinted>
  <dcterms:created xsi:type="dcterms:W3CDTF">2012-08-23T15:38:00Z</dcterms:created>
  <dcterms:modified xsi:type="dcterms:W3CDTF">2012-09-04T19:13:00Z</dcterms:modified>
</cp:coreProperties>
</file>