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EC8" w:rsidRDefault="00DF7AC2" w:rsidP="00797EC8">
      <w:pPr>
        <w:jc w:val="center"/>
      </w:pP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FF74DF">
        <w:t>12739</w:t>
      </w:r>
    </w:p>
    <w:p w:rsidR="00797EC8" w:rsidRDefault="00797EC8">
      <w:pPr>
        <w:tabs>
          <w:tab w:val="left" w:pos="2160"/>
        </w:tabs>
      </w:pPr>
    </w:p>
    <w:p w:rsidR="00797EC8" w:rsidRDefault="00797EC8">
      <w:pPr>
        <w:tabs>
          <w:tab w:val="left" w:pos="2160"/>
        </w:tabs>
      </w:pPr>
      <w:r>
        <w:t>PR Number:</w:t>
      </w:r>
      <w:r>
        <w:tab/>
      </w:r>
      <w:r w:rsidR="00FF74DF">
        <w:t>017638</w:t>
      </w:r>
      <w:r w:rsidR="009D42F2">
        <w:t>, 017639, 017640</w:t>
      </w:r>
    </w:p>
    <w:p w:rsidR="00797EC8" w:rsidRDefault="00797EC8">
      <w:pPr>
        <w:tabs>
          <w:tab w:val="left" w:pos="2160"/>
        </w:tabs>
      </w:pPr>
    </w:p>
    <w:p w:rsidR="00797EC8" w:rsidRDefault="00797EC8">
      <w:pPr>
        <w:tabs>
          <w:tab w:val="left" w:pos="2160"/>
        </w:tabs>
      </w:pPr>
      <w:r>
        <w:t>Replaces Contract:</w:t>
      </w:r>
      <w:r>
        <w:tab/>
      </w:r>
      <w:r w:rsidR="00FF74DF">
        <w:t>12058</w:t>
      </w:r>
      <w:r w:rsidR="009D42F2">
        <w:t>, 12057, 12064</w:t>
      </w:r>
    </w:p>
    <w:p w:rsidR="00797EC8" w:rsidRDefault="00797EC8">
      <w:pPr>
        <w:tabs>
          <w:tab w:val="left" w:pos="2160"/>
        </w:tabs>
      </w:pPr>
    </w:p>
    <w:p w:rsidR="00797EC8" w:rsidRDefault="00797EC8">
      <w:pPr>
        <w:tabs>
          <w:tab w:val="left" w:pos="2160"/>
        </w:tabs>
      </w:pPr>
      <w:r>
        <w:t>Date Mailed:</w:t>
      </w:r>
      <w:r>
        <w:tab/>
      </w:r>
      <w:r w:rsidR="00FF74DF">
        <w:t>December 21, 2009</w:t>
      </w:r>
    </w:p>
    <w:p w:rsidR="00797EC8" w:rsidRDefault="00797EC8">
      <w:pPr>
        <w:tabs>
          <w:tab w:val="left" w:pos="2160"/>
        </w:tabs>
      </w:pPr>
    </w:p>
    <w:p w:rsidR="00797EC8" w:rsidRDefault="00797EC8">
      <w:pPr>
        <w:tabs>
          <w:tab w:val="left" w:pos="2160"/>
        </w:tabs>
      </w:pPr>
      <w:r>
        <w:t>Closing Date:</w:t>
      </w:r>
      <w:r>
        <w:tab/>
      </w:r>
      <w:r w:rsidR="00FF74DF">
        <w:t>January 26, 2010</w:t>
      </w:r>
      <w:r>
        <w:t>, 2:00 PM</w:t>
      </w:r>
    </w:p>
    <w:p w:rsidR="00797EC8" w:rsidRDefault="00797EC8">
      <w:pPr>
        <w:tabs>
          <w:tab w:val="left" w:pos="2160"/>
        </w:tabs>
      </w:pPr>
    </w:p>
    <w:p w:rsidR="00445C13" w:rsidRPr="00475092" w:rsidRDefault="00445C13" w:rsidP="00445C13">
      <w:pPr>
        <w:tabs>
          <w:tab w:val="left" w:pos="1980"/>
          <w:tab w:val="left" w:pos="5400"/>
        </w:tabs>
        <w:rPr>
          <w:rFonts w:cs="Arial"/>
          <w:bCs/>
        </w:rPr>
      </w:pPr>
      <w:r w:rsidRPr="00475092">
        <w:rPr>
          <w:rFonts w:cs="Arial"/>
        </w:rPr>
        <w:t xml:space="preserve">Procurement Officer:  </w:t>
      </w:r>
      <w:r>
        <w:rPr>
          <w:rFonts w:cs="Arial"/>
        </w:rPr>
        <w:tab/>
        <w:t xml:space="preserve">  </w:t>
      </w:r>
      <w:r w:rsidRPr="00475092">
        <w:rPr>
          <w:rFonts w:cs="Arial"/>
        </w:rPr>
        <w:t>John T. Lowe</w:t>
      </w:r>
    </w:p>
    <w:p w:rsidR="00445C13" w:rsidRPr="00475092" w:rsidRDefault="00445C13" w:rsidP="00445C13">
      <w:pPr>
        <w:tabs>
          <w:tab w:val="left" w:pos="1980"/>
          <w:tab w:val="left" w:pos="5400"/>
        </w:tabs>
        <w:rPr>
          <w:rFonts w:cs="Arial"/>
        </w:rPr>
      </w:pPr>
      <w:r w:rsidRPr="00475092">
        <w:rPr>
          <w:rFonts w:cs="Arial"/>
        </w:rPr>
        <w:t>Telephone:</w:t>
      </w:r>
      <w:r>
        <w:rPr>
          <w:rFonts w:cs="Arial"/>
        </w:rPr>
        <w:tab/>
        <w:t xml:space="preserve"> </w:t>
      </w:r>
      <w:r w:rsidRPr="00475092">
        <w:rPr>
          <w:rFonts w:cs="Arial"/>
        </w:rPr>
        <w:t xml:space="preserve"> 785-296-3126</w:t>
      </w:r>
    </w:p>
    <w:p w:rsidR="00445C13" w:rsidRPr="00475092" w:rsidRDefault="00445C13" w:rsidP="00445C13">
      <w:pPr>
        <w:tabs>
          <w:tab w:val="left" w:pos="1980"/>
          <w:tab w:val="left" w:pos="5400"/>
        </w:tabs>
        <w:rPr>
          <w:rFonts w:cs="Arial"/>
        </w:rPr>
      </w:pPr>
      <w:r w:rsidRPr="00475092">
        <w:rPr>
          <w:rFonts w:cs="Arial"/>
        </w:rPr>
        <w:t xml:space="preserve">E-Mail Address:  </w:t>
      </w:r>
      <w:r>
        <w:rPr>
          <w:rFonts w:cs="Arial"/>
        </w:rPr>
        <w:tab/>
        <w:t xml:space="preserve">  </w:t>
      </w:r>
      <w:hyperlink r:id="rId9" w:history="1">
        <w:r w:rsidRPr="00475092">
          <w:rPr>
            <w:rStyle w:val="Hyperlink"/>
            <w:rFonts w:cs="Arial"/>
          </w:rPr>
          <w:t>john.lowe@da.ks.gov</w:t>
        </w:r>
      </w:hyperlink>
      <w:r w:rsidRPr="00475092">
        <w:rPr>
          <w:rFonts w:cs="Arial"/>
        </w:rPr>
        <w:t xml:space="preserve"> </w:t>
      </w:r>
    </w:p>
    <w:p w:rsidR="00445C13" w:rsidRDefault="00445C13" w:rsidP="00445C13">
      <w:r w:rsidRPr="00475092">
        <w:rPr>
          <w:rFonts w:cs="Arial"/>
        </w:rPr>
        <w:t xml:space="preserve">Web Address:  </w:t>
      </w:r>
      <w:r>
        <w:rPr>
          <w:rFonts w:cs="Arial"/>
        </w:rPr>
        <w:tab/>
        <w:t xml:space="preserve">            </w:t>
      </w:r>
      <w:hyperlink r:id="rId10" w:history="1">
        <w:r w:rsidRPr="00475092">
          <w:rPr>
            <w:rStyle w:val="Hyperlink"/>
          </w:rPr>
          <w:t>http://da.ks.gov/purch</w:t>
        </w:r>
      </w:hyperlink>
    </w:p>
    <w:p w:rsidR="00797EC8" w:rsidRDefault="00797EC8">
      <w:pPr>
        <w:tabs>
          <w:tab w:val="left" w:pos="2160"/>
        </w:tabs>
      </w:pPr>
    </w:p>
    <w:p w:rsidR="00797EC8" w:rsidRDefault="00797EC8">
      <w:pPr>
        <w:tabs>
          <w:tab w:val="left" w:pos="2160"/>
        </w:tabs>
        <w:rPr>
          <w:b/>
        </w:rPr>
      </w:pPr>
      <w:r>
        <w:rPr>
          <w:b/>
        </w:rPr>
        <w:t>Item:</w:t>
      </w:r>
      <w:r>
        <w:rPr>
          <w:b/>
        </w:rPr>
        <w:tab/>
      </w:r>
      <w:r w:rsidR="00312243">
        <w:rPr>
          <w:b/>
        </w:rPr>
        <w:t>Bituminous Mixture, SC KS</w:t>
      </w:r>
    </w:p>
    <w:p w:rsidR="00797EC8" w:rsidRDefault="00797EC8">
      <w:pPr>
        <w:tabs>
          <w:tab w:val="left" w:pos="2160"/>
        </w:tabs>
      </w:pPr>
    </w:p>
    <w:p w:rsidR="00797EC8" w:rsidRDefault="00797EC8">
      <w:pPr>
        <w:tabs>
          <w:tab w:val="left" w:pos="2160"/>
        </w:tabs>
      </w:pPr>
      <w:r>
        <w:t>Agency:</w:t>
      </w:r>
      <w:r>
        <w:tab/>
      </w:r>
      <w:r w:rsidR="00312243">
        <w:t>KS Dept. of Transportation</w:t>
      </w:r>
    </w:p>
    <w:p w:rsidR="00797EC8" w:rsidRDefault="00797EC8">
      <w:pPr>
        <w:tabs>
          <w:tab w:val="left" w:pos="2160"/>
        </w:tabs>
      </w:pPr>
      <w:r>
        <w:t>Location(s):</w:t>
      </w:r>
      <w:r>
        <w:tab/>
      </w:r>
      <w:r w:rsidR="00312243">
        <w:t>Topeka, KS</w:t>
      </w:r>
    </w:p>
    <w:p w:rsidR="00797EC8" w:rsidRDefault="00797EC8">
      <w:pPr>
        <w:tabs>
          <w:tab w:val="left" w:pos="2160"/>
        </w:tabs>
      </w:pPr>
    </w:p>
    <w:p w:rsidR="00797EC8" w:rsidRDefault="00797EC8">
      <w:pPr>
        <w:tabs>
          <w:tab w:val="left" w:pos="2160"/>
        </w:tabs>
      </w:pPr>
      <w:r>
        <w:t>Period of Contract:</w:t>
      </w:r>
      <w:r>
        <w:tab/>
      </w:r>
      <w:r w:rsidR="00312243">
        <w:t>April 1</w:t>
      </w:r>
      <w:r>
        <w:t>, 20</w:t>
      </w:r>
      <w:r w:rsidR="00C8738A">
        <w:t>10</w:t>
      </w:r>
      <w:r>
        <w:t xml:space="preserve"> through </w:t>
      </w:r>
      <w:r w:rsidR="00312243">
        <w:t>November 30, 2010</w:t>
      </w:r>
    </w:p>
    <w:p w:rsidR="00797EC8" w:rsidRDefault="00797EC8">
      <w:pPr>
        <w:tabs>
          <w:tab w:val="left" w:pos="2160"/>
        </w:tabs>
      </w:pPr>
      <w:r>
        <w:tab/>
      </w:r>
    </w:p>
    <w:p w:rsidR="00797EC8" w:rsidRDefault="00797EC8">
      <w:pPr>
        <w:tabs>
          <w:tab w:val="left" w:pos="2160"/>
        </w:tabs>
      </w:pPr>
      <w:r>
        <w:t>Guarantee:</w:t>
      </w:r>
      <w:r>
        <w:tab/>
        <w:t>No Monetary Guarantee Required</w:t>
      </w:r>
    </w:p>
    <w:p w:rsidR="00797EC8" w:rsidRDefault="00797EC8">
      <w:pPr>
        <w:tabs>
          <w:tab w:val="left" w:pos="2160"/>
        </w:tabs>
      </w:pPr>
    </w:p>
    <w:p w:rsidR="00797EC8" w:rsidRDefault="00797EC8">
      <w:pPr>
        <w:tabs>
          <w:tab w:val="left" w:pos="2160"/>
        </w:tabs>
        <w:ind w:left="2160" w:hanging="2160"/>
      </w:pPr>
      <w:r>
        <w:t>Scope:</w:t>
      </w:r>
      <w:r>
        <w:tab/>
        <w:t xml:space="preserve">This Contract shall cover the procurement of </w:t>
      </w:r>
      <w:r w:rsidR="00312243">
        <w:rPr>
          <w:b/>
        </w:rPr>
        <w:t>Bituminous Mixture, SC KS</w:t>
      </w:r>
      <w:r>
        <w:t xml:space="preserve"> for the </w:t>
      </w:r>
      <w:r w:rsidR="00312243" w:rsidRPr="00312243">
        <w:rPr>
          <w:b/>
        </w:rPr>
        <w:t>KS Dept. of Transportation</w:t>
      </w:r>
      <w:r>
        <w:t xml:space="preserve">, </w:t>
      </w:r>
      <w:r w:rsidR="00312243">
        <w:t>Topeka</w:t>
      </w:r>
      <w:r>
        <w:t>, Kansas,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10080"/>
        </w:tabs>
      </w:pPr>
    </w:p>
    <w:p w:rsidR="00797EC8" w:rsidRDefault="00797EC8">
      <w:pPr>
        <w:tabs>
          <w:tab w:val="left" w:pos="10080"/>
        </w:tabs>
        <w:rPr>
          <w:b/>
          <w:bCs/>
        </w:rPr>
      </w:pPr>
      <w:r>
        <w:t xml:space="preserve">IFB Number </w:t>
      </w:r>
      <w:r w:rsidR="00312243">
        <w:rPr>
          <w:i/>
        </w:rPr>
        <w:t>12739</w:t>
      </w:r>
      <w:r>
        <w:t xml:space="preserve"> was recently posted to the Division of Purchases Internet website.</w:t>
      </w:r>
    </w:p>
    <w:p w:rsidR="00797EC8" w:rsidRDefault="00797EC8">
      <w:pPr>
        <w:tabs>
          <w:tab w:val="left" w:pos="10080"/>
        </w:tabs>
        <w:rPr>
          <w:b/>
          <w:bCs/>
        </w:rPr>
      </w:pPr>
      <w:r>
        <w:rPr>
          <w:b/>
          <w:bCs/>
        </w:rPr>
        <w:t>The document can be downloaded by going to the following website:</w:t>
      </w:r>
    </w:p>
    <w:p w:rsidR="00797EC8" w:rsidRDefault="00797EC8">
      <w:pPr>
        <w:tabs>
          <w:tab w:val="left" w:pos="10080"/>
        </w:tabs>
        <w:rPr>
          <w:b/>
          <w:bCs/>
        </w:rPr>
      </w:pPr>
    </w:p>
    <w:p w:rsidR="00797EC8" w:rsidRPr="004B13EC" w:rsidRDefault="00312243">
      <w:pPr>
        <w:tabs>
          <w:tab w:val="left" w:pos="4320"/>
          <w:tab w:val="left" w:pos="10080"/>
        </w:tabs>
        <w:ind w:right="90"/>
        <w:rPr>
          <w:b/>
        </w:rPr>
      </w:pPr>
      <w:hyperlink r:id="rId11" w:history="1">
        <w:r w:rsidRPr="00A673F1">
          <w:rPr>
            <w:rStyle w:val="Hyperlink"/>
          </w:rPr>
          <w:t>http://da.ks.gov/purch/rf</w:t>
        </w:r>
        <w:bookmarkStart w:id="0" w:name="_Hlt12840906"/>
        <w:r w:rsidRPr="00A673F1">
          <w:rPr>
            <w:rStyle w:val="Hyperlink"/>
          </w:rPr>
          <w:t>q</w:t>
        </w:r>
        <w:bookmarkEnd w:id="0"/>
        <w:r w:rsidRPr="00A673F1">
          <w:rPr>
            <w:rStyle w:val="Hyperlink"/>
          </w:rPr>
          <w:t>/rfqdata/12739.doc</w:t>
        </w:r>
      </w:hyperlink>
      <w:r>
        <w:rPr>
          <w:b/>
        </w:rPr>
        <w:t xml:space="preserve"> </w:t>
      </w:r>
    </w:p>
    <w:p w:rsidR="00797EC8" w:rsidRDefault="00797EC8">
      <w:pPr>
        <w:tabs>
          <w:tab w:val="left" w:pos="4320"/>
          <w:tab w:val="left" w:pos="9900"/>
          <w:tab w:val="left" w:pos="10080"/>
        </w:tabs>
        <w:ind w:right="90"/>
        <w:rPr>
          <w:sz w:val="16"/>
        </w:rPr>
      </w:pPr>
    </w:p>
    <w:p w:rsidR="00797EC8" w:rsidRDefault="00797EC8">
      <w:pPr>
        <w:tabs>
          <w:tab w:val="left" w:pos="4320"/>
        </w:tabs>
        <w:ind w:right="-180"/>
        <w:rPr>
          <w:sz w:val="16"/>
        </w:rPr>
      </w:pPr>
      <w:r>
        <w:rPr>
          <w:b/>
        </w:rPr>
        <w:t>It shall be the vendor's responsibility to monitor this website on a regular basis for any changes/addenda</w:t>
      </w:r>
      <w:r>
        <w:t>.</w:t>
      </w:r>
    </w:p>
    <w:p w:rsidR="00797EC8" w:rsidRDefault="00797EC8" w:rsidP="000258A9">
      <w:pPr>
        <w:tabs>
          <w:tab w:val="left" w:pos="9360"/>
        </w:tabs>
        <w:rPr>
          <w:b/>
          <w:sz w:val="16"/>
          <w:u w:val="thick"/>
        </w:rPr>
      </w:pPr>
      <w:r>
        <w:rPr>
          <w:b/>
          <w:sz w:val="16"/>
          <w:u w:val="thick"/>
        </w:rPr>
        <w:tab/>
      </w: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771E71" w:rsidRDefault="00771E71" w:rsidP="00771E71">
      <w:pPr>
        <w:tabs>
          <w:tab w:val="left" w:pos="1440"/>
        </w:tabs>
        <w:rPr>
          <w:rFonts w:cs="Arial"/>
        </w:rPr>
      </w:pPr>
      <w:r>
        <w:rPr>
          <w:rFonts w:cs="Arial"/>
        </w:rPr>
        <w:t>Item:</w:t>
      </w:r>
      <w:r>
        <w:rPr>
          <w:rFonts w:cs="Arial"/>
        </w:rPr>
        <w:tab/>
      </w:r>
      <w:r w:rsidR="00312243">
        <w:rPr>
          <w:b/>
        </w:rPr>
        <w:t>Bituminous Mixture, SC KS</w:t>
      </w:r>
    </w:p>
    <w:p w:rsidR="00771E71" w:rsidRDefault="00771E71" w:rsidP="00771E71">
      <w:pPr>
        <w:tabs>
          <w:tab w:val="left" w:pos="1440"/>
        </w:tabs>
        <w:rPr>
          <w:rFonts w:cs="Arial"/>
        </w:rPr>
      </w:pPr>
    </w:p>
    <w:p w:rsidR="00771E71" w:rsidRDefault="00771E71" w:rsidP="00771E71">
      <w:pPr>
        <w:tabs>
          <w:tab w:val="left" w:pos="1440"/>
        </w:tabs>
        <w:rPr>
          <w:rFonts w:cs="Arial"/>
        </w:rPr>
      </w:pPr>
      <w:r>
        <w:rPr>
          <w:rFonts w:cs="Arial"/>
        </w:rPr>
        <w:t>Agency:</w:t>
      </w:r>
      <w:r>
        <w:rPr>
          <w:rFonts w:cs="Arial"/>
        </w:rPr>
        <w:tab/>
      </w:r>
      <w:r w:rsidR="00312243">
        <w:t>KS Dept. of Transportation</w:t>
      </w:r>
    </w:p>
    <w:p w:rsidR="00771E71" w:rsidRDefault="00771E71" w:rsidP="00771E71">
      <w:pPr>
        <w:tabs>
          <w:tab w:val="left" w:pos="1440"/>
        </w:tabs>
        <w:rPr>
          <w:rFonts w:cs="Arial"/>
        </w:rPr>
      </w:pPr>
    </w:p>
    <w:p w:rsidR="00771E71" w:rsidRDefault="00771E71" w:rsidP="00771E71">
      <w:pPr>
        <w:tabs>
          <w:tab w:val="left" w:pos="1440"/>
        </w:tabs>
        <w:rPr>
          <w:rFonts w:cs="Arial"/>
          <w:b/>
          <w:bCs/>
        </w:rPr>
      </w:pPr>
      <w:r>
        <w:rPr>
          <w:rFonts w:cs="Arial"/>
          <w:b/>
          <w:bCs/>
        </w:rPr>
        <w:t>Closing Date:</w:t>
      </w:r>
      <w:r>
        <w:rPr>
          <w:rFonts w:cs="Arial"/>
          <w:b/>
          <w:bCs/>
        </w:rPr>
        <w:tab/>
      </w:r>
      <w:r w:rsidR="00312243" w:rsidRPr="00312243">
        <w:rPr>
          <w:b/>
        </w:rPr>
        <w:t>January 26, 2010</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771E71" w:rsidRDefault="00771E71" w:rsidP="00771E71">
      <w:pPr>
        <w:tabs>
          <w:tab w:val="left" w:pos="7200"/>
          <w:tab w:val="left" w:pos="9990"/>
        </w:tabs>
        <w:rPr>
          <w:rFonts w:cs="Arial"/>
        </w:rPr>
      </w:pPr>
      <w:r>
        <w:rPr>
          <w:rFonts w:cs="Arial"/>
        </w:rPr>
        <w:t>Pricing is available to political subdivisions of the State of Kansas.</w:t>
      </w:r>
      <w:r>
        <w:rPr>
          <w:rFonts w:cs="Arial"/>
        </w:rPr>
        <w:tab/>
        <w:t>Yes ____      No ___</w:t>
      </w:r>
    </w:p>
    <w:p w:rsidR="00771E71" w:rsidRDefault="00771E71" w:rsidP="00771E71">
      <w:pPr>
        <w:tabs>
          <w:tab w:val="left" w:pos="7200"/>
          <w:tab w:val="left" w:pos="9990"/>
        </w:tabs>
        <w:rPr>
          <w:rFonts w:cs="Arial"/>
          <w:i/>
          <w:u w:val="single"/>
        </w:rPr>
      </w:pPr>
      <w:r>
        <w:rPr>
          <w:rFonts w:cs="Arial"/>
          <w:i/>
          <w:u w:val="single"/>
        </w:rPr>
        <w:t>(Refusal will not be a determining factor in award of this contract.)</w:t>
      </w:r>
    </w:p>
    <w:p w:rsidR="00771E71" w:rsidRDefault="00771E71" w:rsidP="00771E71">
      <w:pPr>
        <w:tabs>
          <w:tab w:val="left" w:pos="7200"/>
          <w:tab w:val="left" w:pos="9990"/>
        </w:tabs>
        <w:rPr>
          <w:rFonts w:cs="Arial"/>
        </w:rPr>
      </w:pPr>
    </w:p>
    <w:p w:rsidR="00771E71" w:rsidRDefault="00771E71" w:rsidP="00771E71">
      <w:pPr>
        <w:tabs>
          <w:tab w:val="left" w:pos="7200"/>
          <w:tab w:val="left" w:pos="9990"/>
        </w:tabs>
        <w:rPr>
          <w:rFonts w:cs="Arial"/>
        </w:rPr>
      </w:pPr>
      <w:r>
        <w:rPr>
          <w:rFonts w:cs="Arial"/>
        </w:rPr>
        <w:t>Agencies may use the Business Procurement Card for contract purchases.</w:t>
      </w:r>
      <w:r>
        <w:rPr>
          <w:rFonts w:cs="Arial"/>
        </w:rPr>
        <w:tab/>
        <w:t>Yes ____      No ___</w:t>
      </w:r>
    </w:p>
    <w:p w:rsidR="00771E71" w:rsidRDefault="00771E71" w:rsidP="00771E71">
      <w:pPr>
        <w:tabs>
          <w:tab w:val="left" w:pos="9990"/>
        </w:tabs>
      </w:pPr>
      <w:r>
        <w:rPr>
          <w:rFonts w:cs="Arial"/>
          <w:i/>
          <w:u w:val="single"/>
        </w:rPr>
        <w:t>(Refusal will not be a determining factor in award of this contract.)</w:t>
      </w:r>
    </w:p>
    <w:p w:rsidR="003B3570" w:rsidRDefault="003B3570">
      <w:pPr>
        <w:autoSpaceDE w:val="0"/>
        <w:autoSpaceDN w:val="0"/>
        <w:adjustRightInd w:val="0"/>
      </w:pPr>
      <w: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3B3570" w:rsidRDefault="00A0460A" w:rsidP="00081F16">
      <w:pPr>
        <w:rPr>
          <w:rFonts w:cs="Arial"/>
          <w:b/>
          <w:sz w:val="18"/>
          <w:szCs w:val="18"/>
        </w:rPr>
      </w:pPr>
      <w:hyperlink r:id="rId12" w:history="1">
        <w:r>
          <w:rPr>
            <w:rStyle w:val="Hyperlink"/>
            <w:rFonts w:cs="Arial"/>
            <w:szCs w:val="20"/>
          </w:rPr>
          <w:t>http://www.kansas.gov/ksbdc/</w:t>
        </w:r>
      </w:hyperlink>
      <w:r w:rsidR="003B3570">
        <w:rPr>
          <w:rFonts w:cs="Arial"/>
          <w:b/>
          <w:sz w:val="18"/>
          <w:szCs w:val="18"/>
        </w:rP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797EC8" w:rsidRDefault="00797EC8">
      <w:pPr>
        <w:autoSpaceDE w:val="0"/>
        <w:autoSpaceDN w:val="0"/>
        <w:adjustRightInd w:val="0"/>
      </w:pPr>
      <w:r>
        <w:br w:type="page"/>
      </w:r>
    </w:p>
    <w:p w:rsidR="00F10DF4" w:rsidRPr="000D5528" w:rsidRDefault="00F10DF4" w:rsidP="00F10DF4">
      <w:pPr>
        <w:jc w:val="center"/>
        <w:rPr>
          <w:rFonts w:cs="Arial"/>
          <w:b/>
          <w:bCs/>
          <w:caps/>
          <w:sz w:val="24"/>
        </w:rPr>
      </w:pPr>
      <w:r w:rsidRPr="000D5528">
        <w:rPr>
          <w:rFonts w:cs="Arial"/>
          <w:b/>
          <w:bCs/>
          <w:caps/>
          <w:sz w:val="24"/>
        </w:rPr>
        <w:t>Tax Clearance</w:t>
      </w:r>
    </w:p>
    <w:p w:rsidR="00F10DF4" w:rsidRPr="000D5528" w:rsidRDefault="00F10DF4" w:rsidP="00F10DF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F10DF4" w:rsidRPr="000D5528" w:rsidRDefault="00F10DF4" w:rsidP="00F10DF4">
      <w:pPr>
        <w:rPr>
          <w:rFonts w:cs="Arial"/>
          <w:b/>
          <w:bCs/>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F10DF4" w:rsidRPr="000D5528" w:rsidRDefault="00F10DF4" w:rsidP="00F10DF4">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3" w:history="1">
        <w:r w:rsidRPr="000D5528">
          <w:rPr>
            <w:rStyle w:val="Hyperlink"/>
            <w:rFonts w:cs="Arial"/>
            <w:b w:val="0"/>
            <w:bCs/>
            <w:sz w:val="18"/>
            <w:szCs w:val="18"/>
            <w:highlight w:val="yellow"/>
          </w:rPr>
          <w:t>http://www.ksreven</w:t>
        </w:r>
        <w:r w:rsidRPr="000D5528">
          <w:rPr>
            <w:rStyle w:val="Hyperlink"/>
            <w:rFonts w:cs="Arial"/>
            <w:b w:val="0"/>
            <w:bCs/>
            <w:sz w:val="18"/>
            <w:szCs w:val="18"/>
            <w:highlight w:val="yellow"/>
          </w:rPr>
          <w:t>u</w:t>
        </w:r>
        <w:r w:rsidRPr="000D5528">
          <w:rPr>
            <w:rStyle w:val="Hyperlink"/>
            <w:rFonts w:cs="Arial"/>
            <w:b w:val="0"/>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8F0EA5" w:rsidRDefault="00F10DF4" w:rsidP="00F10DF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F10DF4" w:rsidRPr="000D5528" w:rsidRDefault="00F10DF4" w:rsidP="00F10DF4">
      <w:pPr>
        <w:tabs>
          <w:tab w:val="left" w:pos="9990"/>
        </w:tabs>
        <w:autoSpaceDE w:val="0"/>
        <w:autoSpaceDN w:val="0"/>
        <w:adjustRightInd w:val="0"/>
        <w:rPr>
          <w:rFonts w:cs="Arial"/>
          <w:b/>
          <w:bCs/>
          <w:sz w:val="18"/>
          <w:szCs w:val="18"/>
          <w:u w:val="single"/>
        </w:rPr>
      </w:pPr>
      <w:hyperlink r:id="rId14" w:history="1">
        <w:r w:rsidRPr="000D5528">
          <w:rPr>
            <w:rStyle w:val="Hyperlink"/>
            <w:rFonts w:cs="Arial"/>
            <w:b w:val="0"/>
            <w:bCs/>
            <w:sz w:val="18"/>
            <w:szCs w:val="18"/>
          </w:rPr>
          <w:t>http://www.ksrevenue.org/busregistration.htm</w:t>
        </w:r>
      </w:hyperlink>
    </w:p>
    <w:p w:rsidR="00F10DF4" w:rsidRPr="000D5528" w:rsidRDefault="00F10DF4" w:rsidP="00F10DF4">
      <w:pPr>
        <w:tabs>
          <w:tab w:val="left" w:pos="9990"/>
        </w:tabs>
        <w:autoSpaceDE w:val="0"/>
        <w:autoSpaceDN w:val="0"/>
        <w:adjustRightInd w:val="0"/>
        <w:rPr>
          <w:rFonts w:cs="Arial"/>
          <w:b/>
          <w:bCs/>
          <w:sz w:val="18"/>
          <w:szCs w:val="18"/>
          <w:u w:val="single"/>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10DF4" w:rsidRPr="00B4668D" w:rsidRDefault="00F10DF4" w:rsidP="00F10DF4">
      <w:pPr>
        <w:autoSpaceDE w:val="0"/>
        <w:autoSpaceDN w:val="0"/>
        <w:adjustRightInd w:val="0"/>
        <w:rPr>
          <w:rFonts w:cs="Arial"/>
        </w:rPr>
      </w:pPr>
    </w:p>
    <w:p w:rsidR="00F10DF4" w:rsidRPr="000D5528" w:rsidRDefault="00F10DF4" w:rsidP="00F10DF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F10DF4" w:rsidRPr="000D5528" w:rsidRDefault="00F10DF4" w:rsidP="00F10DF4">
      <w:pPr>
        <w:autoSpaceDE w:val="0"/>
        <w:autoSpaceDN w:val="0"/>
        <w:adjustRightInd w:val="0"/>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CONTRACTOR</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F10DF4" w:rsidRPr="000D5528" w:rsidRDefault="00F10DF4" w:rsidP="00F10DF4">
      <w:pPr>
        <w:rPr>
          <w:sz w:val="16"/>
          <w:szCs w:val="16"/>
        </w:rPr>
      </w:pP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SUBCONTRACTOR(S)</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F10DF4" w:rsidRDefault="00F10DF4" w:rsidP="00F10DF4"/>
    <w:p w:rsidR="00B322FD" w:rsidRDefault="00B322FD">
      <w:pPr>
        <w:tabs>
          <w:tab w:val="left" w:pos="458"/>
        </w:tabs>
      </w:pPr>
      <w:r>
        <w:br w:type="page"/>
      </w:r>
    </w:p>
    <w:p w:rsidR="00B322FD" w:rsidRDefault="00B322FD" w:rsidP="00B322FD">
      <w:pPr>
        <w:pStyle w:val="Header"/>
        <w:tabs>
          <w:tab w:val="clear" w:pos="4320"/>
          <w:tab w:val="clear" w:pos="8640"/>
        </w:tabs>
        <w:jc w:val="center"/>
        <w:rPr>
          <w:rFonts w:ascii="Arial" w:hAnsi="Arial" w:cs="Arial"/>
          <w:b/>
          <w:sz w:val="22"/>
          <w:szCs w:val="22"/>
        </w:rPr>
      </w:pPr>
    </w:p>
    <w:p w:rsidR="00B322FD"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Month" w:val="11"/>
          <w:attr w:name="Day" w:val="6"/>
          <w:attr w:name="Year" w:val="1986"/>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pPr>
        <w:tabs>
          <w:tab w:val="left" w:pos="458"/>
        </w:tabs>
        <w:rPr>
          <w:b/>
        </w:rPr>
      </w:pPr>
      <w:r>
        <w:br w:type="page"/>
      </w:r>
    </w:p>
    <w:p w:rsidR="00797EC8" w:rsidRDefault="00797EC8">
      <w:pPr>
        <w:jc w:val="center"/>
        <w:rPr>
          <w:b/>
        </w:rPr>
      </w:pPr>
      <w:r>
        <w:rPr>
          <w:b/>
        </w:rPr>
        <w:t>SECTION I</w:t>
      </w:r>
    </w:p>
    <w:p w:rsidR="00797EC8" w:rsidRDefault="00797EC8">
      <w:pPr>
        <w:jc w:val="center"/>
      </w:pPr>
      <w:r>
        <w:rPr>
          <w:b/>
        </w:rPr>
        <w:t>CONDITIONS TO BIDDING</w:t>
      </w:r>
    </w:p>
    <w:p w:rsidR="00797EC8" w:rsidRDefault="00797EC8"/>
    <w:p w:rsidR="00797EC8" w:rsidRDefault="00797EC8" w:rsidP="000258A9">
      <w:pPr>
        <w:jc w:val="both"/>
      </w:pPr>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Default="00797EC8" w:rsidP="000258A9">
      <w:pPr>
        <w:ind w:left="720" w:hanging="720"/>
        <w:jc w:val="both"/>
        <w:rPr>
          <w:b/>
        </w:rPr>
      </w:pPr>
    </w:p>
    <w:p w:rsidR="00445C13" w:rsidRDefault="00445C13" w:rsidP="00445C13">
      <w:pPr>
        <w:rPr>
          <w:b/>
        </w:rPr>
      </w:pPr>
      <w:r>
        <w:rPr>
          <w:b/>
        </w:rPr>
        <w:t>John T. Lowe</w:t>
      </w:r>
    </w:p>
    <w:p w:rsidR="00445C13" w:rsidRDefault="00445C13" w:rsidP="00445C13">
      <w:r>
        <w:t>Telephone:   785-296-3126</w:t>
      </w:r>
    </w:p>
    <w:p w:rsidR="00445C13" w:rsidRDefault="00445C13" w:rsidP="00445C13">
      <w:r>
        <w:t>Facsimile:  785-296-7240</w:t>
      </w:r>
    </w:p>
    <w:p w:rsidR="00445C13" w:rsidRDefault="00445C13" w:rsidP="00445C13">
      <w:pPr>
        <w:tabs>
          <w:tab w:val="left" w:pos="1530"/>
        </w:tabs>
      </w:pPr>
      <w:r>
        <w:t xml:space="preserve">E-Mail Address:  </w:t>
      </w:r>
      <w:hyperlink r:id="rId15" w:history="1">
        <w:r w:rsidRPr="006F0330">
          <w:rPr>
            <w:rStyle w:val="Hyperlink"/>
          </w:rPr>
          <w:t>john.lowe</w:t>
        </w:r>
        <w:r w:rsidRPr="006F0330">
          <w:rPr>
            <w:rStyle w:val="Hyperlink"/>
            <w:rFonts w:cs="Arial"/>
          </w:rPr>
          <w:t>@da.ks.gov</w:t>
        </w:r>
      </w:hyperlink>
      <w:r>
        <w:rPr>
          <w:rFonts w:cs="Arial"/>
        </w:rPr>
        <w:t xml:space="preserve"> </w:t>
      </w:r>
    </w:p>
    <w:p w:rsidR="00445C13" w:rsidRDefault="00445C13" w:rsidP="00445C13">
      <w:smartTag w:uri="urn:schemas-microsoft-com:office:smarttags" w:element="State">
        <w:smartTag w:uri="urn:schemas-microsoft-com:office:smarttags" w:element="place">
          <w:r>
            <w:t>Kansas</w:t>
          </w:r>
        </w:smartTag>
      </w:smartTag>
      <w:r>
        <w:t xml:space="preserve"> Division of Purchases</w:t>
      </w:r>
    </w:p>
    <w:p w:rsidR="00445C13" w:rsidRDefault="00445C13" w:rsidP="00445C13">
      <w:r>
        <w:t>900 SW Jackson, Room 102N</w:t>
      </w:r>
    </w:p>
    <w:p w:rsidR="00445C13" w:rsidRDefault="00445C13" w:rsidP="00445C13">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797EC8" w:rsidRDefault="00797EC8" w:rsidP="000258A9">
      <w:pPr>
        <w:jc w:val="both"/>
      </w:pPr>
    </w:p>
    <w:p w:rsidR="00797EC8" w:rsidRDefault="00797EC8" w:rsidP="000258A9">
      <w:pPr>
        <w:jc w:val="both"/>
      </w:pPr>
      <w:r>
        <w:t>Failure to notify the Procurement Officer of any conflicts or ambiguities in this Solicitation may result in items being resolved in the best interest of the State.  Any modification to this Request shall be made in writing by addendum and mailed to all vendors who received the original request.  Only written communications are binding.</w:t>
      </w:r>
    </w:p>
    <w:p w:rsidR="00797EC8" w:rsidRDefault="00797EC8" w:rsidP="000258A9">
      <w:pPr>
        <w:jc w:val="both"/>
      </w:pPr>
    </w:p>
    <w:p w:rsidR="00797EC8" w:rsidRDefault="00797EC8" w:rsidP="000258A9">
      <w:pPr>
        <w:jc w:val="both"/>
      </w:pPr>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797EC8" w:rsidRDefault="00797EC8" w:rsidP="000258A9">
      <w:pPr>
        <w:jc w:val="both"/>
      </w:pPr>
    </w:p>
    <w:p w:rsidR="00797EC8" w:rsidRDefault="00797EC8" w:rsidP="000258A9">
      <w:pPr>
        <w:jc w:val="both"/>
      </w:pPr>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797EC8" w:rsidRDefault="00797EC8" w:rsidP="000258A9">
      <w:pPr>
        <w:jc w:val="both"/>
      </w:pPr>
    </w:p>
    <w:p w:rsidR="00797EC8" w:rsidRDefault="00797EC8" w:rsidP="000258A9">
      <w:pPr>
        <w:jc w:val="both"/>
      </w:pPr>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797EC8" w:rsidRDefault="00797EC8" w:rsidP="000258A9">
      <w:pPr>
        <w:jc w:val="both"/>
      </w:pPr>
    </w:p>
    <w:p w:rsidR="00797EC8" w:rsidRDefault="00797EC8" w:rsidP="000258A9">
      <w:pPr>
        <w:jc w:val="both"/>
      </w:pPr>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797EC8" w:rsidRDefault="00797EC8" w:rsidP="000258A9">
      <w:pPr>
        <w:jc w:val="both"/>
      </w:pPr>
    </w:p>
    <w:p w:rsidR="00797EC8" w:rsidRDefault="00797EC8" w:rsidP="000258A9">
      <w:pPr>
        <w:jc w:val="both"/>
      </w:pPr>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797EC8" w:rsidRDefault="00797EC8" w:rsidP="000258A9">
      <w:pPr>
        <w:jc w:val="both"/>
      </w:pPr>
    </w:p>
    <w:p w:rsidR="00797EC8" w:rsidRDefault="00797EC8" w:rsidP="000258A9">
      <w:pPr>
        <w:jc w:val="both"/>
      </w:pPr>
      <w:r>
        <w:t>In the event of a conflict in terms of language among the documents, the following order of precedence shall govern:</w:t>
      </w:r>
    </w:p>
    <w:p w:rsidR="00797EC8" w:rsidRDefault="00797EC8" w:rsidP="000258A9">
      <w:pPr>
        <w:jc w:val="both"/>
      </w:pPr>
    </w:p>
    <w:p w:rsidR="00797EC8" w:rsidRDefault="00797EC8" w:rsidP="000258A9">
      <w:pPr>
        <w:tabs>
          <w:tab w:val="left" w:pos="360"/>
        </w:tabs>
        <w:jc w:val="both"/>
      </w:pPr>
      <w:r>
        <w:t>1.</w:t>
      </w:r>
      <w:r>
        <w:tab/>
        <w:t>Form DA</w:t>
      </w:r>
      <w:r>
        <w:noBreakHyphen/>
        <w:t>146a;</w:t>
      </w:r>
    </w:p>
    <w:p w:rsidR="00797EC8" w:rsidRDefault="00797EC8" w:rsidP="000258A9">
      <w:pPr>
        <w:tabs>
          <w:tab w:val="left" w:pos="360"/>
        </w:tabs>
        <w:jc w:val="both"/>
      </w:pPr>
      <w:r>
        <w:t>2.</w:t>
      </w:r>
      <w:r>
        <w:tab/>
      </w:r>
      <w:r w:rsidR="00B322FD">
        <w:t>W</w:t>
      </w:r>
      <w:r>
        <w:t>ritten modifications to the executed contract;</w:t>
      </w:r>
    </w:p>
    <w:p w:rsidR="00797EC8" w:rsidRDefault="00797EC8" w:rsidP="000258A9">
      <w:pPr>
        <w:tabs>
          <w:tab w:val="left" w:pos="360"/>
        </w:tabs>
        <w:jc w:val="both"/>
      </w:pPr>
      <w:r>
        <w:t>3.</w:t>
      </w:r>
      <w:r>
        <w:tab/>
      </w:r>
      <w:r w:rsidR="00B322FD">
        <w:t>W</w:t>
      </w:r>
      <w:r>
        <w:t>ritten contract signed by the parties;</w:t>
      </w:r>
    </w:p>
    <w:p w:rsidR="00797EC8" w:rsidRDefault="00797EC8" w:rsidP="000258A9">
      <w:pPr>
        <w:tabs>
          <w:tab w:val="left" w:pos="360"/>
        </w:tabs>
        <w:jc w:val="both"/>
      </w:pPr>
      <w:r>
        <w:t>4.</w:t>
      </w:r>
      <w:r>
        <w:tab/>
      </w:r>
      <w:r w:rsidR="00B322FD">
        <w:t>T</w:t>
      </w:r>
      <w:r>
        <w:t>his Solicitation including any and all addenda; and</w:t>
      </w:r>
    </w:p>
    <w:p w:rsidR="00797EC8" w:rsidRDefault="00797EC8" w:rsidP="000258A9">
      <w:pPr>
        <w:pStyle w:val="BodyTextIndent"/>
        <w:tabs>
          <w:tab w:val="clear" w:pos="720"/>
          <w:tab w:val="clear" w:pos="1440"/>
          <w:tab w:val="clear" w:pos="5670"/>
          <w:tab w:val="left" w:pos="360"/>
        </w:tabs>
        <w:ind w:left="0" w:firstLine="0"/>
      </w:pPr>
      <w:r>
        <w:t>5.</w:t>
      </w:r>
      <w:r>
        <w:tab/>
      </w:r>
      <w:r w:rsidR="00B322FD">
        <w:t>C</w:t>
      </w:r>
      <w:r>
        <w:t>ontractor's written bid response submitted in response to this Request as finalized.</w:t>
      </w:r>
    </w:p>
    <w:p w:rsidR="00797EC8" w:rsidRDefault="00797EC8" w:rsidP="000258A9">
      <w:pPr>
        <w:jc w:val="both"/>
      </w:pPr>
    </w:p>
    <w:p w:rsidR="00797EC8" w:rsidRDefault="00797EC8" w:rsidP="000258A9">
      <w:pPr>
        <w:jc w:val="both"/>
      </w:pPr>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797EC8" w:rsidRDefault="00797EC8" w:rsidP="000258A9">
      <w:pPr>
        <w:jc w:val="both"/>
      </w:pPr>
    </w:p>
    <w:p w:rsidR="00797EC8" w:rsidRDefault="00797EC8" w:rsidP="000258A9">
      <w:pPr>
        <w:jc w:val="both"/>
      </w:pPr>
      <w:r>
        <w:rPr>
          <w:b/>
        </w:rPr>
        <w:t>Open Records Act (K.S.A</w:t>
      </w:r>
      <w:r>
        <w:t>.</w:t>
      </w:r>
      <w:r>
        <w:rPr>
          <w:b/>
        </w:rPr>
        <w:t xml:space="preserve"> 45-205 et seq.):</w:t>
      </w:r>
      <w:r>
        <w:t xml:space="preserve">  All bid responses become the property of the State of </w:t>
      </w:r>
      <w:smartTag w:uri="urn:schemas-microsoft-com:office:smarttags" w:element="State">
        <w:smartTag w:uri="urn:schemas-microsoft-com:office:smarttags" w:element="plac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797EC8" w:rsidRDefault="00797EC8" w:rsidP="000258A9">
      <w:pPr>
        <w:jc w:val="both"/>
      </w:pPr>
    </w:p>
    <w:p w:rsidR="009E3A4C" w:rsidRDefault="009E3A4C" w:rsidP="000258A9">
      <w:pPr>
        <w:jc w:val="both"/>
        <w:rPr>
          <w:b/>
        </w:rPr>
      </w:pPr>
    </w:p>
    <w:p w:rsidR="00797EC8" w:rsidRDefault="00797EC8" w:rsidP="000258A9">
      <w:pPr>
        <w:jc w:val="both"/>
      </w:pPr>
      <w:r>
        <w:rPr>
          <w:b/>
        </w:rPr>
        <w:lastRenderedPageBreak/>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797EC8" w:rsidRDefault="00797EC8" w:rsidP="000258A9">
      <w:pPr>
        <w:jc w:val="both"/>
      </w:pPr>
    </w:p>
    <w:p w:rsidR="00797EC8" w:rsidRDefault="00797EC8" w:rsidP="000258A9">
      <w:pPr>
        <w:jc w:val="both"/>
        <w:rPr>
          <w:snapToGrid w:val="0"/>
        </w:rPr>
      </w:pPr>
      <w:r>
        <w:rPr>
          <w:b/>
          <w:snapToGrid w:val="0"/>
        </w:rPr>
        <w:t>Debarment of State Contractors</w:t>
      </w:r>
      <w:r w:rsidR="00843635">
        <w:rPr>
          <w:b/>
          <w:snapToGrid w:val="0"/>
        </w:rPr>
        <w:t>:</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Default="00797EC8" w:rsidP="000258A9">
      <w:pPr>
        <w:jc w:val="both"/>
      </w:pPr>
    </w:p>
    <w:p w:rsidR="00797EC8" w:rsidRDefault="00797EC8" w:rsidP="000258A9">
      <w:pPr>
        <w:jc w:val="both"/>
      </w:pPr>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797EC8" w:rsidRDefault="00797EC8" w:rsidP="000258A9">
      <w:pPr>
        <w:pStyle w:val="Header"/>
        <w:jc w:val="both"/>
      </w:pPr>
      <w:r>
        <w:br w:type="page"/>
      </w:r>
    </w:p>
    <w:p w:rsidR="00797EC8" w:rsidRDefault="00797EC8">
      <w:pPr>
        <w:jc w:val="center"/>
        <w:rPr>
          <w:b/>
        </w:rPr>
      </w:pPr>
      <w:r>
        <w:rPr>
          <w:b/>
        </w:rPr>
        <w:t>SECTION II</w:t>
      </w:r>
    </w:p>
    <w:p w:rsidR="00797EC8" w:rsidRDefault="00797EC8">
      <w:pPr>
        <w:jc w:val="center"/>
        <w:rPr>
          <w:b/>
        </w:rPr>
      </w:pPr>
      <w:r>
        <w:rPr>
          <w:b/>
        </w:rPr>
        <w:t>BID INSTRUCTIONS</w:t>
      </w:r>
    </w:p>
    <w:p w:rsidR="00797EC8" w:rsidRDefault="00797EC8" w:rsidP="000258A9">
      <w:pPr>
        <w:jc w:val="both"/>
        <w:rPr>
          <w:b/>
        </w:rPr>
      </w:pPr>
    </w:p>
    <w:p w:rsidR="00797EC8" w:rsidRDefault="00797EC8" w:rsidP="000258A9">
      <w:pPr>
        <w:jc w:val="both"/>
      </w:pPr>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797EC8" w:rsidRDefault="00797EC8" w:rsidP="000258A9">
      <w:pPr>
        <w:jc w:val="both"/>
      </w:pPr>
    </w:p>
    <w:p w:rsidR="00797EC8" w:rsidRDefault="00797EC8" w:rsidP="000258A9">
      <w:pPr>
        <w:jc w:val="both"/>
        <w:rPr>
          <w:b/>
        </w:rPr>
      </w:pPr>
      <w:r>
        <w:rPr>
          <w:b/>
        </w:rPr>
        <w:t xml:space="preserve">Vendors are instructed to prepare their Bid Response following the same sequence as the Invitation </w:t>
      </w:r>
      <w:r w:rsidR="00835007">
        <w:rPr>
          <w:b/>
        </w:rPr>
        <w:t>f</w:t>
      </w:r>
      <w:r>
        <w:rPr>
          <w:b/>
        </w:rPr>
        <w:t>or Bid.</w:t>
      </w:r>
    </w:p>
    <w:p w:rsidR="00797EC8" w:rsidRDefault="00797EC8" w:rsidP="000258A9">
      <w:pPr>
        <w:jc w:val="both"/>
      </w:pPr>
    </w:p>
    <w:p w:rsidR="00797EC8" w:rsidRDefault="00797EC8" w:rsidP="000258A9">
      <w:pPr>
        <w:jc w:val="both"/>
        <w:rPr>
          <w:b/>
        </w:rPr>
      </w:pPr>
      <w:r>
        <w:rPr>
          <w:b/>
        </w:rPr>
        <w:t>Submission of Bid Responses:  Vendor's bid response shall consist of:</w:t>
      </w:r>
    </w:p>
    <w:p w:rsidR="00835007" w:rsidRDefault="00835007" w:rsidP="00835007">
      <w:pPr>
        <w:tabs>
          <w:tab w:val="left" w:pos="360"/>
        </w:tabs>
        <w:ind w:left="270" w:hanging="270"/>
        <w:jc w:val="both"/>
        <w:rPr>
          <w:b/>
        </w:rPr>
      </w:pPr>
      <w:r>
        <w:rPr>
          <w:b/>
        </w:rPr>
        <w:sym w:font="Symbol" w:char="F0B7"/>
      </w:r>
      <w:r>
        <w:rPr>
          <w:b/>
        </w:rPr>
        <w:tab/>
      </w:r>
      <w:r>
        <w:rPr>
          <w:b/>
        </w:rPr>
        <w:tab/>
      </w:r>
      <w:r w:rsidR="009E3A4C">
        <w:rPr>
          <w:b/>
        </w:rPr>
        <w:t xml:space="preserve">Two (2) copies of the </w:t>
      </w:r>
      <w:r>
        <w:rPr>
          <w:b/>
        </w:rPr>
        <w:t>Signature Sheet</w:t>
      </w:r>
    </w:p>
    <w:p w:rsidR="00835007" w:rsidRDefault="00835007" w:rsidP="00835007">
      <w:pPr>
        <w:numPr>
          <w:ilvl w:val="0"/>
          <w:numId w:val="2"/>
        </w:numPr>
        <w:tabs>
          <w:tab w:val="clear" w:pos="720"/>
          <w:tab w:val="num" w:pos="360"/>
        </w:tabs>
        <w:ind w:left="360"/>
        <w:jc w:val="both"/>
        <w:rPr>
          <w:b/>
        </w:rPr>
      </w:pPr>
      <w:r>
        <w:rPr>
          <w:b/>
        </w:rPr>
        <w:t>Supplier Diversity Survey Form</w:t>
      </w:r>
    </w:p>
    <w:p w:rsidR="00835007" w:rsidRDefault="00835007" w:rsidP="00835007">
      <w:pPr>
        <w:numPr>
          <w:ilvl w:val="0"/>
          <w:numId w:val="2"/>
        </w:numPr>
        <w:tabs>
          <w:tab w:val="clear" w:pos="720"/>
          <w:tab w:val="num" w:pos="360"/>
        </w:tabs>
        <w:ind w:left="360"/>
        <w:jc w:val="both"/>
        <w:rPr>
          <w:b/>
        </w:rPr>
      </w:pPr>
      <w:r>
        <w:rPr>
          <w:b/>
        </w:rPr>
        <w:t>Tax Clearance Form</w:t>
      </w:r>
    </w:p>
    <w:p w:rsidR="00835007" w:rsidRDefault="00835007" w:rsidP="00835007">
      <w:pPr>
        <w:numPr>
          <w:ilvl w:val="0"/>
          <w:numId w:val="2"/>
        </w:numPr>
        <w:tabs>
          <w:tab w:val="clear" w:pos="720"/>
          <w:tab w:val="num" w:pos="360"/>
        </w:tabs>
        <w:ind w:left="360"/>
        <w:jc w:val="both"/>
        <w:rPr>
          <w:b/>
        </w:rPr>
      </w:pPr>
      <w:r>
        <w:rPr>
          <w:b/>
        </w:rPr>
        <w:t>Certificate Regarding Immigration Reform &amp; Control</w:t>
      </w:r>
    </w:p>
    <w:p w:rsidR="00835007" w:rsidRDefault="00835007" w:rsidP="00835007">
      <w:pPr>
        <w:numPr>
          <w:ilvl w:val="0"/>
          <w:numId w:val="2"/>
        </w:numPr>
        <w:tabs>
          <w:tab w:val="clear" w:pos="720"/>
          <w:tab w:val="num" w:pos="360"/>
        </w:tabs>
        <w:ind w:left="360"/>
        <w:jc w:val="both"/>
        <w:rPr>
          <w:b/>
        </w:rPr>
      </w:pPr>
      <w:r>
        <w:rPr>
          <w:b/>
        </w:rPr>
        <w:t>A signed copy of any Addenda issued for this Request</w:t>
      </w:r>
    </w:p>
    <w:p w:rsidR="00835007" w:rsidRDefault="00835007" w:rsidP="00835007">
      <w:pPr>
        <w:tabs>
          <w:tab w:val="left" w:pos="360"/>
        </w:tabs>
        <w:ind w:left="360" w:hanging="360"/>
        <w:jc w:val="both"/>
        <w:rPr>
          <w:b/>
        </w:rPr>
      </w:pPr>
      <w:r>
        <w:rPr>
          <w:b/>
        </w:rPr>
        <w:sym w:font="Symbol" w:char="F0B7"/>
      </w:r>
      <w:r>
        <w:rPr>
          <w:b/>
        </w:rPr>
        <w:tab/>
      </w:r>
      <w:r w:rsidR="009E3A4C">
        <w:rPr>
          <w:b/>
        </w:rPr>
        <w:t>Two (2) copies</w:t>
      </w:r>
      <w:r>
        <w:rPr>
          <w:b/>
        </w:rPr>
        <w:t xml:space="preserve"> of the bid response, including literature and other supporting documents</w:t>
      </w:r>
    </w:p>
    <w:p w:rsidR="00835007" w:rsidRDefault="00835007" w:rsidP="000258A9">
      <w:pPr>
        <w:ind w:left="270" w:hanging="270"/>
        <w:jc w:val="both"/>
        <w:rPr>
          <w:b/>
        </w:rPr>
      </w:pPr>
    </w:p>
    <w:p w:rsidR="00797EC8" w:rsidRDefault="00797EC8" w:rsidP="000258A9">
      <w:pPr>
        <w:jc w:val="both"/>
        <w:rPr>
          <w:b/>
        </w:rPr>
      </w:pPr>
      <w:r>
        <w:rPr>
          <w:b/>
        </w:rPr>
        <w:t xml:space="preserve">Vendor's bid response, sealed securely in an envelope or other container, shall be received promptly at 2:00 p.m., Central Standard or Daylight Savings Time, whichever is in effect, on </w:t>
      </w:r>
      <w:r w:rsidR="009E3A4C" w:rsidRPr="009E3A4C">
        <w:rPr>
          <w:b/>
        </w:rPr>
        <w:t>January 26, 2010</w:t>
      </w:r>
      <w:r>
        <w:rPr>
          <w:b/>
        </w:rPr>
        <w:t>,</w:t>
      </w:r>
      <w:r>
        <w:t xml:space="preserve"> </w:t>
      </w:r>
      <w:r>
        <w:rPr>
          <w:b/>
        </w:rPr>
        <w:t>addressed as follows:</w:t>
      </w:r>
    </w:p>
    <w:p w:rsidR="00797EC8" w:rsidRDefault="00797EC8" w:rsidP="000258A9">
      <w:pPr>
        <w:jc w:val="both"/>
        <w:rPr>
          <w:b/>
        </w:rPr>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Pr="009E3A4C" w:rsidRDefault="00797EC8" w:rsidP="000258A9">
      <w:pPr>
        <w:jc w:val="both"/>
        <w:rPr>
          <w:b/>
        </w:rPr>
      </w:pPr>
      <w:r w:rsidRPr="009E3A4C">
        <w:rPr>
          <w:b/>
        </w:rPr>
        <w:t xml:space="preserve">Proposal # </w:t>
      </w:r>
      <w:r w:rsidR="009E3A4C">
        <w:rPr>
          <w:b/>
        </w:rPr>
        <w:t>12739</w:t>
      </w:r>
    </w:p>
    <w:p w:rsidR="00797EC8" w:rsidRDefault="00797EC8" w:rsidP="000258A9">
      <w:pPr>
        <w:jc w:val="both"/>
        <w:rPr>
          <w:b/>
        </w:rPr>
      </w:pPr>
      <w:r w:rsidRPr="009E3A4C">
        <w:rPr>
          <w:b/>
        </w:rPr>
        <w:t>Closing:</w:t>
      </w:r>
      <w:r>
        <w:rPr>
          <w:b/>
        </w:rPr>
        <w:t xml:space="preserve">  </w:t>
      </w:r>
      <w:r w:rsidR="009E3A4C" w:rsidRPr="009E3A4C">
        <w:rPr>
          <w:b/>
        </w:rPr>
        <w:t>January 26, 2010</w:t>
      </w:r>
    </w:p>
    <w:p w:rsidR="00797EC8" w:rsidRDefault="00797EC8" w:rsidP="000258A9">
      <w:pPr>
        <w:jc w:val="both"/>
        <w:rPr>
          <w:b/>
        </w:rPr>
      </w:pPr>
      <w:smartTag w:uri="urn:schemas-microsoft-com:office:smarttags" w:element="Street">
        <w:smartTag w:uri="urn:schemas-microsoft-com:office:smarttags" w:element="address">
          <w:r>
            <w:rPr>
              <w:b/>
            </w:rPr>
            <w:t>900 SW Jackson Street</w:t>
          </w:r>
        </w:smartTag>
      </w:smartTag>
      <w:r>
        <w:rPr>
          <w:b/>
        </w:rPr>
        <w:t>, Room 102N</w:t>
      </w:r>
    </w:p>
    <w:p w:rsidR="00797EC8" w:rsidRDefault="00797EC8" w:rsidP="000258A9">
      <w:pPr>
        <w:jc w:val="both"/>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sidR="00835007">
            <w:rPr>
              <w:b/>
            </w:rPr>
            <w:t>KS</w:t>
          </w:r>
        </w:smartTag>
      </w:smartTag>
      <w:r w:rsidR="00835007">
        <w:rPr>
          <w:b/>
        </w:rPr>
        <w:t xml:space="preserve"> 66612</w:t>
      </w:r>
      <w:r>
        <w:rPr>
          <w:b/>
        </w:rPr>
        <w:noBreakHyphen/>
        <w:t>1286</w:t>
      </w:r>
    </w:p>
    <w:p w:rsidR="00797EC8" w:rsidRDefault="00797EC8" w:rsidP="000258A9">
      <w:pPr>
        <w:jc w:val="both"/>
      </w:pPr>
    </w:p>
    <w:p w:rsidR="00EB72EF" w:rsidRDefault="00EB72EF" w:rsidP="00EB72EF">
      <w:pPr>
        <w:pStyle w:val="BodyText2"/>
        <w:rPr>
          <w:b/>
          <w:color w:val="FF0000"/>
        </w:rPr>
      </w:pPr>
      <w:r>
        <w:rPr>
          <w:b/>
          <w:color w:val="FF0000"/>
          <w:u w:val="single"/>
        </w:rPr>
        <w:t>It is the vendor’s responsibility to ensure bids are received by the closing date and time.</w:t>
      </w:r>
      <w:r>
        <w:rPr>
          <w:b/>
          <w:color w:val="FF0000"/>
        </w:rPr>
        <w:t xml:space="preserve">  Delays in mail delivery or any other means of transmittal, including couriers or agents of the issuing entity, shall not excuse late bid submissions.</w:t>
      </w:r>
    </w:p>
    <w:p w:rsidR="00EB72EF" w:rsidRDefault="00EB72EF" w:rsidP="00EB72EF">
      <w:pPr>
        <w:pStyle w:val="BodyText2"/>
        <w:rPr>
          <w:b/>
          <w:color w:val="FF0000"/>
        </w:rPr>
      </w:pPr>
    </w:p>
    <w:p w:rsidR="00797EC8" w:rsidRDefault="00797EC8" w:rsidP="000258A9">
      <w:pPr>
        <w:pStyle w:val="BodyText2"/>
      </w:pPr>
      <w:r>
        <w:t>Faxed or telephone bids are not acceptable unless this Solicitation is for an amount less than $25,000.00.</w:t>
      </w:r>
    </w:p>
    <w:p w:rsidR="00797EC8" w:rsidRDefault="00797EC8" w:rsidP="000258A9">
      <w:pPr>
        <w:jc w:val="both"/>
      </w:pPr>
    </w:p>
    <w:p w:rsidR="00797EC8" w:rsidRDefault="00797EC8" w:rsidP="000258A9">
      <w:pPr>
        <w:jc w:val="both"/>
      </w:pPr>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797EC8" w:rsidRDefault="00797EC8" w:rsidP="000258A9">
      <w:pPr>
        <w:jc w:val="both"/>
      </w:pPr>
    </w:p>
    <w:p w:rsidR="00797EC8" w:rsidRDefault="00797EC8" w:rsidP="000258A9">
      <w:pPr>
        <w:jc w:val="both"/>
      </w:pPr>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797EC8" w:rsidRDefault="00797EC8" w:rsidP="000258A9">
      <w:pPr>
        <w:jc w:val="both"/>
      </w:pPr>
    </w:p>
    <w:p w:rsidR="00797EC8" w:rsidRDefault="00797EC8" w:rsidP="000258A9">
      <w:pPr>
        <w:jc w:val="both"/>
      </w:pPr>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797EC8" w:rsidRDefault="00797EC8" w:rsidP="000258A9">
      <w:pPr>
        <w:jc w:val="both"/>
      </w:pPr>
    </w:p>
    <w:p w:rsidR="00797EC8" w:rsidRDefault="00797EC8" w:rsidP="000258A9">
      <w:pPr>
        <w:jc w:val="both"/>
      </w:pPr>
      <w:r>
        <w:rPr>
          <w:b/>
        </w:rPr>
        <w:t>Modification of Bid Responses:</w:t>
      </w:r>
      <w:r>
        <w:t xml:space="preserve">  A vendor may modify a bid response by letter or by FAX transmission at any time prior to the closing date and time for receipt of bid responses. </w:t>
      </w:r>
    </w:p>
    <w:p w:rsidR="00797EC8" w:rsidRDefault="00797EC8" w:rsidP="000258A9">
      <w:pPr>
        <w:jc w:val="both"/>
      </w:pPr>
    </w:p>
    <w:p w:rsidR="00797EC8" w:rsidRDefault="00797EC8" w:rsidP="000258A9">
      <w:pPr>
        <w:jc w:val="both"/>
      </w:pPr>
      <w:r>
        <w:rPr>
          <w:b/>
        </w:rPr>
        <w:t>Withdrawal of Bid Responses:</w:t>
      </w:r>
      <w:r>
        <w:t xml:space="preserve">  A bid response may be withdrawn on written request from the vendor to the Procurement Officer at the Division of Purchases prior to the closing date.</w:t>
      </w:r>
    </w:p>
    <w:p w:rsidR="00797EC8" w:rsidRDefault="009E3A4C" w:rsidP="000258A9">
      <w:pPr>
        <w:jc w:val="both"/>
      </w:pPr>
      <w:r>
        <w:br w:type="page"/>
      </w:r>
    </w:p>
    <w:p w:rsidR="00797EC8" w:rsidRDefault="00797EC8" w:rsidP="000258A9">
      <w:pPr>
        <w:jc w:val="both"/>
      </w:pPr>
      <w:r>
        <w:rPr>
          <w:b/>
        </w:rPr>
        <w:t>Bid Disclosures:</w:t>
      </w:r>
      <w:r>
        <w:t xml:space="preserve">  At the time of closing, bid prices shall be made public information.  Interested vendors or their representatives may be present at the announcement at the following location:</w:t>
      </w:r>
    </w:p>
    <w:p w:rsidR="00797EC8" w:rsidRDefault="00797EC8" w:rsidP="000258A9">
      <w:pPr>
        <w:jc w:val="both"/>
      </w:pP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smartTag w:uri="urn:schemas-microsoft-com:office:smarttags" w:element="Street">
        <w:smartTag w:uri="urn:schemas-microsoft-com:office:smarttags" w:element="address">
          <w:r>
            <w:t>900 Jackson Street</w:t>
          </w:r>
        </w:smartTag>
      </w:smartTag>
      <w:r>
        <w:t>,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rsidR="00835007">
            <w:t>KS</w:t>
          </w:r>
        </w:smartTag>
      </w:smartTag>
      <w:r w:rsidR="00835007">
        <w:t xml:space="preserve"> 66612</w:t>
      </w:r>
      <w:r>
        <w:noBreakHyphen/>
        <w:t>1286</w:t>
      </w:r>
    </w:p>
    <w:p w:rsidR="00797EC8" w:rsidRDefault="00797EC8" w:rsidP="000258A9">
      <w:pPr>
        <w:jc w:val="both"/>
      </w:pPr>
    </w:p>
    <w:p w:rsidR="00797EC8" w:rsidRDefault="00797EC8" w:rsidP="000258A9">
      <w:pPr>
        <w:jc w:val="both"/>
      </w:pPr>
      <w:r>
        <w:t>Bid results will not be given to individuals over the telephone. Results may be obtained after contract finalization by obtaining a bid tabulation from the Division of Purchases. Bid results can be obtained by sending (do not include with bid):</w:t>
      </w:r>
    </w:p>
    <w:p w:rsidR="00797EC8" w:rsidRDefault="00797EC8" w:rsidP="000258A9">
      <w:pPr>
        <w:jc w:val="both"/>
      </w:pPr>
    </w:p>
    <w:p w:rsidR="00797EC8" w:rsidRDefault="00797EC8" w:rsidP="000258A9">
      <w:pPr>
        <w:ind w:left="360" w:hanging="360"/>
        <w:jc w:val="both"/>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797EC8" w:rsidRDefault="00797EC8" w:rsidP="000258A9">
      <w:pPr>
        <w:ind w:left="360" w:hanging="360"/>
        <w:jc w:val="both"/>
      </w:pPr>
      <w:r>
        <w:t>2.</w:t>
      </w:r>
      <w:r>
        <w:tab/>
        <w:t>A self -addressed, stamped envelope;</w:t>
      </w:r>
    </w:p>
    <w:p w:rsidR="00797EC8" w:rsidRDefault="00797EC8" w:rsidP="000258A9">
      <w:pPr>
        <w:ind w:left="360" w:hanging="360"/>
        <w:jc w:val="both"/>
      </w:pPr>
      <w:r>
        <w:t>3.</w:t>
      </w:r>
      <w:r>
        <w:tab/>
        <w:t xml:space="preserve">Invitation </w:t>
      </w:r>
      <w:r w:rsidR="00835007">
        <w:t>for</w:t>
      </w:r>
      <w:r>
        <w:t xml:space="preserve"> Bid Number, </w:t>
      </w:r>
    </w:p>
    <w:p w:rsidR="00797EC8" w:rsidRDefault="00797EC8" w:rsidP="000258A9">
      <w:pPr>
        <w:jc w:val="both"/>
      </w:pPr>
    </w:p>
    <w:p w:rsidR="00797EC8" w:rsidRDefault="00797EC8" w:rsidP="000258A9">
      <w:pPr>
        <w:jc w:val="both"/>
      </w:pPr>
      <w:r>
        <w:t>Send to:</w:t>
      </w: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r>
        <w:t>Attention: Bid Results/Copies</w:t>
      </w:r>
    </w:p>
    <w:p w:rsidR="00797EC8" w:rsidRDefault="00797EC8" w:rsidP="000258A9">
      <w:pPr>
        <w:jc w:val="both"/>
      </w:pPr>
      <w:r>
        <w:t>900 SW Jackson,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797EC8" w:rsidRDefault="00797EC8" w:rsidP="000258A9">
      <w:pPr>
        <w:jc w:val="both"/>
      </w:pPr>
    </w:p>
    <w:p w:rsidR="00797EC8" w:rsidRDefault="00797EC8" w:rsidP="000258A9">
      <w:pPr>
        <w:jc w:val="both"/>
      </w:pPr>
      <w:r>
        <w:t xml:space="preserve">Copies of individual bid responses may be obtained under the Kansas Open Records Act by sending an e-mail to </w:t>
      </w:r>
      <w:hyperlink r:id="rId16" w:history="1">
        <w:r w:rsidR="000258A9" w:rsidRPr="000258A9">
          <w:rPr>
            <w:rStyle w:val="Hyperlink"/>
            <w:b w:val="0"/>
          </w:rPr>
          <w:t>janet.miller</w:t>
        </w:r>
        <w:r w:rsidR="000258A9" w:rsidRPr="000258A9">
          <w:rPr>
            <w:rStyle w:val="Hyperlink"/>
            <w:rFonts w:cs="Arial"/>
            <w:b w:val="0"/>
          </w:rPr>
          <w:t>@da.</w:t>
        </w:r>
        <w:r w:rsidR="000258A9" w:rsidRPr="000258A9">
          <w:rPr>
            <w:rStyle w:val="Hyperlink"/>
            <w:rFonts w:cs="Arial"/>
            <w:b w:val="0"/>
          </w:rPr>
          <w:t>k</w:t>
        </w:r>
        <w:r w:rsidR="000258A9" w:rsidRPr="000258A9">
          <w:rPr>
            <w:rStyle w:val="Hyperlink"/>
            <w:rFonts w:cs="Arial"/>
            <w:b w:val="0"/>
          </w:rPr>
          <w:t>s.gov</w:t>
        </w:r>
      </w:hyperlink>
      <w:r w:rsidR="000258A9">
        <w:rPr>
          <w:rStyle w:val="Strong"/>
          <w:rFonts w:cs="Arial"/>
          <w:b w:val="0"/>
        </w:rPr>
        <w:t xml:space="preserve"> </w:t>
      </w:r>
      <w:r>
        <w:t xml:space="preserve">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835007">
        <w:t>bid files</w:t>
      </w:r>
      <w:r>
        <w:t xml:space="preserve"> shall not be released until a contract has been executed or all bid responses have been rejected.</w:t>
      </w:r>
    </w:p>
    <w:p w:rsidR="00797EC8" w:rsidRDefault="00797EC8" w:rsidP="000258A9">
      <w:pPr>
        <w:jc w:val="both"/>
      </w:pPr>
    </w:p>
    <w:p w:rsidR="00797EC8" w:rsidRDefault="00797EC8" w:rsidP="000258A9">
      <w:pPr>
        <w:jc w:val="both"/>
      </w:pPr>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797EC8" w:rsidRDefault="00797EC8" w:rsidP="000258A9">
      <w:pPr>
        <w:jc w:val="both"/>
      </w:pPr>
      <w:r>
        <w:br w:type="page"/>
      </w:r>
    </w:p>
    <w:p w:rsidR="00797EC8" w:rsidRDefault="00797EC8">
      <w:pPr>
        <w:jc w:val="center"/>
        <w:rPr>
          <w:b/>
        </w:rPr>
      </w:pPr>
      <w:r>
        <w:rPr>
          <w:b/>
        </w:rPr>
        <w:t>SECTION III</w:t>
      </w:r>
    </w:p>
    <w:p w:rsidR="00797EC8" w:rsidRDefault="00797EC8">
      <w:pPr>
        <w:jc w:val="center"/>
      </w:pPr>
      <w:r>
        <w:rPr>
          <w:b/>
        </w:rPr>
        <w:t>GENERAL PROVISIONS</w:t>
      </w:r>
    </w:p>
    <w:p w:rsidR="00797EC8" w:rsidRDefault="00797EC8" w:rsidP="000258A9">
      <w:pPr>
        <w:jc w:val="both"/>
      </w:pPr>
    </w:p>
    <w:p w:rsidR="00797EC8" w:rsidRDefault="00797EC8" w:rsidP="000258A9">
      <w:pPr>
        <w:jc w:val="both"/>
      </w:pPr>
      <w:r>
        <w:rPr>
          <w:b/>
        </w:rPr>
        <w:t>Inspection:</w:t>
      </w:r>
      <w:r>
        <w:t xml:space="preserve">  The State reserves the right to reject, on arrival at destination, any items which do not conform </w:t>
      </w:r>
      <w:r w:rsidR="00835007">
        <w:t>to</w:t>
      </w:r>
      <w:r>
        <w:t xml:space="preserve"> specification of this Solicitation.</w:t>
      </w:r>
    </w:p>
    <w:p w:rsidR="00797EC8" w:rsidRDefault="00797EC8" w:rsidP="000258A9">
      <w:pPr>
        <w:jc w:val="both"/>
      </w:pPr>
    </w:p>
    <w:p w:rsidR="00797EC8" w:rsidRDefault="00797EC8" w:rsidP="000258A9">
      <w:pPr>
        <w:jc w:val="both"/>
      </w:pPr>
      <w:r>
        <w:rPr>
          <w:b/>
        </w:rPr>
        <w:t>Termination for Cause:</w:t>
      </w:r>
      <w:r>
        <w:t xml:space="preserve">  The Director of Purchases may terminate this contract, or any part of this contract, for cause under any one of the following circumstances:</w:t>
      </w:r>
    </w:p>
    <w:p w:rsidR="00797EC8" w:rsidRDefault="00797EC8" w:rsidP="000258A9">
      <w:pPr>
        <w:jc w:val="both"/>
      </w:pPr>
    </w:p>
    <w:p w:rsidR="00797EC8" w:rsidRDefault="00797EC8" w:rsidP="000258A9">
      <w:pPr>
        <w:ind w:left="360" w:hanging="360"/>
        <w:jc w:val="both"/>
      </w:pPr>
      <w:r>
        <w:t>1.</w:t>
      </w:r>
      <w:r>
        <w:tab/>
      </w:r>
      <w:r w:rsidR="00835007">
        <w:t>The</w:t>
      </w:r>
      <w:r>
        <w:t xml:space="preserve"> Contractor fails to make delivery of goods or services as specified in this contract; or</w:t>
      </w:r>
    </w:p>
    <w:p w:rsidR="00797EC8" w:rsidRDefault="00797EC8" w:rsidP="000258A9">
      <w:pPr>
        <w:ind w:left="360" w:hanging="360"/>
        <w:jc w:val="both"/>
      </w:pPr>
    </w:p>
    <w:p w:rsidR="00797EC8" w:rsidRDefault="00797EC8" w:rsidP="000258A9">
      <w:pPr>
        <w:pStyle w:val="BodyTextIndent"/>
        <w:tabs>
          <w:tab w:val="clear" w:pos="720"/>
          <w:tab w:val="clear" w:pos="1440"/>
          <w:tab w:val="clear" w:pos="5670"/>
        </w:tabs>
        <w:ind w:left="360" w:hanging="360"/>
      </w:pPr>
      <w:r>
        <w:t>2.</w:t>
      </w:r>
      <w:r>
        <w:tab/>
      </w:r>
      <w:r w:rsidR="00835007">
        <w:t>The</w:t>
      </w:r>
      <w:r>
        <w:t xml:space="preserve"> Contractor fails to perform any of the provisions of this contract, or so fails to make progress as to endanger performance of this contract in accordance with its terms.</w:t>
      </w:r>
    </w:p>
    <w:p w:rsidR="00797EC8" w:rsidRDefault="00797EC8" w:rsidP="000258A9">
      <w:pPr>
        <w:jc w:val="both"/>
      </w:pPr>
    </w:p>
    <w:p w:rsidR="00797EC8" w:rsidRDefault="00797EC8" w:rsidP="000258A9">
      <w:pPr>
        <w:jc w:val="both"/>
      </w:pPr>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797EC8" w:rsidRDefault="00797EC8" w:rsidP="000258A9">
      <w:pPr>
        <w:jc w:val="both"/>
      </w:pPr>
    </w:p>
    <w:p w:rsidR="00797EC8" w:rsidRDefault="00797EC8" w:rsidP="000258A9">
      <w:pPr>
        <w:jc w:val="both"/>
      </w:pPr>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797EC8" w:rsidRDefault="00797EC8" w:rsidP="000258A9">
      <w:pPr>
        <w:jc w:val="both"/>
      </w:pPr>
    </w:p>
    <w:p w:rsidR="00797EC8" w:rsidRDefault="00797EC8" w:rsidP="000258A9">
      <w:pPr>
        <w:jc w:val="both"/>
      </w:pPr>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797EC8" w:rsidRDefault="00797EC8" w:rsidP="000258A9">
      <w:pPr>
        <w:jc w:val="both"/>
      </w:pPr>
    </w:p>
    <w:p w:rsidR="009E3A4C" w:rsidRDefault="009E3A4C" w:rsidP="000258A9">
      <w:pPr>
        <w:jc w:val="both"/>
        <w:rPr>
          <w:b/>
        </w:rPr>
      </w:pPr>
      <w:r>
        <w:rPr>
          <w:b/>
        </w:rPr>
        <w:t>John T. Lowe</w:t>
      </w:r>
    </w:p>
    <w:p w:rsidR="00797EC8" w:rsidRDefault="00797EC8" w:rsidP="000258A9">
      <w:pPr>
        <w:jc w:val="both"/>
        <w:rPr>
          <w:b/>
        </w:rPr>
      </w:pPr>
      <w:r>
        <w:rPr>
          <w:b/>
        </w:rPr>
        <w:t>Kansas Division of Purchases</w:t>
      </w:r>
    </w:p>
    <w:p w:rsidR="00797EC8" w:rsidRDefault="00797EC8" w:rsidP="000258A9">
      <w:pPr>
        <w:jc w:val="both"/>
        <w:rPr>
          <w:b/>
        </w:rPr>
      </w:pPr>
      <w:smartTag w:uri="urn:schemas-microsoft-com:office:smarttags" w:element="Street">
        <w:smartTag w:uri="urn:schemas-microsoft-com:office:smarttags" w:element="address">
          <w:r>
            <w:rPr>
              <w:b/>
            </w:rPr>
            <w:t>900 SW Jackson St</w:t>
          </w:r>
        </w:smartTag>
      </w:smartTag>
      <w:r>
        <w:rPr>
          <w:b/>
        </w:rPr>
        <w:t>, Room 102N</w:t>
      </w:r>
    </w:p>
    <w:p w:rsidR="00797EC8" w:rsidRDefault="00797EC8" w:rsidP="000258A9">
      <w:pPr>
        <w:jc w:val="both"/>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797EC8" w:rsidRDefault="00797EC8" w:rsidP="000258A9">
      <w:pPr>
        <w:jc w:val="both"/>
        <w:rPr>
          <w:b/>
        </w:rPr>
      </w:pPr>
    </w:p>
    <w:p w:rsidR="00797EC8" w:rsidRDefault="00797EC8" w:rsidP="000258A9">
      <w:pPr>
        <w:pStyle w:val="BodyTextIndent3"/>
        <w:tabs>
          <w:tab w:val="clear" w:pos="720"/>
          <w:tab w:val="clear" w:pos="5670"/>
        </w:tabs>
        <w:ind w:left="0"/>
      </w:pPr>
      <w:r>
        <w:t>or to any other persons or addresses as may be designated by notice from one party to the other.</w:t>
      </w:r>
    </w:p>
    <w:p w:rsidR="00797EC8" w:rsidRDefault="00797EC8" w:rsidP="000258A9">
      <w:pPr>
        <w:jc w:val="both"/>
      </w:pPr>
    </w:p>
    <w:p w:rsidR="00797EC8" w:rsidRDefault="00797EC8" w:rsidP="000258A9">
      <w:pPr>
        <w:jc w:val="both"/>
      </w:pPr>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797EC8" w:rsidRDefault="00797EC8" w:rsidP="000258A9">
      <w:pPr>
        <w:jc w:val="both"/>
      </w:pPr>
    </w:p>
    <w:p w:rsidR="00797EC8" w:rsidRDefault="00797EC8" w:rsidP="000258A9">
      <w:pPr>
        <w:jc w:val="both"/>
      </w:pPr>
      <w:r>
        <w:t>If it is determined, after notice of termination for cause, that Contractor's failure was due to causes beyond the control of the Contractor, the termination shall be a termination for convenience.</w:t>
      </w:r>
    </w:p>
    <w:p w:rsidR="00797EC8" w:rsidRDefault="00797EC8" w:rsidP="000258A9">
      <w:pPr>
        <w:jc w:val="both"/>
      </w:pPr>
    </w:p>
    <w:p w:rsidR="00797EC8" w:rsidRDefault="00797EC8" w:rsidP="000258A9">
      <w:pPr>
        <w:jc w:val="both"/>
      </w:pPr>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797EC8" w:rsidRDefault="00797EC8" w:rsidP="000258A9">
      <w:pPr>
        <w:jc w:val="both"/>
      </w:pPr>
    </w:p>
    <w:p w:rsidR="00797EC8" w:rsidRDefault="00797EC8" w:rsidP="000258A9">
      <w:pPr>
        <w:jc w:val="both"/>
      </w:pPr>
      <w:r>
        <w:t>The rights and remedies of the State provided for in this contract shall not be exclusive and are in addition to any other rights and remedies provided by law.</w:t>
      </w:r>
    </w:p>
    <w:p w:rsidR="00797EC8" w:rsidRDefault="00797EC8" w:rsidP="000258A9">
      <w:pPr>
        <w:jc w:val="both"/>
      </w:pPr>
    </w:p>
    <w:p w:rsidR="00797EC8" w:rsidRDefault="00797EC8" w:rsidP="000258A9">
      <w:pPr>
        <w:pStyle w:val="BodyTextIndent"/>
        <w:ind w:left="0" w:firstLine="0"/>
      </w:pPr>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797EC8" w:rsidRDefault="00797EC8" w:rsidP="000258A9">
      <w:pPr>
        <w:jc w:val="both"/>
      </w:pPr>
    </w:p>
    <w:p w:rsidR="00797EC8" w:rsidRDefault="00797EC8" w:rsidP="000258A9">
      <w:pPr>
        <w:jc w:val="both"/>
      </w:pPr>
      <w:r>
        <w:rPr>
          <w:b/>
        </w:rPr>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797EC8" w:rsidRDefault="00797EC8" w:rsidP="000258A9">
      <w:pPr>
        <w:jc w:val="both"/>
      </w:pPr>
    </w:p>
    <w:p w:rsidR="00797EC8" w:rsidRDefault="00797EC8" w:rsidP="000258A9">
      <w:pPr>
        <w:jc w:val="both"/>
      </w:pPr>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797EC8" w:rsidRDefault="00797EC8" w:rsidP="000258A9">
      <w:pPr>
        <w:jc w:val="both"/>
      </w:pPr>
    </w:p>
    <w:p w:rsidR="00797EC8" w:rsidRDefault="00797EC8" w:rsidP="000258A9">
      <w:pPr>
        <w:jc w:val="both"/>
      </w:pPr>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797EC8" w:rsidRDefault="00797EC8" w:rsidP="000258A9">
      <w:pPr>
        <w:jc w:val="both"/>
      </w:pPr>
    </w:p>
    <w:p w:rsidR="00797EC8" w:rsidRDefault="00797EC8" w:rsidP="000258A9">
      <w:pPr>
        <w:jc w:val="both"/>
      </w:pPr>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797EC8" w:rsidRDefault="00797EC8" w:rsidP="000258A9">
      <w:pPr>
        <w:jc w:val="both"/>
      </w:pPr>
    </w:p>
    <w:p w:rsidR="00797EC8" w:rsidRDefault="00797EC8" w:rsidP="000258A9">
      <w:pPr>
        <w:jc w:val="both"/>
      </w:pPr>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797EC8" w:rsidRDefault="00797EC8" w:rsidP="000258A9">
      <w:pPr>
        <w:jc w:val="both"/>
      </w:pPr>
    </w:p>
    <w:p w:rsidR="00797EC8" w:rsidRDefault="00797EC8" w:rsidP="000258A9">
      <w:pPr>
        <w:jc w:val="both"/>
      </w:pPr>
      <w:r>
        <w:t>Failure of the Contractor to provide qualified staffing at the level required by the proposal specifications may result in termination of this contract and/or damages.</w:t>
      </w:r>
    </w:p>
    <w:p w:rsidR="00797EC8" w:rsidRDefault="00797EC8" w:rsidP="000258A9">
      <w:pPr>
        <w:jc w:val="both"/>
      </w:pPr>
    </w:p>
    <w:p w:rsidR="00797EC8" w:rsidRDefault="00797EC8" w:rsidP="000258A9">
      <w:pPr>
        <w:jc w:val="both"/>
      </w:pPr>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797EC8" w:rsidRDefault="00797EC8" w:rsidP="000258A9">
      <w:pPr>
        <w:jc w:val="both"/>
      </w:pPr>
    </w:p>
    <w:p w:rsidR="00797EC8" w:rsidRDefault="00797EC8" w:rsidP="000258A9">
      <w:pPr>
        <w:jc w:val="both"/>
      </w:pPr>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797EC8" w:rsidRDefault="00797EC8" w:rsidP="000258A9">
      <w:pPr>
        <w:jc w:val="both"/>
      </w:pPr>
    </w:p>
    <w:p w:rsidR="00797EC8" w:rsidRDefault="00797EC8" w:rsidP="000258A9">
      <w:pPr>
        <w:jc w:val="both"/>
      </w:pPr>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797EC8" w:rsidRDefault="00797EC8" w:rsidP="000258A9">
      <w:pPr>
        <w:jc w:val="both"/>
      </w:pPr>
    </w:p>
    <w:p w:rsidR="00797EC8" w:rsidRDefault="00797EC8" w:rsidP="000258A9">
      <w:pPr>
        <w:jc w:val="both"/>
      </w:pPr>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797EC8" w:rsidRDefault="00797EC8" w:rsidP="000258A9">
      <w:pPr>
        <w:jc w:val="both"/>
      </w:pPr>
    </w:p>
    <w:p w:rsidR="00797EC8" w:rsidRDefault="00797EC8" w:rsidP="000258A9">
      <w:pPr>
        <w:jc w:val="both"/>
      </w:pPr>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797EC8" w:rsidRDefault="00797EC8" w:rsidP="000258A9">
      <w:pPr>
        <w:jc w:val="both"/>
      </w:pPr>
    </w:p>
    <w:p w:rsidR="00797EC8" w:rsidRDefault="00797EC8" w:rsidP="000258A9">
      <w:pPr>
        <w:autoSpaceDE w:val="0"/>
        <w:autoSpaceDN w:val="0"/>
        <w:adjustRightInd w:val="0"/>
        <w:jc w:val="both"/>
        <w:rPr>
          <w:szCs w:val="20"/>
        </w:rPr>
      </w:pPr>
      <w:r>
        <w:rPr>
          <w:b/>
          <w:bCs/>
          <w:szCs w:val="20"/>
        </w:rPr>
        <w:t>Hold Harmless:</w:t>
      </w:r>
      <w:r>
        <w:rPr>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97EC8" w:rsidRDefault="009E3A4C" w:rsidP="000258A9">
      <w:pPr>
        <w:autoSpaceDE w:val="0"/>
        <w:autoSpaceDN w:val="0"/>
        <w:adjustRightInd w:val="0"/>
        <w:ind w:left="720" w:hanging="720"/>
        <w:jc w:val="both"/>
        <w:rPr>
          <w:szCs w:val="20"/>
        </w:rPr>
      </w:pPr>
      <w:r>
        <w:rPr>
          <w:szCs w:val="20"/>
        </w:rPr>
        <w:br w:type="page"/>
      </w:r>
    </w:p>
    <w:p w:rsidR="00797EC8" w:rsidRDefault="00797EC8" w:rsidP="000258A9">
      <w:pPr>
        <w:autoSpaceDE w:val="0"/>
        <w:autoSpaceDN w:val="0"/>
        <w:adjustRightInd w:val="0"/>
        <w:jc w:val="both"/>
        <w:rPr>
          <w:szCs w:val="20"/>
        </w:rPr>
      </w:pPr>
      <w:r>
        <w:rPr>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797EC8" w:rsidRDefault="00797EC8" w:rsidP="000258A9">
      <w:pPr>
        <w:jc w:val="both"/>
      </w:pPr>
    </w:p>
    <w:p w:rsidR="00797EC8" w:rsidRDefault="00797EC8" w:rsidP="000258A9">
      <w:pPr>
        <w:jc w:val="both"/>
      </w:pPr>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797EC8" w:rsidRDefault="00797EC8" w:rsidP="000258A9">
      <w:pPr>
        <w:jc w:val="both"/>
      </w:pPr>
    </w:p>
    <w:p w:rsidR="00797EC8" w:rsidRDefault="00797EC8" w:rsidP="000258A9">
      <w:pPr>
        <w:jc w:val="both"/>
      </w:pPr>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797EC8" w:rsidRDefault="00797EC8" w:rsidP="000258A9">
      <w:pPr>
        <w:jc w:val="both"/>
      </w:pPr>
    </w:p>
    <w:p w:rsidR="00797EC8" w:rsidRDefault="00797EC8" w:rsidP="000258A9">
      <w:pPr>
        <w:jc w:val="both"/>
      </w:pPr>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97EC8" w:rsidRDefault="00797EC8" w:rsidP="000258A9">
      <w:pPr>
        <w:jc w:val="both"/>
      </w:pPr>
    </w:p>
    <w:p w:rsidR="00797EC8" w:rsidRDefault="00797EC8" w:rsidP="000258A9">
      <w:pPr>
        <w:jc w:val="both"/>
      </w:pPr>
      <w:r>
        <w:t>Matters involving litigation shall be kept for one (1) year following the termination of litigation, including all appeals, if the litigation exceeds five (5) years.</w:t>
      </w:r>
    </w:p>
    <w:p w:rsidR="00797EC8" w:rsidRDefault="00797EC8" w:rsidP="000258A9">
      <w:pPr>
        <w:jc w:val="both"/>
      </w:pPr>
    </w:p>
    <w:p w:rsidR="00797EC8" w:rsidRDefault="00797EC8" w:rsidP="000258A9">
      <w:pPr>
        <w:jc w:val="both"/>
      </w:pPr>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797EC8" w:rsidRDefault="00797EC8" w:rsidP="000258A9">
      <w:pPr>
        <w:jc w:val="both"/>
      </w:pPr>
    </w:p>
    <w:p w:rsidR="00797EC8" w:rsidRDefault="00797EC8" w:rsidP="000258A9">
      <w:pPr>
        <w:jc w:val="both"/>
      </w:pPr>
      <w:r>
        <w:rPr>
          <w:b/>
        </w:rPr>
        <w:t>Federal, State and Local Taxes Contractor:</w:t>
      </w:r>
      <w:r>
        <w:t xml:space="preserve">  The State make no representation as to the exemption from liability of any tax imposed by any governmental entity on the Contractor.</w:t>
      </w:r>
    </w:p>
    <w:p w:rsidR="00797EC8" w:rsidRDefault="00797EC8" w:rsidP="000258A9">
      <w:pPr>
        <w:jc w:val="both"/>
      </w:pPr>
    </w:p>
    <w:p w:rsidR="00797EC8" w:rsidRDefault="00797EC8" w:rsidP="000258A9">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b w:val="0"/>
          <w:i w:val="0"/>
          <w:color w:val="auto"/>
        </w:rPr>
      </w:pPr>
      <w:r>
        <w:rPr>
          <w:i w:val="0"/>
          <w:color w:val="auto"/>
        </w:rPr>
        <w:t xml:space="preserve">Antitrust:  </w:t>
      </w:r>
      <w:r>
        <w:rPr>
          <w:b w:val="0"/>
          <w:i w:val="0"/>
          <w:color w:val="auto"/>
        </w:rPr>
        <w:t xml:space="preserve">If the Contractor elects not to proceed, the Contractor assigns to the State all rights to and interests in any cause of action it has or may acquire under the anti-trust laws of the </w:t>
      </w:r>
      <w:smartTag w:uri="urn:schemas-microsoft-com:office:smarttags" w:element="country-region">
        <w:r>
          <w:rPr>
            <w:b w:val="0"/>
            <w:i w:val="0"/>
            <w:color w:val="auto"/>
          </w:rPr>
          <w:t>United States</w:t>
        </w:r>
      </w:smartTag>
      <w:r>
        <w:rPr>
          <w:b w:val="0"/>
          <w:i w:val="0"/>
          <w:color w:val="auto"/>
        </w:rPr>
        <w:t xml:space="preserve"> and the State of </w:t>
      </w:r>
      <w:smartTag w:uri="urn:schemas-microsoft-com:office:smarttags" w:element="State">
        <w:smartTag w:uri="urn:schemas-microsoft-com:office:smarttags" w:element="place">
          <w:r>
            <w:rPr>
              <w:b w:val="0"/>
              <w:i w:val="0"/>
              <w:color w:val="auto"/>
            </w:rPr>
            <w:t>Kansas</w:t>
          </w:r>
        </w:smartTag>
      </w:smartTag>
      <w:r>
        <w:rPr>
          <w:b w:val="0"/>
          <w:i w:val="0"/>
          <w:color w:val="auto"/>
        </w:rPr>
        <w:t xml:space="preserve"> relating to the particular products or services purchased or acquired by the State pursuant to this contract.</w:t>
      </w:r>
    </w:p>
    <w:p w:rsidR="00797EC8" w:rsidRDefault="00797EC8" w:rsidP="000258A9">
      <w:pPr>
        <w:jc w:val="both"/>
      </w:pPr>
    </w:p>
    <w:p w:rsidR="00797EC8" w:rsidRDefault="00797EC8" w:rsidP="000258A9">
      <w:pPr>
        <w:jc w:val="both"/>
      </w:pPr>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797EC8" w:rsidRDefault="00797EC8" w:rsidP="000258A9">
      <w:pPr>
        <w:jc w:val="both"/>
      </w:pPr>
    </w:p>
    <w:p w:rsidR="00797EC8" w:rsidRDefault="00797EC8" w:rsidP="000258A9">
      <w:pPr>
        <w:jc w:val="both"/>
      </w:pPr>
      <w:r>
        <w:rPr>
          <w:b/>
        </w:rPr>
        <w:t>Assignment:</w:t>
      </w:r>
      <w:r>
        <w:t xml:space="preserve">  The Contractor shall not assign, convey, encumber, or otherwise transfer its rights or duties under this contract without the prior written consent of the State. </w:t>
      </w:r>
    </w:p>
    <w:p w:rsidR="00797EC8" w:rsidRDefault="00797EC8" w:rsidP="000258A9">
      <w:pPr>
        <w:jc w:val="both"/>
      </w:pPr>
    </w:p>
    <w:p w:rsidR="00797EC8" w:rsidRDefault="00797EC8" w:rsidP="000258A9">
      <w:pPr>
        <w:jc w:val="both"/>
      </w:pPr>
      <w:r>
        <w:t>This contract may terminate in the event of its assignment, conveyance, encumbrance or other transfer by the Contractor without the prior written consent of the State.</w:t>
      </w:r>
    </w:p>
    <w:p w:rsidR="00797EC8" w:rsidRDefault="00797EC8" w:rsidP="000258A9">
      <w:pPr>
        <w:jc w:val="both"/>
      </w:pPr>
    </w:p>
    <w:p w:rsidR="00797EC8" w:rsidRDefault="00797EC8" w:rsidP="000258A9">
      <w:pPr>
        <w:jc w:val="both"/>
      </w:pPr>
      <w:r>
        <w:rPr>
          <w:b/>
        </w:rPr>
        <w:t>Third Party Beneficiaries:</w:t>
      </w:r>
      <w:r>
        <w:t xml:space="preserve">  This contract shall not be construed as providing an enforceable right to any third party.</w:t>
      </w:r>
    </w:p>
    <w:p w:rsidR="00797EC8" w:rsidRDefault="00797EC8" w:rsidP="000258A9">
      <w:pPr>
        <w:jc w:val="both"/>
      </w:pPr>
    </w:p>
    <w:p w:rsidR="00797EC8" w:rsidRDefault="00797EC8" w:rsidP="000258A9">
      <w:pPr>
        <w:jc w:val="both"/>
      </w:pPr>
      <w:r>
        <w:rPr>
          <w:b/>
        </w:rPr>
        <w:t>Captions:</w:t>
      </w:r>
      <w:r>
        <w:t xml:space="preserve">  The captions or headings in this contract are for reference only and do not define, describe, extend, or limit the scope or intent of this contract.</w:t>
      </w:r>
    </w:p>
    <w:p w:rsidR="00797EC8" w:rsidRDefault="00797EC8" w:rsidP="000258A9">
      <w:pPr>
        <w:jc w:val="both"/>
      </w:pPr>
    </w:p>
    <w:p w:rsidR="00797EC8" w:rsidRDefault="00797EC8" w:rsidP="000258A9">
      <w:pPr>
        <w:jc w:val="both"/>
      </w:pPr>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797EC8" w:rsidRDefault="00797EC8" w:rsidP="000258A9">
      <w:pPr>
        <w:jc w:val="both"/>
      </w:pPr>
    </w:p>
    <w:p w:rsidR="00797EC8" w:rsidRDefault="00797EC8" w:rsidP="000258A9">
      <w:pPr>
        <w:jc w:val="both"/>
      </w:pPr>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797EC8" w:rsidRDefault="009E3A4C" w:rsidP="000258A9">
      <w:pPr>
        <w:jc w:val="both"/>
      </w:pPr>
      <w:r>
        <w:br w:type="page"/>
      </w:r>
    </w:p>
    <w:p w:rsidR="00797EC8" w:rsidRDefault="00797EC8" w:rsidP="000258A9">
      <w:pPr>
        <w:jc w:val="both"/>
      </w:pPr>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797EC8" w:rsidRDefault="00797EC8" w:rsidP="000258A9">
      <w:pPr>
        <w:jc w:val="both"/>
      </w:pPr>
    </w:p>
    <w:p w:rsidR="00797EC8" w:rsidRDefault="00797EC8" w:rsidP="000258A9">
      <w:pPr>
        <w:jc w:val="both"/>
      </w:pPr>
      <w:r>
        <w:rPr>
          <w:b/>
        </w:rPr>
        <w:t>Mandatory Provisions:</w:t>
      </w:r>
      <w:r>
        <w:t xml:space="preserve">  The provisions found in Contractual Provisions Attachment (DA</w:t>
      </w:r>
      <w:r>
        <w:noBreakHyphen/>
        <w:t>146a) which is attached are incorporated by reference and made a part of this contract.</w:t>
      </w:r>
    </w:p>
    <w:p w:rsidR="00797EC8" w:rsidRDefault="00797EC8" w:rsidP="000258A9">
      <w:pPr>
        <w:jc w:val="both"/>
      </w:pPr>
    </w:p>
    <w:p w:rsidR="00797EC8" w:rsidRDefault="00797EC8" w:rsidP="000258A9">
      <w:pPr>
        <w:jc w:val="both"/>
      </w:pPr>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797EC8" w:rsidRDefault="00797EC8" w:rsidP="000258A9">
      <w:pPr>
        <w:jc w:val="both"/>
      </w:pPr>
    </w:p>
    <w:p w:rsidR="00797EC8" w:rsidRDefault="00797EC8" w:rsidP="000258A9">
      <w:pPr>
        <w:jc w:val="both"/>
      </w:pPr>
      <w:r>
        <w:rPr>
          <w:b/>
        </w:rPr>
        <w:t>State Credit Card:</w:t>
      </w:r>
      <w:r>
        <w:t xml:space="preserve">  Presently, many State Agencies use a State of </w:t>
      </w:r>
      <w:smartTag w:uri="urn:schemas-microsoft-com:office:smarttags" w:element="State">
        <w:smartTag w:uri="urn:schemas-microsoft-com:office:smarttags" w:element="place">
          <w:r>
            <w:t>Kansas Business Procurement Card</w:t>
          </w:r>
        </w:smartTag>
      </w:smartTag>
      <w:r>
        <w:t xml:space="preserve"> (Visa) in lieu of a stat</w:t>
      </w:r>
      <w:r w:rsidR="00201941">
        <w:t>e warrant to pay for some of it</w:t>
      </w:r>
      <w:r>
        <w:t>s purchases.  No additional charges will be allowed for using the card.  Please indicate on the Signature Sheet if you will accept the Business Procurement Card for payment.</w:t>
      </w:r>
    </w:p>
    <w:p w:rsidR="00797EC8" w:rsidRDefault="00797EC8" w:rsidP="000258A9">
      <w:pPr>
        <w:jc w:val="both"/>
      </w:pPr>
    </w:p>
    <w:p w:rsidR="00797EC8" w:rsidRDefault="00797EC8" w:rsidP="000258A9">
      <w:pPr>
        <w:jc w:val="both"/>
      </w:pPr>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797EC8" w:rsidRDefault="00797EC8" w:rsidP="000258A9">
      <w:pPr>
        <w:jc w:val="both"/>
      </w:pPr>
    </w:p>
    <w:p w:rsidR="00797EC8" w:rsidRDefault="00797EC8" w:rsidP="000258A9">
      <w:pPr>
        <w:jc w:val="both"/>
      </w:pPr>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797EC8" w:rsidRDefault="00797EC8" w:rsidP="000258A9">
      <w:pPr>
        <w:jc w:val="both"/>
      </w:pPr>
    </w:p>
    <w:p w:rsidR="00797EC8" w:rsidRDefault="00797EC8" w:rsidP="000258A9">
      <w:pPr>
        <w:jc w:val="both"/>
      </w:pPr>
      <w:r>
        <w:rPr>
          <w:b/>
        </w:rPr>
        <w:t>Political Subdivisions</w:t>
      </w:r>
      <w:r>
        <w:t xml:space="preserve">:  Political Subdivisions (City, County, </w:t>
      </w:r>
      <w:smartTag w:uri="urn:schemas-microsoft-com:office:smarttags" w:element="place">
        <w:r>
          <w:t>School Districts</w:t>
        </w:r>
      </w:smartTag>
      <w:r>
        <w:t xml:space="preserve"> and etc.) are permitted to utilize contracts administered by the Division of Purchases.  Please indicate on the Signature Sheet one of the following statements:</w:t>
      </w:r>
    </w:p>
    <w:p w:rsidR="00797EC8" w:rsidRDefault="00797EC8" w:rsidP="000258A9">
      <w:pPr>
        <w:jc w:val="both"/>
      </w:pPr>
    </w:p>
    <w:p w:rsidR="00797EC8" w:rsidRDefault="00797EC8" w:rsidP="000258A9">
      <w:pPr>
        <w:ind w:left="360" w:hanging="360"/>
        <w:jc w:val="both"/>
      </w:pPr>
      <w:r>
        <w:t>(1)</w:t>
      </w:r>
      <w:r>
        <w:tab/>
        <w:t xml:space="preserve">"This pricing IS available to Political Subdivisions of the State of </w:t>
      </w:r>
      <w:smartTag w:uri="urn:schemas-microsoft-com:office:smarttags" w:element="State">
        <w:smartTag w:uri="urn:schemas-microsoft-com:office:smarttags" w:element="place">
          <w:r>
            <w:t>Kansas</w:t>
          </w:r>
        </w:smartTag>
      </w:smartTag>
      <w:r>
        <w:t>";</w:t>
      </w:r>
    </w:p>
    <w:p w:rsidR="00797EC8" w:rsidRDefault="00797EC8" w:rsidP="000258A9">
      <w:pPr>
        <w:ind w:left="450" w:hanging="450"/>
        <w:jc w:val="both"/>
      </w:pPr>
      <w:r>
        <w:tab/>
        <w:t>or</w:t>
      </w:r>
    </w:p>
    <w:p w:rsidR="00797EC8" w:rsidRDefault="00797EC8" w:rsidP="000258A9">
      <w:pPr>
        <w:ind w:left="360" w:hanging="360"/>
        <w:jc w:val="both"/>
      </w:pPr>
      <w:r>
        <w:t>(2)</w:t>
      </w:r>
      <w:r>
        <w:tab/>
        <w:t xml:space="preserve">"This pricing IS NOT available to Political Subdivisions of the State of </w:t>
      </w:r>
      <w:smartTag w:uri="urn:schemas-microsoft-com:office:smarttags" w:element="State">
        <w:smartTag w:uri="urn:schemas-microsoft-com:office:smarttags" w:element="place">
          <w:r>
            <w:t>Kansas</w:t>
          </w:r>
        </w:smartTag>
      </w:smartTag>
      <w:r>
        <w:t>".</w:t>
      </w:r>
    </w:p>
    <w:p w:rsidR="00797EC8" w:rsidRDefault="00797EC8" w:rsidP="000258A9">
      <w:pPr>
        <w:tabs>
          <w:tab w:val="left" w:pos="720"/>
          <w:tab w:val="left" w:pos="1170"/>
        </w:tabs>
        <w:jc w:val="both"/>
      </w:pPr>
    </w:p>
    <w:p w:rsidR="00797EC8" w:rsidRDefault="00797EC8" w:rsidP="000258A9">
      <w:pPr>
        <w:jc w:val="both"/>
      </w:pPr>
      <w:r>
        <w:t>Awards shall not be based on which of these statements is selected. However, conditions included in this contract shall be the same for political subdivisions.</w:t>
      </w:r>
    </w:p>
    <w:p w:rsidR="00797EC8" w:rsidRDefault="00797EC8" w:rsidP="000258A9">
      <w:pPr>
        <w:jc w:val="both"/>
      </w:pPr>
    </w:p>
    <w:p w:rsidR="00797EC8" w:rsidRDefault="00797EC8" w:rsidP="000258A9">
      <w:pPr>
        <w:jc w:val="both"/>
      </w:pPr>
      <w:r>
        <w:t>The State has no responsibility for payments owed by political subdivisions. The vendor must deal directly with the political subdivision.</w:t>
      </w:r>
    </w:p>
    <w:p w:rsidR="00797EC8" w:rsidRDefault="00797EC8" w:rsidP="000258A9">
      <w:pPr>
        <w:jc w:val="both"/>
      </w:pPr>
    </w:p>
    <w:p w:rsidR="00797EC8" w:rsidRDefault="00797EC8" w:rsidP="000258A9">
      <w:pPr>
        <w:jc w:val="both"/>
      </w:pPr>
      <w:r>
        <w:rPr>
          <w:b/>
        </w:rPr>
        <w:t>Injunctions:</w:t>
      </w:r>
      <w:r>
        <w:t xml:space="preserve">  Should </w:t>
      </w:r>
      <w:smartTag w:uri="urn:schemas-microsoft-com:office:smarttags" w:element="State">
        <w:smartTag w:uri="urn:schemas-microsoft-com:office:smarttags" w:element="plac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797EC8" w:rsidRDefault="00797EC8" w:rsidP="000258A9">
      <w:pPr>
        <w:jc w:val="both"/>
      </w:pPr>
    </w:p>
    <w:p w:rsidR="00797EC8" w:rsidRDefault="00797EC8" w:rsidP="000258A9">
      <w:pPr>
        <w:jc w:val="both"/>
      </w:pPr>
      <w:r>
        <w:rPr>
          <w:b/>
        </w:rPr>
        <w:t>Acceptance:</w:t>
      </w:r>
      <w:r>
        <w:t xml:space="preserve">  No contract provision or use of items by the State shall constitute acceptance or relieve the vendor of liability in respect to any expressed or implied warranties.</w:t>
      </w:r>
    </w:p>
    <w:p w:rsidR="00797EC8" w:rsidRDefault="00797EC8" w:rsidP="000258A9">
      <w:pPr>
        <w:jc w:val="both"/>
      </w:pPr>
    </w:p>
    <w:p w:rsidR="00797EC8" w:rsidRDefault="00797EC8" w:rsidP="000258A9">
      <w:pPr>
        <w:jc w:val="both"/>
      </w:pPr>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797EC8" w:rsidRDefault="00797EC8" w:rsidP="000258A9">
      <w:pPr>
        <w:jc w:val="both"/>
      </w:pPr>
    </w:p>
    <w:p w:rsidR="00797EC8" w:rsidRDefault="00797EC8" w:rsidP="000258A9">
      <w:pPr>
        <w:jc w:val="both"/>
      </w:pPr>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797EC8" w:rsidRDefault="00797EC8" w:rsidP="000258A9">
      <w:pPr>
        <w:jc w:val="both"/>
      </w:pPr>
    </w:p>
    <w:p w:rsidR="00797EC8" w:rsidRDefault="00797EC8" w:rsidP="000258A9">
      <w:pPr>
        <w:jc w:val="both"/>
      </w:pPr>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97EC8" w:rsidRDefault="00797EC8" w:rsidP="000258A9">
      <w:pPr>
        <w:jc w:val="both"/>
      </w:pPr>
    </w:p>
    <w:p w:rsidR="00797EC8" w:rsidRDefault="00797EC8" w:rsidP="000258A9">
      <w:pPr>
        <w:jc w:val="both"/>
      </w:pPr>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797EC8" w:rsidRDefault="00797EC8" w:rsidP="000258A9">
      <w:pPr>
        <w:jc w:val="both"/>
      </w:pPr>
    </w:p>
    <w:p w:rsidR="00797EC8" w:rsidRDefault="00797EC8" w:rsidP="000258A9">
      <w:pPr>
        <w:tabs>
          <w:tab w:val="left" w:pos="204"/>
        </w:tabs>
        <w:jc w:val="both"/>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797EC8" w:rsidRDefault="00797EC8" w:rsidP="000258A9">
      <w:pPr>
        <w:tabs>
          <w:tab w:val="left" w:pos="204"/>
        </w:tabs>
        <w:jc w:val="both"/>
        <w:rPr>
          <w:snapToGrid w:val="0"/>
        </w:rPr>
      </w:pPr>
    </w:p>
    <w:p w:rsidR="00797EC8" w:rsidRDefault="00797EC8" w:rsidP="000258A9">
      <w:pPr>
        <w:tabs>
          <w:tab w:val="left" w:pos="204"/>
        </w:tabs>
        <w:jc w:val="both"/>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797EC8" w:rsidRDefault="00797EC8" w:rsidP="000258A9">
      <w:pPr>
        <w:jc w:val="both"/>
      </w:pPr>
    </w:p>
    <w:p w:rsidR="00797EC8" w:rsidRDefault="00797EC8" w:rsidP="000258A9">
      <w:pPr>
        <w:jc w:val="both"/>
      </w:pPr>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797EC8" w:rsidRDefault="00797EC8" w:rsidP="000258A9">
      <w:pPr>
        <w:jc w:val="both"/>
      </w:pPr>
    </w:p>
    <w:p w:rsidR="00797EC8" w:rsidRDefault="00797EC8" w:rsidP="000258A9">
      <w:pPr>
        <w:jc w:val="both"/>
      </w:pPr>
      <w:r>
        <w:rPr>
          <w:b/>
          <w:bCs/>
        </w:rPr>
        <w:t xml:space="preserve">Disclosure of Proposal Content:  </w:t>
      </w:r>
      <w:r>
        <w:t xml:space="preserve">The laws of the State of </w:t>
      </w:r>
      <w:smartTag w:uri="urn:schemas-microsoft-com:office:smarttags" w:element="State">
        <w:smartTag w:uri="urn:schemas-microsoft-com:office:smarttags" w:element="place">
          <w:r>
            <w:t>Kansas</w:t>
          </w:r>
        </w:smartTag>
      </w:smartTag>
      <w:r>
        <w:t xml:space="preserve">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t>
      </w:r>
      <w:r w:rsidR="00835007">
        <w:t>withdrawn;</w:t>
      </w:r>
      <w:r>
        <w:t xml:space="preserve"> a Contract Award is withdrawn, or otherwise in the normal course of business.</w:t>
      </w:r>
    </w:p>
    <w:p w:rsidR="00797EC8" w:rsidRDefault="00797EC8" w:rsidP="000258A9">
      <w:pPr>
        <w:jc w:val="both"/>
      </w:pPr>
    </w:p>
    <w:p w:rsidR="00797EC8" w:rsidRDefault="00797EC8" w:rsidP="000258A9">
      <w:pPr>
        <w:jc w:val="both"/>
      </w:pPr>
      <w:r>
        <w:t xml:space="preserve">Trade secrets or proprietary information legally recognized as such and protected by law may be withheld if they are clearly labeled </w:t>
      </w:r>
      <w:r>
        <w:rPr>
          <w:u w:val="single"/>
        </w:rPr>
        <w:t xml:space="preserve">“Proprietary” </w:t>
      </w:r>
      <w:r>
        <w:t>in the margin of each individual page where they appear in the proposal response package.  Pricing information is normally not considered proprietary.  The Vendor’s entire proposal response package shall not be considered proprietary.</w:t>
      </w:r>
    </w:p>
    <w:p w:rsidR="00797EC8" w:rsidRDefault="00797EC8" w:rsidP="000258A9">
      <w:pPr>
        <w:pStyle w:val="Header"/>
        <w:jc w:val="both"/>
        <w:rPr>
          <w:rFonts w:cs="Arial"/>
        </w:rPr>
      </w:pPr>
    </w:p>
    <w:p w:rsidR="00797EC8" w:rsidRDefault="00797EC8">
      <w:pPr>
        <w:pStyle w:val="Header"/>
      </w:pPr>
      <w:r>
        <w:br w:type="page"/>
      </w:r>
    </w:p>
    <w:p w:rsidR="00797EC8" w:rsidRDefault="00797EC8">
      <w:pPr>
        <w:jc w:val="center"/>
        <w:rPr>
          <w:b/>
        </w:rPr>
      </w:pPr>
      <w:r>
        <w:rPr>
          <w:b/>
        </w:rPr>
        <w:t>SECTION IV</w:t>
      </w:r>
    </w:p>
    <w:p w:rsidR="009E3A4C" w:rsidRPr="004429E9" w:rsidRDefault="00797EC8" w:rsidP="004429E9">
      <w:pPr>
        <w:jc w:val="center"/>
        <w:rPr>
          <w:b/>
        </w:rPr>
      </w:pPr>
      <w:r>
        <w:rPr>
          <w:b/>
        </w:rPr>
        <w:t>SPECIAL PROVISIONS</w:t>
      </w:r>
    </w:p>
    <w:p w:rsidR="009E3A4C" w:rsidRPr="004429E9" w:rsidRDefault="009E3A4C" w:rsidP="009E3A4C">
      <w:pPr>
        <w:tabs>
          <w:tab w:val="center" w:pos="5040"/>
        </w:tabs>
        <w:rPr>
          <w:rFonts w:cs="Arial"/>
          <w:b/>
        </w:rPr>
      </w:pPr>
      <w:r w:rsidRPr="00646F11">
        <w:rPr>
          <w:rFonts w:cs="Arial"/>
        </w:rPr>
        <w:tab/>
      </w:r>
      <w:r w:rsidRPr="004429E9">
        <w:rPr>
          <w:rFonts w:cs="Arial"/>
          <w:b/>
        </w:rPr>
        <w:t>FOR</w:t>
      </w:r>
    </w:p>
    <w:p w:rsidR="009E3A4C" w:rsidRPr="004429E9" w:rsidRDefault="009E3A4C" w:rsidP="009E3A4C">
      <w:pPr>
        <w:tabs>
          <w:tab w:val="center" w:pos="5040"/>
        </w:tabs>
        <w:rPr>
          <w:rFonts w:cs="Arial"/>
          <w:b/>
        </w:rPr>
      </w:pPr>
      <w:r w:rsidRPr="004429E9">
        <w:rPr>
          <w:rFonts w:cs="Arial"/>
          <w:b/>
        </w:rPr>
        <w:tab/>
        <w:t>PLANT MIX BITUMINOUS MIXTURE-</w:t>
      </w:r>
    </w:p>
    <w:p w:rsidR="009E3A4C" w:rsidRPr="004429E9" w:rsidRDefault="009E3A4C" w:rsidP="009E3A4C">
      <w:pPr>
        <w:tabs>
          <w:tab w:val="center" w:pos="5040"/>
        </w:tabs>
        <w:jc w:val="center"/>
        <w:rPr>
          <w:rFonts w:cs="Arial"/>
          <w:b/>
        </w:rPr>
      </w:pPr>
      <w:r w:rsidRPr="004429E9">
        <w:rPr>
          <w:rFonts w:cs="Arial"/>
          <w:b/>
        </w:rPr>
        <w:t>COMMERCIAL GRADE (MAINTENANCE)</w:t>
      </w:r>
    </w:p>
    <w:p w:rsidR="009E3A4C" w:rsidRPr="004429E9" w:rsidRDefault="009E3A4C" w:rsidP="009E3A4C">
      <w:pPr>
        <w:jc w:val="center"/>
        <w:rPr>
          <w:rFonts w:cs="Arial"/>
          <w:b/>
        </w:rPr>
      </w:pPr>
      <w:r w:rsidRPr="004429E9">
        <w:rPr>
          <w:rFonts w:cs="Arial"/>
          <w:b/>
        </w:rPr>
        <w:t>(El Dorado, Hutchinson and Newton)</w:t>
      </w:r>
    </w:p>
    <w:p w:rsidR="009E3A4C" w:rsidRDefault="009E3A4C" w:rsidP="009E3A4C">
      <w:pPr>
        <w:tabs>
          <w:tab w:val="left" w:pos="-1440"/>
        </w:tabs>
        <w:ind w:left="720" w:hanging="720"/>
        <w:rPr>
          <w:rFonts w:cs="Arial"/>
        </w:rPr>
      </w:pPr>
    </w:p>
    <w:p w:rsidR="009E3A4C" w:rsidRPr="00646F11" w:rsidRDefault="009E3A4C" w:rsidP="009E3A4C">
      <w:pPr>
        <w:tabs>
          <w:tab w:val="left" w:pos="-1440"/>
        </w:tabs>
        <w:ind w:left="720" w:hanging="720"/>
        <w:rPr>
          <w:rFonts w:cs="Arial"/>
        </w:rPr>
      </w:pPr>
      <w:r w:rsidRPr="00646F11">
        <w:rPr>
          <w:rFonts w:cs="Arial"/>
        </w:rPr>
        <w:t>1.</w:t>
      </w:r>
      <w:r w:rsidRPr="00646F11">
        <w:rPr>
          <w:rFonts w:cs="Arial"/>
        </w:rPr>
        <w:tab/>
        <w:t xml:space="preserve">This </w:t>
      </w:r>
      <w:r w:rsidR="004429E9" w:rsidRPr="004429E9">
        <w:rPr>
          <w:rFonts w:cs="Arial"/>
          <w:b/>
        </w:rPr>
        <w:t>Invitation for Bid</w:t>
      </w:r>
      <w:r w:rsidRPr="00646F11">
        <w:rPr>
          <w:rFonts w:cs="Arial"/>
        </w:rPr>
        <w:t xml:space="preserve"> is intended to provide for the establishment of a contract to provide Plant Mix Bituminous Mixture-Commercial Grade (Maintenance) to the Kansas Department of Transportation</w:t>
      </w:r>
      <w:r>
        <w:rPr>
          <w:rFonts w:cs="Arial"/>
        </w:rPr>
        <w:t xml:space="preserve"> (KDOT) locations in El Dorado, Hutchinson</w:t>
      </w:r>
      <w:r w:rsidR="004429E9">
        <w:rPr>
          <w:rFonts w:cs="Arial"/>
        </w:rPr>
        <w:t>,</w:t>
      </w:r>
      <w:r>
        <w:rPr>
          <w:rFonts w:cs="Arial"/>
        </w:rPr>
        <w:t xml:space="preserve"> Newton</w:t>
      </w:r>
      <w:r w:rsidR="004429E9">
        <w:rPr>
          <w:rFonts w:cs="Arial"/>
        </w:rPr>
        <w:t>, Wichita and Winfield.</w:t>
      </w:r>
    </w:p>
    <w:p w:rsidR="009E3A4C" w:rsidRPr="00646F11" w:rsidRDefault="009E3A4C" w:rsidP="009E3A4C">
      <w:pPr>
        <w:rPr>
          <w:rFonts w:cs="Arial"/>
        </w:rPr>
      </w:pPr>
    </w:p>
    <w:p w:rsidR="009E3A4C" w:rsidRPr="00646F11" w:rsidRDefault="009E3A4C" w:rsidP="009E3A4C">
      <w:pPr>
        <w:tabs>
          <w:tab w:val="left" w:pos="-1440"/>
        </w:tabs>
        <w:ind w:left="720" w:hanging="720"/>
        <w:rPr>
          <w:rFonts w:cs="Arial"/>
        </w:rPr>
      </w:pPr>
      <w:r w:rsidRPr="00646F11">
        <w:rPr>
          <w:rFonts w:cs="Arial"/>
        </w:rPr>
        <w:t>2.</w:t>
      </w:r>
      <w:r w:rsidRPr="00646F11">
        <w:rPr>
          <w:rFonts w:cs="Arial"/>
        </w:rPr>
        <w:tab/>
        <w:t xml:space="preserve">The contract may be terminated by the Division of Purchases if the contractor does not satisfactorily provide material as indicated in the specifications herein.  The Agency must submit to the Division of Purchases adequate documentation of unsatisfactory performance, which shall include copies of correspondence to the contractor before a Notice of Termination will be issued.  The Notice of Termination will be in written form to the contractor with a copy to the Agency and be effective seven days after the date of the Notice.  In addition, the State of </w:t>
      </w:r>
      <w:smartTag w:uri="urn:schemas-microsoft-com:office:smarttags" w:element="State">
        <w:smartTag w:uri="urn:schemas-microsoft-com:office:smarttags" w:element="place">
          <w:r w:rsidRPr="00646F11">
            <w:rPr>
              <w:rFonts w:cs="Arial"/>
            </w:rPr>
            <w:t>Kansas</w:t>
          </w:r>
        </w:smartTag>
      </w:smartTag>
      <w:r w:rsidRPr="00646F11">
        <w:rPr>
          <w:rFonts w:cs="Arial"/>
        </w:rPr>
        <w:t xml:space="preserve"> reserves the unilateral right to terminate contracts to prevent unnecessary expense, waste of materials, manpower and facilities.  The contract may be terminated in whole or in part when the Procurement Officer deems the termination to be in the best interest of the State of </w:t>
      </w:r>
      <w:smartTag w:uri="urn:schemas-microsoft-com:office:smarttags" w:element="State">
        <w:smartTag w:uri="urn:schemas-microsoft-com:office:smarttags" w:element="place">
          <w:r w:rsidRPr="00646F11">
            <w:rPr>
              <w:rFonts w:cs="Arial"/>
            </w:rPr>
            <w:t>Kansas</w:t>
          </w:r>
        </w:smartTag>
      </w:smartTag>
      <w:r w:rsidRPr="00646F11">
        <w:rPr>
          <w:rFonts w:cs="Arial"/>
        </w:rPr>
        <w:t>.  A 30 day notice will be given to the contractor prior to such termination.</w:t>
      </w:r>
    </w:p>
    <w:p w:rsidR="009E3A4C" w:rsidRPr="00646F11" w:rsidRDefault="009E3A4C" w:rsidP="009E3A4C">
      <w:pPr>
        <w:rPr>
          <w:rFonts w:cs="Arial"/>
        </w:rPr>
      </w:pPr>
    </w:p>
    <w:p w:rsidR="009E3A4C" w:rsidRPr="00646F11" w:rsidRDefault="004429E9" w:rsidP="009E3A4C">
      <w:pPr>
        <w:tabs>
          <w:tab w:val="left" w:pos="-1440"/>
        </w:tabs>
        <w:ind w:left="720" w:hanging="720"/>
        <w:rPr>
          <w:rFonts w:cs="Arial"/>
        </w:rPr>
      </w:pPr>
      <w:r>
        <w:rPr>
          <w:rFonts w:cs="Arial"/>
        </w:rPr>
        <w:t>3</w:t>
      </w:r>
      <w:r w:rsidR="009E3A4C" w:rsidRPr="00646F11">
        <w:rPr>
          <w:rFonts w:cs="Arial"/>
        </w:rPr>
        <w:t>.</w:t>
      </w:r>
      <w:r w:rsidR="009E3A4C" w:rsidRPr="00646F11">
        <w:rPr>
          <w:rFonts w:cs="Arial"/>
        </w:rPr>
        <w:tab/>
        <w:t xml:space="preserve">Insurance and Liability:  The contractor's interest in all property herein described, if any, or any personal liability to him arising from this agreement to whatever extent shall be considered to be covered by applicable insurance by the contractor to the extent required.  Notwithstanding any language to the contrary, no interpretation shall be allowed to find the State of </w:t>
      </w:r>
      <w:smartTag w:uri="urn:schemas-microsoft-com:office:smarttags" w:element="State">
        <w:smartTag w:uri="urn:schemas-microsoft-com:office:smarttags" w:element="place">
          <w:r w:rsidR="009E3A4C" w:rsidRPr="00646F11">
            <w:rPr>
              <w:rFonts w:cs="Arial"/>
            </w:rPr>
            <w:t>Kansas</w:t>
          </w:r>
        </w:smartTag>
      </w:smartTag>
      <w:r w:rsidR="009E3A4C" w:rsidRPr="00646F11">
        <w:rPr>
          <w:rFonts w:cs="Arial"/>
        </w:rPr>
        <w:t xml:space="preserve"> or any of its Agencies responsible for loss or damage to personal property or to hold contractors harmless from any such occurrences.  Contractor(s) shall possess Workman's Compensation Insurance in the amount required by law.</w:t>
      </w:r>
    </w:p>
    <w:p w:rsidR="009E3A4C" w:rsidRPr="00646F11" w:rsidRDefault="009E3A4C" w:rsidP="009E3A4C">
      <w:pPr>
        <w:rPr>
          <w:rFonts w:cs="Arial"/>
        </w:rPr>
      </w:pPr>
    </w:p>
    <w:p w:rsidR="009E3A4C" w:rsidRPr="00646F11" w:rsidRDefault="004429E9" w:rsidP="009E3A4C">
      <w:pPr>
        <w:tabs>
          <w:tab w:val="left" w:pos="-1440"/>
        </w:tabs>
        <w:ind w:left="720" w:hanging="720"/>
        <w:rPr>
          <w:rFonts w:cs="Arial"/>
        </w:rPr>
      </w:pPr>
      <w:r>
        <w:rPr>
          <w:rFonts w:cs="Arial"/>
        </w:rPr>
        <w:t>4</w:t>
      </w:r>
      <w:r w:rsidR="009E3A4C" w:rsidRPr="00646F11">
        <w:rPr>
          <w:rFonts w:cs="Arial"/>
        </w:rPr>
        <w:t>.</w:t>
      </w:r>
      <w:r w:rsidR="009E3A4C" w:rsidRPr="00646F11">
        <w:rPr>
          <w:rFonts w:cs="Arial"/>
        </w:rPr>
        <w:tab/>
        <w:t xml:space="preserve">Contract period: </w:t>
      </w:r>
      <w:r>
        <w:rPr>
          <w:rFonts w:cs="Arial"/>
        </w:rPr>
        <w:t>April 1, 2010</w:t>
      </w:r>
      <w:r w:rsidR="009E3A4C">
        <w:rPr>
          <w:rFonts w:cs="Arial"/>
        </w:rPr>
        <w:t xml:space="preserve"> through November 31, 2010</w:t>
      </w:r>
      <w:r w:rsidR="009E3A4C" w:rsidRPr="00646F11">
        <w:rPr>
          <w:rFonts w:cs="Arial"/>
        </w:rPr>
        <w:t>.</w:t>
      </w:r>
    </w:p>
    <w:p w:rsidR="009E3A4C" w:rsidRPr="00646F11" w:rsidRDefault="009E3A4C" w:rsidP="009E3A4C">
      <w:pPr>
        <w:rPr>
          <w:rFonts w:cs="Arial"/>
        </w:rPr>
      </w:pPr>
    </w:p>
    <w:p w:rsidR="009E3A4C" w:rsidRPr="00646F11" w:rsidRDefault="004429E9" w:rsidP="009E3A4C">
      <w:pPr>
        <w:tabs>
          <w:tab w:val="left" w:pos="-1440"/>
        </w:tabs>
        <w:ind w:left="720" w:hanging="720"/>
        <w:rPr>
          <w:rFonts w:cs="Arial"/>
        </w:rPr>
      </w:pPr>
      <w:r>
        <w:rPr>
          <w:rFonts w:cs="Arial"/>
        </w:rPr>
        <w:t>5</w:t>
      </w:r>
      <w:r w:rsidR="009E3A4C" w:rsidRPr="00646F11">
        <w:rPr>
          <w:rFonts w:cs="Arial"/>
        </w:rPr>
        <w:t>.</w:t>
      </w:r>
      <w:r w:rsidR="009E3A4C" w:rsidRPr="00646F11">
        <w:rPr>
          <w:rFonts w:cs="Arial"/>
        </w:rPr>
        <w:tab/>
        <w:t>Quantities:  The contract will be of the “open-end” type.  The contractor shall provide such quantities as may be ordered throughout the contract period.  Only those quantities actually required will be ordered.</w:t>
      </w:r>
    </w:p>
    <w:p w:rsidR="009E3A4C" w:rsidRPr="00646F11" w:rsidRDefault="009E3A4C" w:rsidP="009E3A4C">
      <w:pPr>
        <w:rPr>
          <w:rFonts w:cs="Arial"/>
        </w:rPr>
      </w:pPr>
    </w:p>
    <w:p w:rsidR="009E3A4C" w:rsidRPr="00646F11" w:rsidRDefault="004429E9" w:rsidP="009E3A4C">
      <w:pPr>
        <w:tabs>
          <w:tab w:val="left" w:pos="-1440"/>
        </w:tabs>
        <w:ind w:left="720" w:hanging="720"/>
        <w:rPr>
          <w:rFonts w:cs="Arial"/>
        </w:rPr>
      </w:pPr>
      <w:r>
        <w:rPr>
          <w:rFonts w:cs="Arial"/>
        </w:rPr>
        <w:t>6</w:t>
      </w:r>
      <w:r w:rsidR="009E3A4C" w:rsidRPr="00646F11">
        <w:rPr>
          <w:rFonts w:cs="Arial"/>
        </w:rPr>
        <w:t>.</w:t>
      </w:r>
      <w:r w:rsidR="009E3A4C" w:rsidRPr="00646F11">
        <w:rPr>
          <w:rFonts w:cs="Arial"/>
        </w:rPr>
        <w:tab/>
        <w:t>Plant Price:  The unit price per ton for material loaded into trucks furnished by the State, F.O.B. the supplier’s plant shall be shown in the space provided on the Pricing Pages.</w:t>
      </w:r>
    </w:p>
    <w:p w:rsidR="009E3A4C" w:rsidRPr="00646F11" w:rsidRDefault="009E3A4C" w:rsidP="009E3A4C">
      <w:pPr>
        <w:rPr>
          <w:rFonts w:cs="Arial"/>
        </w:rPr>
      </w:pPr>
    </w:p>
    <w:p w:rsidR="009E3A4C" w:rsidRPr="00646F11" w:rsidRDefault="004429E9" w:rsidP="009E3A4C">
      <w:pPr>
        <w:tabs>
          <w:tab w:val="left" w:pos="-1440"/>
        </w:tabs>
        <w:ind w:left="720" w:hanging="720"/>
        <w:rPr>
          <w:rFonts w:cs="Arial"/>
        </w:rPr>
      </w:pPr>
      <w:r>
        <w:rPr>
          <w:rFonts w:cs="Arial"/>
        </w:rPr>
        <w:t>7</w:t>
      </w:r>
      <w:r w:rsidR="009E3A4C" w:rsidRPr="00646F11">
        <w:rPr>
          <w:rFonts w:cs="Arial"/>
        </w:rPr>
        <w:t>.</w:t>
      </w:r>
      <w:r w:rsidR="009E3A4C" w:rsidRPr="00646F11">
        <w:rPr>
          <w:rFonts w:cs="Arial"/>
        </w:rPr>
        <w:tab/>
        <w:t>The State reserves the right to purchase additional quantities at the plant price quoted for locations not listed in the pricing schedule based upon the award criteria contained in these Special Provisions.</w:t>
      </w:r>
    </w:p>
    <w:p w:rsidR="009E3A4C" w:rsidRPr="00646F11" w:rsidRDefault="009E3A4C" w:rsidP="009E3A4C">
      <w:pPr>
        <w:rPr>
          <w:rFonts w:cs="Arial"/>
        </w:rPr>
      </w:pPr>
    </w:p>
    <w:p w:rsidR="009E3A4C" w:rsidRPr="00646F11" w:rsidRDefault="004429E9" w:rsidP="009E3A4C">
      <w:pPr>
        <w:tabs>
          <w:tab w:val="left" w:pos="-1440"/>
        </w:tabs>
        <w:ind w:left="720" w:hanging="720"/>
        <w:rPr>
          <w:rFonts w:cs="Arial"/>
        </w:rPr>
      </w:pPr>
      <w:r>
        <w:rPr>
          <w:rFonts w:cs="Arial"/>
        </w:rPr>
        <w:t>8</w:t>
      </w:r>
      <w:r w:rsidR="009E3A4C" w:rsidRPr="00646F11">
        <w:rPr>
          <w:rFonts w:cs="Arial"/>
        </w:rPr>
        <w:t>.</w:t>
      </w:r>
      <w:r w:rsidR="009E3A4C" w:rsidRPr="00646F11">
        <w:rPr>
          <w:rFonts w:cs="Arial"/>
        </w:rPr>
        <w:tab/>
        <w:t xml:space="preserve">Specification:  Material shall be in accordance with the </w:t>
      </w:r>
      <w:r w:rsidR="009E3A4C">
        <w:rPr>
          <w:rFonts w:cs="Arial"/>
        </w:rPr>
        <w:t>enclose</w:t>
      </w:r>
      <w:r w:rsidR="009E3A4C" w:rsidRPr="00646F11">
        <w:rPr>
          <w:rFonts w:cs="Arial"/>
        </w:rPr>
        <w:t xml:space="preserve">d </w:t>
      </w:r>
      <w:r w:rsidR="009E3A4C" w:rsidRPr="00646F11">
        <w:rPr>
          <w:rFonts w:cs="Arial"/>
          <w:u w:val="single"/>
        </w:rPr>
        <w:t xml:space="preserve">Specification for Bituminous </w:t>
      </w:r>
      <w:r>
        <w:rPr>
          <w:rFonts w:cs="Arial"/>
          <w:u w:val="single"/>
        </w:rPr>
        <w:t xml:space="preserve">Plant </w:t>
      </w:r>
      <w:r w:rsidR="009E3A4C" w:rsidRPr="00646F11">
        <w:rPr>
          <w:rFonts w:cs="Arial"/>
          <w:u w:val="single"/>
        </w:rPr>
        <w:t>Mixture-Commercial Grade</w:t>
      </w:r>
      <w:r w:rsidR="009E3A4C" w:rsidRPr="00646F11">
        <w:rPr>
          <w:rFonts w:cs="Arial"/>
        </w:rPr>
        <w:t>.</w:t>
      </w:r>
    </w:p>
    <w:p w:rsidR="009E3A4C" w:rsidRPr="00646F11" w:rsidRDefault="009E3A4C" w:rsidP="009E3A4C">
      <w:pPr>
        <w:tabs>
          <w:tab w:val="left" w:pos="-1440"/>
        </w:tabs>
        <w:ind w:left="720" w:hanging="720"/>
        <w:rPr>
          <w:rFonts w:cs="Arial"/>
        </w:rPr>
      </w:pPr>
    </w:p>
    <w:p w:rsidR="009E3A4C" w:rsidRPr="00646F11" w:rsidRDefault="004429E9" w:rsidP="009E3A4C">
      <w:pPr>
        <w:tabs>
          <w:tab w:val="left" w:pos="-1440"/>
        </w:tabs>
        <w:ind w:left="720" w:hanging="720"/>
        <w:rPr>
          <w:rFonts w:cs="Arial"/>
        </w:rPr>
      </w:pPr>
      <w:r>
        <w:rPr>
          <w:rFonts w:cs="Arial"/>
        </w:rPr>
        <w:t>9</w:t>
      </w:r>
      <w:r w:rsidR="009E3A4C" w:rsidRPr="00646F11">
        <w:rPr>
          <w:rFonts w:cs="Arial"/>
        </w:rPr>
        <w:t>.</w:t>
      </w:r>
      <w:r w:rsidR="009E3A4C" w:rsidRPr="00646F11">
        <w:rPr>
          <w:rFonts w:cs="Arial"/>
        </w:rPr>
        <w:tab/>
        <w:t>Payment:  Payment will be made in regular routine upon presentation of invoice(s) submitted to the address as instructed on the order.  KDOT Purchase Authority number must be referenced on the invoice.</w:t>
      </w:r>
    </w:p>
    <w:p w:rsidR="009E3A4C" w:rsidRPr="00646F11" w:rsidRDefault="009E3A4C" w:rsidP="009E3A4C">
      <w:pPr>
        <w:rPr>
          <w:rFonts w:cs="Arial"/>
        </w:rPr>
      </w:pPr>
    </w:p>
    <w:p w:rsidR="009E3A4C" w:rsidRPr="00646F11" w:rsidRDefault="009E3A4C" w:rsidP="009E3A4C">
      <w:pPr>
        <w:tabs>
          <w:tab w:val="left" w:pos="-1440"/>
        </w:tabs>
        <w:ind w:left="720" w:hanging="720"/>
        <w:rPr>
          <w:rFonts w:cs="Arial"/>
        </w:rPr>
      </w:pPr>
      <w:r w:rsidRPr="00646F11">
        <w:rPr>
          <w:rFonts w:cs="Arial"/>
        </w:rPr>
        <w:t>1</w:t>
      </w:r>
      <w:r w:rsidR="004429E9">
        <w:rPr>
          <w:rFonts w:cs="Arial"/>
        </w:rPr>
        <w:t>0</w:t>
      </w:r>
      <w:r w:rsidRPr="00646F11">
        <w:rPr>
          <w:rFonts w:cs="Arial"/>
        </w:rPr>
        <w:t>.</w:t>
      </w:r>
      <w:r w:rsidRPr="00646F11">
        <w:rPr>
          <w:rFonts w:cs="Arial"/>
        </w:rPr>
        <w:tab/>
        <w:t xml:space="preserve">Award will be based upon the Bidder’s Plant Price and the distance from the bidder’s plant to the designated city.  The formula </w:t>
      </w:r>
      <w:r>
        <w:rPr>
          <w:rFonts w:cs="Arial"/>
        </w:rPr>
        <w:t>twelve (</w:t>
      </w:r>
      <w:r w:rsidRPr="00646F11">
        <w:rPr>
          <w:rFonts w:cs="Arial"/>
        </w:rPr>
        <w:t>1</w:t>
      </w:r>
      <w:r>
        <w:rPr>
          <w:rFonts w:cs="Arial"/>
        </w:rPr>
        <w:t>2)</w:t>
      </w:r>
      <w:r w:rsidRPr="00646F11">
        <w:rPr>
          <w:rFonts w:cs="Arial"/>
        </w:rPr>
        <w:t xml:space="preserve"> cents per mile per ton will be used to establish the cost of transporting the material.  This amount will be added to the bidder’s per ton price to determine the lowest delivered cost.  The cities shown are central points of usage and are used for comparison purposes.  Actual sites of usage will be within reasonable distances of these central points.</w:t>
      </w:r>
    </w:p>
    <w:p w:rsidR="009E3A4C" w:rsidRPr="00646F11" w:rsidRDefault="009E3A4C" w:rsidP="009E3A4C">
      <w:pPr>
        <w:rPr>
          <w:rFonts w:cs="Arial"/>
        </w:rPr>
      </w:pPr>
    </w:p>
    <w:p w:rsidR="009E3A4C" w:rsidRPr="00646F11" w:rsidRDefault="009E3A4C" w:rsidP="009E3A4C">
      <w:pPr>
        <w:tabs>
          <w:tab w:val="left" w:pos="-1440"/>
        </w:tabs>
        <w:ind w:left="720" w:hanging="720"/>
        <w:rPr>
          <w:rFonts w:cs="Arial"/>
        </w:rPr>
      </w:pPr>
      <w:r w:rsidRPr="00646F11">
        <w:rPr>
          <w:rFonts w:cs="Arial"/>
        </w:rPr>
        <w:t>1</w:t>
      </w:r>
      <w:r w:rsidR="004429E9">
        <w:rPr>
          <w:rFonts w:cs="Arial"/>
        </w:rPr>
        <w:t>1</w:t>
      </w:r>
      <w:r w:rsidRPr="00646F11">
        <w:rPr>
          <w:rFonts w:cs="Arial"/>
        </w:rPr>
        <w:t>.</w:t>
      </w:r>
      <w:r w:rsidRPr="00646F11">
        <w:rPr>
          <w:rFonts w:cs="Arial"/>
        </w:rPr>
        <w:tab/>
        <w:t xml:space="preserve">If no </w:t>
      </w:r>
      <w:r>
        <w:rPr>
          <w:rFonts w:cs="Arial"/>
        </w:rPr>
        <w:t xml:space="preserve">contractor </w:t>
      </w:r>
      <w:r w:rsidRPr="00646F11">
        <w:rPr>
          <w:rFonts w:cs="Arial"/>
        </w:rPr>
        <w:t>plants are located within the radius shown, the right is reserved to award in the best interest of the State.</w:t>
      </w:r>
    </w:p>
    <w:p w:rsidR="009E3A4C" w:rsidRPr="00646F11" w:rsidRDefault="009E3A4C" w:rsidP="009E3A4C">
      <w:pPr>
        <w:tabs>
          <w:tab w:val="left" w:pos="-1440"/>
        </w:tabs>
        <w:rPr>
          <w:rFonts w:cs="Arial"/>
        </w:rPr>
      </w:pPr>
    </w:p>
    <w:p w:rsidR="009E3A4C" w:rsidRPr="00646F11" w:rsidRDefault="009E3A4C" w:rsidP="009E3A4C">
      <w:pPr>
        <w:ind w:left="720" w:hanging="720"/>
        <w:rPr>
          <w:rFonts w:cs="Arial"/>
        </w:rPr>
        <w:sectPr w:rsidR="009E3A4C" w:rsidRPr="00646F11">
          <w:headerReference w:type="default" r:id="rId17"/>
          <w:endnotePr>
            <w:numFmt w:val="decimal"/>
          </w:endnotePr>
          <w:pgSz w:w="12240" w:h="15840"/>
          <w:pgMar w:top="864" w:right="864" w:bottom="576" w:left="1296" w:header="864" w:footer="576" w:gutter="0"/>
          <w:cols w:space="720"/>
          <w:noEndnote/>
        </w:sectPr>
      </w:pPr>
      <w:r>
        <w:rPr>
          <w:rFonts w:cs="Arial"/>
        </w:rPr>
        <w:t>1</w:t>
      </w:r>
      <w:r w:rsidR="004429E9">
        <w:rPr>
          <w:rFonts w:cs="Arial"/>
        </w:rPr>
        <w:t>2</w:t>
      </w:r>
      <w:r>
        <w:rPr>
          <w:rFonts w:cs="Arial"/>
        </w:rPr>
        <w:t>.</w:t>
      </w:r>
      <w:r>
        <w:rPr>
          <w:rFonts w:cs="Arial"/>
        </w:rPr>
        <w:tab/>
        <w:t>Material not complying with the specifications will be rejected and it will be the responsibility of the contractor to produce acceptable replacement material within a reasonable period of time</w:t>
      </w:r>
      <w:r w:rsidR="004429E9">
        <w:rPr>
          <w:rFonts w:cs="Arial"/>
        </w:rPr>
        <w:t>.</w:t>
      </w:r>
    </w:p>
    <w:p w:rsidR="009E3A4C" w:rsidRDefault="009E3A4C" w:rsidP="009E3A4C">
      <w:pPr>
        <w:tabs>
          <w:tab w:val="center" w:pos="4824"/>
          <w:tab w:val="left" w:pos="5472"/>
          <w:tab w:val="left" w:pos="6192"/>
          <w:tab w:val="left" w:pos="6912"/>
          <w:tab w:val="left" w:pos="7632"/>
          <w:tab w:val="left" w:pos="8352"/>
          <w:tab w:val="left" w:pos="9072"/>
        </w:tabs>
        <w:ind w:left="432" w:right="864"/>
        <w:jc w:val="center"/>
      </w:pPr>
    </w:p>
    <w:p w:rsidR="00AA3164" w:rsidRDefault="00AA3164" w:rsidP="00AA3164">
      <w:pPr>
        <w:tabs>
          <w:tab w:val="left" w:pos="-1440"/>
        </w:tabs>
        <w:spacing w:line="240" w:lineRule="exact"/>
        <w:ind w:left="720" w:hanging="720"/>
        <w:rPr>
          <w:rFonts w:cs="Arial"/>
        </w:rPr>
      </w:pPr>
      <w:r>
        <w:rPr>
          <w:rFonts w:cs="Arial"/>
        </w:rPr>
        <w:tab/>
        <w:t>13.</w:t>
      </w:r>
      <w:r>
        <w:rPr>
          <w:rFonts w:cs="Arial"/>
        </w:rPr>
        <w:tab/>
        <w:t>All pricing will be guaranteed throughout the contract period.</w:t>
      </w:r>
    </w:p>
    <w:p w:rsidR="00AA3164" w:rsidRDefault="00AA3164" w:rsidP="00AA3164">
      <w:pPr>
        <w:tabs>
          <w:tab w:val="left" w:pos="-1440"/>
        </w:tabs>
        <w:spacing w:line="240" w:lineRule="exact"/>
        <w:ind w:left="720" w:hanging="720"/>
        <w:rPr>
          <w:rFonts w:cs="Arial"/>
        </w:rPr>
      </w:pPr>
    </w:p>
    <w:p w:rsidR="00AA3164" w:rsidRDefault="00AA3164" w:rsidP="00AA3164">
      <w:pPr>
        <w:tabs>
          <w:tab w:val="left" w:pos="-1440"/>
        </w:tabs>
        <w:spacing w:line="240" w:lineRule="exact"/>
        <w:ind w:left="1440" w:hanging="720"/>
        <w:rPr>
          <w:rFonts w:cs="Arial"/>
        </w:rPr>
      </w:pPr>
      <w:r>
        <w:rPr>
          <w:rFonts w:cs="Arial"/>
        </w:rPr>
        <w:tab/>
        <w:t xml:space="preserve">Bidders have the option of quoting pricing on a firm and fixed basis throughout the contract or on a price adjustment basis subject to the KDOT monthly asphalt price index </w:t>
      </w:r>
      <w:hyperlink r:id="rId18" w:history="1">
        <w:r w:rsidRPr="00A673F1">
          <w:rPr>
            <w:rStyle w:val="Hyperlink"/>
            <w:rFonts w:cs="Arial"/>
          </w:rPr>
          <w:t>http://www.ksdot.org/burconsmain/ppreq/asphaltpriceindex.asp</w:t>
        </w:r>
      </w:hyperlink>
      <w:r>
        <w:rPr>
          <w:rFonts w:cs="Arial"/>
        </w:rPr>
        <w:t xml:space="preserve"> as described below.</w:t>
      </w:r>
    </w:p>
    <w:p w:rsidR="00AA3164" w:rsidRDefault="00AA3164" w:rsidP="00AA3164">
      <w:pPr>
        <w:tabs>
          <w:tab w:val="left" w:pos="-1440"/>
        </w:tabs>
        <w:spacing w:line="240" w:lineRule="exact"/>
        <w:ind w:left="1440" w:hanging="720"/>
        <w:rPr>
          <w:rFonts w:cs="Arial"/>
        </w:rPr>
      </w:pPr>
    </w:p>
    <w:p w:rsidR="00AA3164" w:rsidRDefault="00AA3164" w:rsidP="00AA3164">
      <w:pPr>
        <w:tabs>
          <w:tab w:val="left" w:pos="-1440"/>
        </w:tabs>
        <w:spacing w:line="240" w:lineRule="exact"/>
        <w:ind w:left="1440" w:hanging="720"/>
        <w:rPr>
          <w:rFonts w:cs="Arial"/>
        </w:rPr>
      </w:pPr>
      <w:r>
        <w:rPr>
          <w:rFonts w:cs="Arial"/>
        </w:rPr>
        <w:tab/>
        <w:t>Bidders shall indicate on the Pricing pages if Pricing is Firm and Fixed or subject to adjustment.</w:t>
      </w:r>
    </w:p>
    <w:p w:rsidR="00AA3164" w:rsidRDefault="00AA3164" w:rsidP="00AA3164">
      <w:pPr>
        <w:tabs>
          <w:tab w:val="left" w:pos="-1440"/>
        </w:tabs>
        <w:spacing w:line="240" w:lineRule="exact"/>
        <w:ind w:left="1440" w:hanging="720"/>
        <w:rPr>
          <w:rFonts w:cs="Arial"/>
        </w:rPr>
      </w:pPr>
    </w:p>
    <w:p w:rsidR="00AA3164" w:rsidRDefault="00AA3164" w:rsidP="00AA3164">
      <w:pPr>
        <w:tabs>
          <w:tab w:val="left" w:pos="-1440"/>
        </w:tabs>
        <w:spacing w:line="240" w:lineRule="exact"/>
        <w:ind w:left="1440" w:hanging="720"/>
        <w:rPr>
          <w:rFonts w:cs="Arial"/>
        </w:rPr>
      </w:pPr>
      <w:r>
        <w:rPr>
          <w:rFonts w:cs="Arial"/>
        </w:rPr>
        <w:tab/>
        <w:t>If the Price Adjustment option is chosen, pricing will be adjusted monthly as described below except the adjustment to the Bituminous Mix pricing will be $ .05 per ton for every $ 1.00 adjustment to the asphalt pricing.</w:t>
      </w:r>
    </w:p>
    <w:p w:rsidR="00AA3164" w:rsidRDefault="00AA3164" w:rsidP="00AA3164">
      <w:pPr>
        <w:spacing w:line="240" w:lineRule="exact"/>
        <w:rPr>
          <w:rFonts w:cs="Arial"/>
        </w:rPr>
      </w:pPr>
    </w:p>
    <w:p w:rsidR="00AA3164" w:rsidRPr="00AA3164" w:rsidRDefault="00AA3164" w:rsidP="00AA3164">
      <w:pPr>
        <w:spacing w:line="240" w:lineRule="exact"/>
        <w:ind w:left="1440"/>
        <w:rPr>
          <w:rFonts w:cs="Arial"/>
          <w:b/>
          <w:u w:val="single"/>
        </w:rPr>
      </w:pPr>
      <w:r w:rsidRPr="00AA3164">
        <w:rPr>
          <w:rFonts w:cs="Arial"/>
          <w:b/>
          <w:u w:val="single"/>
        </w:rPr>
        <w:t>KDOT MONTHLY ASPHALT PRICE INDEX</w:t>
      </w:r>
    </w:p>
    <w:p w:rsidR="00AA3164" w:rsidRDefault="00AA3164" w:rsidP="00AA3164">
      <w:pPr>
        <w:spacing w:line="240" w:lineRule="exact"/>
        <w:ind w:left="720"/>
        <w:rPr>
          <w:rFonts w:cs="Arial"/>
        </w:rPr>
      </w:pPr>
    </w:p>
    <w:p w:rsidR="00F975C4" w:rsidRDefault="00F975C4" w:rsidP="00F975C4">
      <w:pPr>
        <w:numPr>
          <w:ilvl w:val="0"/>
          <w:numId w:val="3"/>
        </w:numPr>
        <w:rPr>
          <w:rFonts w:cs="Arial"/>
        </w:rPr>
      </w:pPr>
      <w:r>
        <w:rPr>
          <w:rFonts w:cs="Arial"/>
        </w:rPr>
        <w:t>Description:  This is the method of price adjustment for asphaltic materials (regardless of the type) used.</w:t>
      </w:r>
    </w:p>
    <w:p w:rsidR="00AA3164" w:rsidRPr="00C71511" w:rsidRDefault="00AA3164" w:rsidP="00F975C4">
      <w:pPr>
        <w:numPr>
          <w:ilvl w:val="0"/>
          <w:numId w:val="3"/>
        </w:numPr>
        <w:rPr>
          <w:rFonts w:cs="Arial"/>
        </w:rPr>
      </w:pPr>
      <w:r w:rsidRPr="00C71511">
        <w:rPr>
          <w:rFonts w:cs="Arial"/>
        </w:rPr>
        <w:t>METHOD OF PRICE ADJUSTMENT</w:t>
      </w:r>
      <w:r>
        <w:rPr>
          <w:rFonts w:cs="Arial"/>
        </w:rPr>
        <w:t>:</w:t>
      </w:r>
    </w:p>
    <w:p w:rsidR="00AA3164" w:rsidRDefault="00AA3164" w:rsidP="00F975C4">
      <w:pPr>
        <w:ind w:left="1800"/>
        <w:rPr>
          <w:rFonts w:cs="Arial"/>
        </w:rPr>
      </w:pPr>
      <w:r w:rsidRPr="00C71511">
        <w:rPr>
          <w:rFonts w:cs="Arial"/>
        </w:rPr>
        <w:t xml:space="preserve">Price Adjustment.  The Engineer will establish an Asphalt Material Index (AMI) on the first day (excluding Saturdays, Sundays, and holidays) of each month.  The AMI is calculated on the arithmetic average for the week the first day (excluding Saturdays, Sundays, and holidays) from the Asphalt Cement “Selling Prices” for the “Midwest/Mid-Continent Market” – “Missouri/Kansas/Oklahoma” – “Kansas City area” and “Tulsa, Oklahoma/Southern Kansas” as listed in the “ASPHALT WEEKLY MONITOR®” published by “Poten and Partners” or at </w:t>
      </w:r>
      <w:hyperlink r:id="rId19" w:history="1">
        <w:r w:rsidRPr="00C71511">
          <w:rPr>
            <w:rStyle w:val="Hyperlink"/>
            <w:rFonts w:cs="Arial"/>
          </w:rPr>
          <w:t>www.poten.com</w:t>
        </w:r>
      </w:hyperlink>
      <w:r w:rsidRPr="00C71511">
        <w:rPr>
          <w:rFonts w:cs="Arial"/>
        </w:rPr>
        <w:t>.  Information regarding the computation of the AMI is available from the Bureau of Construction and Maintenance, Topeka, Kansas. The Monthly Asphalt Price Index is available on the KDOT web at</w:t>
      </w:r>
      <w:r>
        <w:rPr>
          <w:rFonts w:cs="Arial"/>
        </w:rPr>
        <w:t>:</w:t>
      </w:r>
    </w:p>
    <w:p w:rsidR="00AA3164" w:rsidRDefault="00AA3164" w:rsidP="00AA3164">
      <w:pPr>
        <w:ind w:left="1080"/>
        <w:rPr>
          <w:rFonts w:cs="Arial"/>
        </w:rPr>
      </w:pPr>
    </w:p>
    <w:p w:rsidR="00AA3164" w:rsidRDefault="00AA3164" w:rsidP="00F975C4">
      <w:pPr>
        <w:ind w:left="1800"/>
        <w:rPr>
          <w:rFonts w:cs="Arial"/>
        </w:rPr>
      </w:pPr>
      <w:r w:rsidRPr="00C71511">
        <w:rPr>
          <w:rFonts w:cs="Arial"/>
        </w:rPr>
        <w:t xml:space="preserve"> </w:t>
      </w:r>
      <w:hyperlink r:id="rId20" w:history="1">
        <w:r w:rsidR="00F975C4" w:rsidRPr="00A673F1">
          <w:rPr>
            <w:rStyle w:val="Hyperlink"/>
            <w:rFonts w:cs="Arial"/>
          </w:rPr>
          <w:t>http://www.ksdot.org/</w:t>
        </w:r>
      </w:hyperlink>
      <w:r w:rsidR="00671375">
        <w:rPr>
          <w:rFonts w:cs="Arial"/>
        </w:rPr>
        <w:t xml:space="preserve">. </w:t>
      </w:r>
    </w:p>
    <w:p w:rsidR="00AA3164" w:rsidRDefault="00AA3164" w:rsidP="00AA3164">
      <w:pPr>
        <w:ind w:left="1080"/>
        <w:rPr>
          <w:rFonts w:cs="Arial"/>
        </w:rPr>
      </w:pPr>
    </w:p>
    <w:p w:rsidR="00AA3164" w:rsidRPr="00C71511" w:rsidRDefault="00AA3164" w:rsidP="00F975C4">
      <w:pPr>
        <w:tabs>
          <w:tab w:val="left" w:pos="1800"/>
        </w:tabs>
        <w:ind w:left="1800"/>
        <w:rPr>
          <w:rFonts w:cs="Arial"/>
        </w:rPr>
      </w:pPr>
      <w:r w:rsidRPr="00C71511">
        <w:rPr>
          <w:rFonts w:cs="Arial"/>
        </w:rPr>
        <w:t xml:space="preserve">The AMI is established on PG 64-22, and will be applied for all grades of Liquid Asphaltic Materials.  The AMI for the month the Contract is let becomes the Starting Asphalt Index (SAI) for the duration of the Contract. </w:t>
      </w:r>
    </w:p>
    <w:p w:rsidR="00AA3164" w:rsidRPr="00C71511" w:rsidRDefault="00AA3164" w:rsidP="00F975C4">
      <w:pPr>
        <w:tabs>
          <w:tab w:val="left" w:pos="1800"/>
        </w:tabs>
        <w:ind w:left="1800"/>
        <w:rPr>
          <w:rFonts w:cs="Arial"/>
        </w:rPr>
      </w:pPr>
      <w:r w:rsidRPr="00C71511">
        <w:rPr>
          <w:rFonts w:cs="Arial"/>
        </w:rPr>
        <w:t xml:space="preserve">The difference (plus or minus) between the SAI and AMI is the </w:t>
      </w:r>
      <w:bookmarkStart w:id="1" w:name="OLE_LINK1"/>
      <w:bookmarkStart w:id="2" w:name="OLE_LINK2"/>
      <w:r w:rsidRPr="00C71511">
        <w:rPr>
          <w:rFonts w:cs="Arial"/>
        </w:rPr>
        <w:t>Monthly Asphalt Index Adjustment Factor (MAIAF)</w:t>
      </w:r>
      <w:bookmarkEnd w:id="1"/>
      <w:bookmarkEnd w:id="2"/>
      <w:r w:rsidRPr="00C71511">
        <w:rPr>
          <w:rFonts w:cs="Arial"/>
        </w:rPr>
        <w:t xml:space="preserve">.  The MAIAF established each month is applied to applicable material delivered during that month.  The MAIAF will only be applied when the increase or decrease differs $10.00 or more from the SAI.  </w:t>
      </w:r>
    </w:p>
    <w:p w:rsidR="00AA3164" w:rsidRDefault="00AA3164" w:rsidP="00AA3164">
      <w:pPr>
        <w:jc w:val="center"/>
        <w:rPr>
          <w:rFonts w:cs="Arial"/>
        </w:rPr>
      </w:pPr>
    </w:p>
    <w:p w:rsidR="00F975C4" w:rsidRDefault="00F975C4" w:rsidP="00F975C4">
      <w:pPr>
        <w:tabs>
          <w:tab w:val="left" w:pos="990"/>
        </w:tabs>
        <w:ind w:left="1440" w:hanging="1440"/>
        <w:rPr>
          <w:rFonts w:cs="Arial"/>
        </w:rPr>
      </w:pPr>
      <w:r>
        <w:rPr>
          <w:rFonts w:cs="Arial"/>
        </w:rPr>
        <w:tab/>
      </w:r>
      <w:r w:rsidR="00AA3164">
        <w:rPr>
          <w:rFonts w:cs="Arial"/>
        </w:rPr>
        <w:t>1</w:t>
      </w:r>
      <w:r>
        <w:rPr>
          <w:rFonts w:cs="Arial"/>
        </w:rPr>
        <w:t>4</w:t>
      </w:r>
      <w:r w:rsidR="00AA3164" w:rsidRPr="00320DA5">
        <w:rPr>
          <w:rFonts w:cs="Arial"/>
        </w:rPr>
        <w:t>.</w:t>
      </w:r>
      <w:r w:rsidR="00AA3164" w:rsidRPr="00320DA5">
        <w:rPr>
          <w:rFonts w:cs="Arial"/>
        </w:rPr>
        <w:tab/>
      </w:r>
      <w:r w:rsidR="00AA3164">
        <w:rPr>
          <w:rFonts w:cs="Arial"/>
        </w:rPr>
        <w:t xml:space="preserve">The bidder’s bid response shall include the following completed documents:  </w:t>
      </w:r>
    </w:p>
    <w:p w:rsidR="00F975C4" w:rsidRDefault="00F975C4" w:rsidP="00F975C4">
      <w:pPr>
        <w:tabs>
          <w:tab w:val="left" w:pos="990"/>
        </w:tabs>
        <w:ind w:left="1440" w:hanging="1440"/>
        <w:rPr>
          <w:rFonts w:cs="Arial"/>
        </w:rPr>
      </w:pPr>
    </w:p>
    <w:p w:rsidR="00F975C4" w:rsidRDefault="00F975C4" w:rsidP="00F975C4">
      <w:pPr>
        <w:tabs>
          <w:tab w:val="left" w:pos="360"/>
        </w:tabs>
        <w:ind w:left="270" w:hanging="270"/>
        <w:jc w:val="both"/>
        <w:rPr>
          <w:b/>
        </w:rPr>
      </w:pPr>
      <w:r>
        <w:rPr>
          <w:rFonts w:cs="Arial"/>
        </w:rPr>
        <w:tab/>
      </w:r>
      <w:r>
        <w:rPr>
          <w:rFonts w:cs="Arial"/>
        </w:rPr>
        <w:tab/>
      </w:r>
      <w:r>
        <w:rPr>
          <w:rFonts w:cs="Arial"/>
        </w:rPr>
        <w:tab/>
      </w:r>
      <w:r>
        <w:rPr>
          <w:rFonts w:cs="Arial"/>
        </w:rPr>
        <w:tab/>
      </w:r>
      <w:r>
        <w:rPr>
          <w:b/>
        </w:rPr>
        <w:sym w:font="Symbol" w:char="F0B7"/>
      </w:r>
      <w:r>
        <w:rPr>
          <w:b/>
        </w:rPr>
        <w:tab/>
        <w:t>Signature Sheet</w:t>
      </w:r>
    </w:p>
    <w:p w:rsidR="00F975C4" w:rsidRDefault="00F975C4" w:rsidP="00F975C4">
      <w:pPr>
        <w:numPr>
          <w:ilvl w:val="0"/>
          <w:numId w:val="2"/>
        </w:numPr>
        <w:tabs>
          <w:tab w:val="clear" w:pos="720"/>
          <w:tab w:val="num" w:pos="1440"/>
        </w:tabs>
        <w:ind w:left="360" w:firstLine="1080"/>
        <w:jc w:val="both"/>
        <w:rPr>
          <w:b/>
        </w:rPr>
      </w:pPr>
      <w:r>
        <w:rPr>
          <w:b/>
        </w:rPr>
        <w:t>Supplier Diversity Survey Form</w:t>
      </w:r>
    </w:p>
    <w:p w:rsidR="00F975C4" w:rsidRDefault="00F975C4" w:rsidP="00F975C4">
      <w:pPr>
        <w:numPr>
          <w:ilvl w:val="0"/>
          <w:numId w:val="2"/>
        </w:numPr>
        <w:tabs>
          <w:tab w:val="clear" w:pos="720"/>
          <w:tab w:val="num" w:pos="1440"/>
        </w:tabs>
        <w:ind w:left="360" w:firstLine="1080"/>
        <w:jc w:val="both"/>
        <w:rPr>
          <w:b/>
        </w:rPr>
      </w:pPr>
      <w:r>
        <w:rPr>
          <w:b/>
        </w:rPr>
        <w:t>Tax Clearance Form</w:t>
      </w:r>
    </w:p>
    <w:p w:rsidR="00F975C4" w:rsidRDefault="00F975C4" w:rsidP="00F975C4">
      <w:pPr>
        <w:numPr>
          <w:ilvl w:val="0"/>
          <w:numId w:val="2"/>
        </w:numPr>
        <w:tabs>
          <w:tab w:val="clear" w:pos="720"/>
          <w:tab w:val="num" w:pos="1440"/>
        </w:tabs>
        <w:ind w:left="360" w:firstLine="1080"/>
        <w:jc w:val="both"/>
        <w:rPr>
          <w:b/>
        </w:rPr>
      </w:pPr>
      <w:r>
        <w:rPr>
          <w:b/>
        </w:rPr>
        <w:t>Certificate Regarding Immigration Reform &amp; Control</w:t>
      </w:r>
    </w:p>
    <w:p w:rsidR="00F975C4" w:rsidRDefault="00F975C4" w:rsidP="00F975C4">
      <w:pPr>
        <w:numPr>
          <w:ilvl w:val="0"/>
          <w:numId w:val="2"/>
        </w:numPr>
        <w:tabs>
          <w:tab w:val="clear" w:pos="720"/>
          <w:tab w:val="num" w:pos="1440"/>
        </w:tabs>
        <w:ind w:left="360" w:firstLine="1080"/>
        <w:jc w:val="both"/>
        <w:rPr>
          <w:b/>
        </w:rPr>
      </w:pPr>
      <w:r>
        <w:rPr>
          <w:b/>
        </w:rPr>
        <w:t>Bid Form(s)</w:t>
      </w:r>
    </w:p>
    <w:p w:rsidR="00F975C4" w:rsidRDefault="00F975C4" w:rsidP="00F975C4">
      <w:pPr>
        <w:tabs>
          <w:tab w:val="num" w:pos="1440"/>
        </w:tabs>
        <w:ind w:left="360" w:firstLine="1080"/>
        <w:jc w:val="both"/>
        <w:rPr>
          <w:b/>
        </w:rPr>
      </w:pPr>
      <w:r>
        <w:rPr>
          <w:b/>
        </w:rPr>
        <w:sym w:font="Symbol" w:char="F0B7"/>
      </w:r>
      <w:r>
        <w:rPr>
          <w:b/>
        </w:rPr>
        <w:tab/>
        <w:t>Descriptive literature and product specifications (if applicable)</w:t>
      </w:r>
    </w:p>
    <w:p w:rsidR="00F975C4" w:rsidRDefault="00F975C4" w:rsidP="00F975C4">
      <w:pPr>
        <w:tabs>
          <w:tab w:val="num" w:pos="1440"/>
        </w:tabs>
        <w:ind w:left="360" w:firstLine="1080"/>
        <w:jc w:val="both"/>
        <w:rPr>
          <w:b/>
        </w:rPr>
      </w:pPr>
    </w:p>
    <w:p w:rsidR="00F975C4" w:rsidRDefault="00F975C4" w:rsidP="00F975C4">
      <w:pPr>
        <w:tabs>
          <w:tab w:val="num" w:pos="1440"/>
        </w:tabs>
        <w:ind w:left="360" w:firstLine="1080"/>
        <w:jc w:val="both"/>
      </w:pPr>
      <w:r>
        <w:t>Bidders shall retain the following documents for future reference:</w:t>
      </w:r>
    </w:p>
    <w:p w:rsidR="00F975C4" w:rsidRDefault="00F975C4" w:rsidP="00F975C4">
      <w:pPr>
        <w:tabs>
          <w:tab w:val="num" w:pos="1440"/>
        </w:tabs>
        <w:ind w:left="360" w:firstLine="1080"/>
        <w:jc w:val="both"/>
      </w:pPr>
    </w:p>
    <w:p w:rsidR="00F975C4" w:rsidRDefault="00F975C4" w:rsidP="00F975C4">
      <w:pPr>
        <w:numPr>
          <w:ilvl w:val="0"/>
          <w:numId w:val="4"/>
        </w:numPr>
        <w:ind w:hanging="720"/>
        <w:jc w:val="both"/>
      </w:pPr>
      <w:r>
        <w:t>Conditions to Bidding</w:t>
      </w:r>
    </w:p>
    <w:p w:rsidR="00F975C4" w:rsidRDefault="00F975C4" w:rsidP="00F975C4">
      <w:pPr>
        <w:numPr>
          <w:ilvl w:val="0"/>
          <w:numId w:val="4"/>
        </w:numPr>
        <w:ind w:hanging="720"/>
        <w:jc w:val="both"/>
      </w:pPr>
      <w:r>
        <w:t>Bid Instructions</w:t>
      </w:r>
    </w:p>
    <w:p w:rsidR="00F975C4" w:rsidRDefault="00F975C4" w:rsidP="00F975C4">
      <w:pPr>
        <w:numPr>
          <w:ilvl w:val="0"/>
          <w:numId w:val="4"/>
        </w:numPr>
        <w:ind w:hanging="720"/>
        <w:jc w:val="both"/>
      </w:pPr>
      <w:r>
        <w:t>General Provisions</w:t>
      </w:r>
    </w:p>
    <w:p w:rsidR="00F975C4" w:rsidRDefault="00F975C4" w:rsidP="00F975C4">
      <w:pPr>
        <w:numPr>
          <w:ilvl w:val="0"/>
          <w:numId w:val="4"/>
        </w:numPr>
        <w:ind w:hanging="720"/>
        <w:jc w:val="both"/>
      </w:pPr>
      <w:r>
        <w:t>Special Provisions</w:t>
      </w:r>
    </w:p>
    <w:p w:rsidR="00F975C4" w:rsidRPr="00F975C4" w:rsidRDefault="00F975C4" w:rsidP="00F975C4">
      <w:pPr>
        <w:numPr>
          <w:ilvl w:val="0"/>
          <w:numId w:val="4"/>
        </w:numPr>
        <w:ind w:hanging="720"/>
        <w:jc w:val="both"/>
      </w:pPr>
      <w:r>
        <w:t>Specifications (if applicable)</w:t>
      </w:r>
    </w:p>
    <w:p w:rsidR="00F975C4" w:rsidRDefault="00F975C4" w:rsidP="00F975C4">
      <w:pPr>
        <w:tabs>
          <w:tab w:val="left" w:pos="990"/>
        </w:tabs>
        <w:ind w:left="1440" w:hanging="1440"/>
        <w:rPr>
          <w:rFonts w:cs="Arial"/>
        </w:rPr>
      </w:pPr>
    </w:p>
    <w:p w:rsidR="00023C7E" w:rsidRDefault="00AA3164" w:rsidP="00023C7E">
      <w:pPr>
        <w:widowControl w:val="0"/>
        <w:tabs>
          <w:tab w:val="left" w:pos="-1440"/>
        </w:tabs>
        <w:spacing w:line="240" w:lineRule="exact"/>
        <w:ind w:left="720" w:hanging="720"/>
        <w:jc w:val="center"/>
      </w:pPr>
      <w:r>
        <w:rPr>
          <w:rFonts w:cs="Arial"/>
        </w:rPr>
        <w:br w:type="page"/>
      </w:r>
      <w:r w:rsidR="00023C7E">
        <w:t xml:space="preserve"> </w:t>
      </w:r>
    </w:p>
    <w:p w:rsidR="00023C7E" w:rsidRDefault="00023C7E" w:rsidP="00023C7E">
      <w:pPr>
        <w:widowControl w:val="0"/>
        <w:tabs>
          <w:tab w:val="left" w:pos="-1440"/>
        </w:tabs>
        <w:spacing w:line="240" w:lineRule="exact"/>
        <w:ind w:left="720" w:hanging="720"/>
        <w:jc w:val="center"/>
      </w:pPr>
      <w:r>
        <w:t>Kansas Department of Transportation</w:t>
      </w:r>
    </w:p>
    <w:p w:rsidR="00023C7E" w:rsidRDefault="00023C7E" w:rsidP="00023C7E">
      <w:pPr>
        <w:jc w:val="center"/>
      </w:pPr>
      <w:r>
        <w:t>Specifications for</w:t>
      </w:r>
    </w:p>
    <w:p w:rsidR="00023C7E" w:rsidRDefault="00023C7E" w:rsidP="00023C7E">
      <w:pPr>
        <w:jc w:val="center"/>
      </w:pPr>
      <w:r>
        <w:t>Bituminous Plant Mixture, Commercial Grade</w:t>
      </w:r>
    </w:p>
    <w:p w:rsidR="00023C7E" w:rsidRDefault="00023C7E" w:rsidP="00023C7E">
      <w:pPr>
        <w:jc w:val="center"/>
      </w:pPr>
      <w:r>
        <w:t xml:space="preserve">Similar to a BM-2 Surface Mix </w:t>
      </w:r>
    </w:p>
    <w:p w:rsidR="00023C7E" w:rsidRDefault="00023C7E" w:rsidP="00023C7E"/>
    <w:p w:rsidR="00023C7E" w:rsidRDefault="00023C7E" w:rsidP="00023C7E">
      <w:r>
        <w:t>The bituminous mixture shall be approved by the Area Engineer.  The approval in general will be based on the following conditions:</w:t>
      </w:r>
    </w:p>
    <w:p w:rsidR="00023C7E" w:rsidRDefault="00023C7E" w:rsidP="00023C7E"/>
    <w:p w:rsidR="00023C7E" w:rsidRDefault="00023C7E" w:rsidP="00023C7E">
      <w:pPr>
        <w:pStyle w:val="ListParagraph"/>
        <w:numPr>
          <w:ilvl w:val="0"/>
          <w:numId w:val="5"/>
        </w:numPr>
      </w:pPr>
      <w:r>
        <w:t>All materials shall be furnished by a recognized producer and mixed in a central plant.</w:t>
      </w:r>
    </w:p>
    <w:p w:rsidR="00023C7E" w:rsidRDefault="00023C7E" w:rsidP="00023C7E"/>
    <w:p w:rsidR="00023C7E" w:rsidRDefault="00023C7E" w:rsidP="00023C7E">
      <w:pPr>
        <w:pStyle w:val="ListParagraph"/>
        <w:numPr>
          <w:ilvl w:val="0"/>
          <w:numId w:val="5"/>
        </w:numPr>
      </w:pPr>
      <w:r>
        <w:t>The hot mix plant shall produce a satisfactory mixture in accordance with KDOT Standard Specifications.</w:t>
      </w:r>
    </w:p>
    <w:p w:rsidR="00023C7E" w:rsidRDefault="00023C7E" w:rsidP="00023C7E">
      <w:pPr>
        <w:pStyle w:val="ListParagraph"/>
      </w:pPr>
    </w:p>
    <w:p w:rsidR="00023C7E" w:rsidRDefault="00023C7E" w:rsidP="00023C7E">
      <w:pPr>
        <w:pStyle w:val="ListParagraph"/>
        <w:numPr>
          <w:ilvl w:val="0"/>
          <w:numId w:val="5"/>
        </w:numPr>
      </w:pPr>
      <w:r>
        <w:t>The mixtures produced shall be commercial mixture similar to a BM-2 Surface mix in general use in the area that has a satisfactory service record.</w:t>
      </w:r>
    </w:p>
    <w:p w:rsidR="00023C7E" w:rsidRDefault="00023C7E" w:rsidP="00023C7E">
      <w:pPr>
        <w:pStyle w:val="ListParagraph"/>
      </w:pPr>
    </w:p>
    <w:p w:rsidR="00023C7E" w:rsidRDefault="00023C7E" w:rsidP="00023C7E">
      <w:pPr>
        <w:pStyle w:val="ListParagraph"/>
        <w:numPr>
          <w:ilvl w:val="0"/>
          <w:numId w:val="5"/>
        </w:numPr>
      </w:pPr>
      <w:r>
        <w:t>The Area Engineer shall select the type of mix based on needs at the specific location where the material is used.</w:t>
      </w:r>
    </w:p>
    <w:p w:rsidR="00023C7E" w:rsidRDefault="00023C7E" w:rsidP="00023C7E">
      <w:pPr>
        <w:pStyle w:val="ListParagraph"/>
      </w:pPr>
    </w:p>
    <w:p w:rsidR="00023C7E" w:rsidRDefault="00023C7E" w:rsidP="00023C7E">
      <w:pPr>
        <w:pStyle w:val="ListParagraph"/>
        <w:numPr>
          <w:ilvl w:val="0"/>
          <w:numId w:val="5"/>
        </w:numPr>
      </w:pPr>
      <w:r>
        <w:t>The mix design for the mix selected shall be submitted to the Area Engineer for approval prior to pick up.</w:t>
      </w:r>
    </w:p>
    <w:p w:rsidR="00023C7E" w:rsidRDefault="00023C7E" w:rsidP="00023C7E">
      <w:pPr>
        <w:pStyle w:val="ListParagraph"/>
      </w:pPr>
    </w:p>
    <w:p w:rsidR="00023C7E" w:rsidRDefault="00023C7E" w:rsidP="00023C7E">
      <w:r>
        <w:t>FOB:  Vendor’s Plant.  To be loaded into KDOT trucks by the vendor.</w:t>
      </w:r>
    </w:p>
    <w:p w:rsidR="00023C7E" w:rsidRDefault="00023C7E" w:rsidP="00023C7E"/>
    <w:p w:rsidR="00023C7E" w:rsidRDefault="00023C7E" w:rsidP="00023C7E">
      <w:r>
        <w:t>Material shall be available for pick up within 30 calendar days of an order being placed.</w:t>
      </w:r>
    </w:p>
    <w:p w:rsidR="00023C7E" w:rsidRDefault="00023C7E" w:rsidP="00023C7E"/>
    <w:p w:rsidR="00023C7E" w:rsidRPr="00ED0AB4" w:rsidRDefault="00023C7E" w:rsidP="00023C7E">
      <w:pPr>
        <w:rPr>
          <w:rFonts w:cs="Arial"/>
        </w:rPr>
      </w:pPr>
      <w:r w:rsidRPr="00ED0AB4">
        <w:rPr>
          <w:rFonts w:cs="Arial"/>
        </w:rPr>
        <w:t>FOB:  Vendor’s Plant.  To be loaded into KDOT trucks by the vendor.</w:t>
      </w:r>
    </w:p>
    <w:p w:rsidR="00023C7E" w:rsidRPr="00ED0AB4" w:rsidRDefault="00023C7E" w:rsidP="00023C7E">
      <w:pPr>
        <w:rPr>
          <w:rFonts w:cs="Arial"/>
        </w:rPr>
      </w:pPr>
    </w:p>
    <w:p w:rsidR="00023C7E" w:rsidRPr="00ED0AB4" w:rsidRDefault="00023C7E" w:rsidP="00023C7E">
      <w:pPr>
        <w:rPr>
          <w:rFonts w:cs="Arial"/>
        </w:rPr>
      </w:pPr>
      <w:r w:rsidRPr="00ED0AB4">
        <w:rPr>
          <w:rFonts w:cs="Arial"/>
        </w:rPr>
        <w:t xml:space="preserve">For best mix results it is requested the plant be located within a </w:t>
      </w:r>
      <w:r>
        <w:rPr>
          <w:rFonts w:cs="Arial"/>
        </w:rPr>
        <w:t xml:space="preserve">30 </w:t>
      </w:r>
      <w:r w:rsidRPr="00ED0AB4">
        <w:rPr>
          <w:rFonts w:cs="Arial"/>
        </w:rPr>
        <w:t>mile radius of</w:t>
      </w:r>
      <w:r>
        <w:rPr>
          <w:rFonts w:cs="Arial"/>
        </w:rPr>
        <w:t xml:space="preserve"> the Designated City.  T</w:t>
      </w:r>
      <w:r w:rsidRPr="00ED0AB4">
        <w:rPr>
          <w:rFonts w:cs="Arial"/>
        </w:rPr>
        <w:t>he right is reserved to award in the best interest of the State.</w:t>
      </w:r>
    </w:p>
    <w:p w:rsidR="00023C7E" w:rsidRPr="00ED0AB4" w:rsidRDefault="00023C7E" w:rsidP="00023C7E">
      <w:pPr>
        <w:rPr>
          <w:rFonts w:cs="Arial"/>
        </w:rPr>
      </w:pPr>
    </w:p>
    <w:p w:rsidR="00023C7E" w:rsidRPr="00ED0AB4" w:rsidRDefault="00023C7E" w:rsidP="00023C7E">
      <w:pPr>
        <w:rPr>
          <w:rFonts w:cs="Arial"/>
        </w:rPr>
      </w:pPr>
      <w:r w:rsidRPr="00ED0AB4">
        <w:rPr>
          <w:rFonts w:cs="Arial"/>
        </w:rPr>
        <w:t>The distance from bidder’s plant to the designated location will be a factor in the award.  The formula, $0.12 per mile per ton will be used to determine the transportation costs.</w:t>
      </w:r>
    </w:p>
    <w:p w:rsidR="00023C7E" w:rsidRDefault="00023C7E" w:rsidP="00023C7E">
      <w:pPr>
        <w:rPr>
          <w:rFonts w:cs="Arial"/>
        </w:rPr>
        <w:sectPr w:rsidR="00023C7E" w:rsidSect="00015B1C">
          <w:pgSz w:w="12240" w:h="15840"/>
          <w:pgMar w:top="720" w:right="1440" w:bottom="720" w:left="1440" w:header="720" w:footer="720" w:gutter="0"/>
          <w:cols w:space="720"/>
          <w:docGrid w:linePitch="360"/>
        </w:sectPr>
      </w:pPr>
    </w:p>
    <w:p w:rsidR="00023C7E" w:rsidRPr="008A139E" w:rsidRDefault="00023C7E" w:rsidP="00015B1C">
      <w:pPr>
        <w:tabs>
          <w:tab w:val="center" w:pos="7344"/>
        </w:tabs>
        <w:spacing w:line="300" w:lineRule="auto"/>
        <w:jc w:val="center"/>
        <w:rPr>
          <w:rFonts w:cs="Arial"/>
          <w:b/>
        </w:rPr>
      </w:pPr>
      <w:r w:rsidRPr="008A139E">
        <w:rPr>
          <w:rFonts w:cs="Arial"/>
          <w:b/>
        </w:rPr>
        <w:t>Kansas Department of Transportation</w:t>
      </w:r>
    </w:p>
    <w:p w:rsidR="00023C7E" w:rsidRPr="008A139E" w:rsidRDefault="00023C7E" w:rsidP="00015B1C">
      <w:pPr>
        <w:tabs>
          <w:tab w:val="center" w:pos="7344"/>
        </w:tabs>
        <w:spacing w:line="300" w:lineRule="auto"/>
        <w:jc w:val="center"/>
        <w:rPr>
          <w:rFonts w:cs="Arial"/>
          <w:b/>
        </w:rPr>
      </w:pPr>
      <w:r w:rsidRPr="008A139E">
        <w:rPr>
          <w:rFonts w:cs="Arial"/>
          <w:b/>
        </w:rPr>
        <w:t>Pricing Page</w:t>
      </w:r>
    </w:p>
    <w:tbl>
      <w:tblPr>
        <w:tblW w:w="0" w:type="auto"/>
        <w:jc w:val="center"/>
        <w:tblInd w:w="135" w:type="dxa"/>
        <w:tblLayout w:type="fixed"/>
        <w:tblCellMar>
          <w:left w:w="135" w:type="dxa"/>
          <w:right w:w="135" w:type="dxa"/>
        </w:tblCellMar>
        <w:tblLook w:val="0000"/>
      </w:tblPr>
      <w:tblGrid>
        <w:gridCol w:w="1260"/>
        <w:gridCol w:w="3330"/>
        <w:gridCol w:w="990"/>
        <w:gridCol w:w="1800"/>
        <w:gridCol w:w="1530"/>
        <w:gridCol w:w="1710"/>
        <w:gridCol w:w="4068"/>
      </w:tblGrid>
      <w:tr w:rsidR="00023C7E" w:rsidRPr="008A139E" w:rsidTr="00015B1C">
        <w:trPr>
          <w:jc w:val="center"/>
        </w:trPr>
        <w:tc>
          <w:tcPr>
            <w:tcW w:w="1260" w:type="dxa"/>
            <w:tcBorders>
              <w:top w:val="double" w:sz="4" w:space="0" w:color="000000"/>
              <w:left w:val="double" w:sz="4" w:space="0" w:color="000000"/>
              <w:bottom w:val="single" w:sz="8" w:space="0" w:color="000000"/>
              <w:right w:val="single" w:sz="8" w:space="0" w:color="000000"/>
            </w:tcBorders>
          </w:tcPr>
          <w:p w:rsidR="00023C7E" w:rsidRPr="008A139E" w:rsidRDefault="00023C7E" w:rsidP="00015B1C">
            <w:pPr>
              <w:spacing w:line="201" w:lineRule="exact"/>
              <w:rPr>
                <w:rFonts w:cs="Arial"/>
              </w:rPr>
            </w:pPr>
          </w:p>
          <w:p w:rsidR="00023C7E" w:rsidRPr="008A139E" w:rsidRDefault="00023C7E" w:rsidP="00015B1C">
            <w:pPr>
              <w:spacing w:line="300" w:lineRule="auto"/>
              <w:rPr>
                <w:rFonts w:cs="Arial"/>
              </w:rPr>
            </w:pPr>
          </w:p>
          <w:p w:rsidR="00023C7E" w:rsidRPr="008A139E" w:rsidRDefault="00023C7E" w:rsidP="00015B1C">
            <w:pPr>
              <w:spacing w:line="300" w:lineRule="auto"/>
              <w:rPr>
                <w:rFonts w:cs="Arial"/>
              </w:rPr>
            </w:pPr>
          </w:p>
          <w:p w:rsidR="00023C7E" w:rsidRPr="008A139E" w:rsidRDefault="00023C7E" w:rsidP="00015B1C">
            <w:pPr>
              <w:spacing w:line="300" w:lineRule="auto"/>
              <w:rPr>
                <w:rFonts w:cs="Arial"/>
              </w:rPr>
            </w:pPr>
          </w:p>
          <w:p w:rsidR="00023C7E" w:rsidRPr="008A139E" w:rsidRDefault="00023C7E" w:rsidP="00015B1C">
            <w:pPr>
              <w:spacing w:line="300" w:lineRule="auto"/>
              <w:rPr>
                <w:rFonts w:cs="Arial"/>
              </w:rPr>
            </w:pPr>
            <w:r w:rsidRPr="008A139E">
              <w:rPr>
                <w:rFonts w:cs="Arial"/>
              </w:rPr>
              <w:t>County</w:t>
            </w:r>
          </w:p>
        </w:tc>
        <w:tc>
          <w:tcPr>
            <w:tcW w:w="3330" w:type="dxa"/>
            <w:tcBorders>
              <w:top w:val="double" w:sz="4" w:space="0" w:color="000000"/>
              <w:left w:val="single" w:sz="8" w:space="0" w:color="000000"/>
              <w:bottom w:val="single" w:sz="8" w:space="0" w:color="000000"/>
              <w:right w:val="single" w:sz="8" w:space="0" w:color="000000"/>
            </w:tcBorders>
          </w:tcPr>
          <w:p w:rsidR="00023C7E" w:rsidRPr="008A139E" w:rsidRDefault="00023C7E" w:rsidP="00015B1C">
            <w:pPr>
              <w:spacing w:line="201" w:lineRule="exact"/>
              <w:rPr>
                <w:rFonts w:cs="Arial"/>
              </w:rPr>
            </w:pPr>
          </w:p>
          <w:p w:rsidR="00023C7E" w:rsidRPr="008A139E" w:rsidRDefault="00023C7E" w:rsidP="00015B1C">
            <w:pPr>
              <w:spacing w:line="300" w:lineRule="auto"/>
              <w:rPr>
                <w:rFonts w:cs="Arial"/>
              </w:rPr>
            </w:pPr>
          </w:p>
          <w:p w:rsidR="00023C7E" w:rsidRPr="008A139E" w:rsidRDefault="00023C7E" w:rsidP="00015B1C">
            <w:pPr>
              <w:spacing w:line="300" w:lineRule="auto"/>
              <w:rPr>
                <w:rFonts w:cs="Arial"/>
              </w:rPr>
            </w:pPr>
            <w:r w:rsidRPr="008A139E">
              <w:rPr>
                <w:rFonts w:cs="Arial"/>
              </w:rPr>
              <w:t>Work Area:</w:t>
            </w:r>
          </w:p>
          <w:p w:rsidR="00023C7E" w:rsidRPr="008A139E" w:rsidRDefault="00023C7E" w:rsidP="00015B1C">
            <w:pPr>
              <w:spacing w:line="300" w:lineRule="auto"/>
              <w:rPr>
                <w:rFonts w:cs="Arial"/>
              </w:rPr>
            </w:pPr>
            <w:r w:rsidRPr="008A139E">
              <w:rPr>
                <w:rFonts w:cs="Arial"/>
              </w:rPr>
              <w:t xml:space="preserve">Plant to be located within the </w:t>
            </w:r>
          </w:p>
          <w:p w:rsidR="00023C7E" w:rsidRPr="008A139E" w:rsidRDefault="00023C7E" w:rsidP="00015B1C">
            <w:pPr>
              <w:spacing w:line="300" w:lineRule="auto"/>
              <w:rPr>
                <w:rFonts w:cs="Arial"/>
              </w:rPr>
            </w:pPr>
            <w:r>
              <w:rPr>
                <w:rFonts w:cs="Arial"/>
              </w:rPr>
              <w:t>requested</w:t>
            </w:r>
            <w:r w:rsidRPr="008A139E">
              <w:rPr>
                <w:rFonts w:cs="Arial"/>
              </w:rPr>
              <w:t xml:space="preserve"> radius of the city shown below:</w:t>
            </w:r>
          </w:p>
        </w:tc>
        <w:tc>
          <w:tcPr>
            <w:tcW w:w="990" w:type="dxa"/>
            <w:tcBorders>
              <w:top w:val="double" w:sz="4" w:space="0" w:color="000000"/>
              <w:left w:val="single" w:sz="8" w:space="0" w:color="000000"/>
              <w:bottom w:val="single" w:sz="8" w:space="0" w:color="000000"/>
              <w:right w:val="single" w:sz="8" w:space="0" w:color="000000"/>
            </w:tcBorders>
          </w:tcPr>
          <w:p w:rsidR="00023C7E" w:rsidRPr="008A139E" w:rsidRDefault="00023C7E" w:rsidP="00015B1C">
            <w:pPr>
              <w:spacing w:line="201" w:lineRule="exact"/>
              <w:rPr>
                <w:rFonts w:cs="Arial"/>
              </w:rPr>
            </w:pPr>
          </w:p>
          <w:p w:rsidR="00023C7E" w:rsidRPr="008A139E" w:rsidRDefault="00023C7E" w:rsidP="00015B1C">
            <w:pPr>
              <w:spacing w:line="300" w:lineRule="auto"/>
              <w:rPr>
                <w:rFonts w:cs="Arial"/>
              </w:rPr>
            </w:pPr>
          </w:p>
          <w:p w:rsidR="00023C7E" w:rsidRPr="008A139E" w:rsidRDefault="00023C7E" w:rsidP="00015B1C">
            <w:pPr>
              <w:spacing w:line="300" w:lineRule="auto"/>
              <w:rPr>
                <w:rFonts w:cs="Arial"/>
              </w:rPr>
            </w:pPr>
          </w:p>
          <w:p w:rsidR="00023C7E" w:rsidRPr="008A139E" w:rsidRDefault="00023C7E" w:rsidP="00015B1C">
            <w:pPr>
              <w:spacing w:line="300" w:lineRule="auto"/>
              <w:jc w:val="center"/>
              <w:rPr>
                <w:rFonts w:cs="Arial"/>
              </w:rPr>
            </w:pPr>
            <w:r w:rsidRPr="008A139E">
              <w:rPr>
                <w:rFonts w:cs="Arial"/>
              </w:rPr>
              <w:t>Est. Qty.:</w:t>
            </w:r>
          </w:p>
          <w:p w:rsidR="00023C7E" w:rsidRPr="008A139E" w:rsidRDefault="00023C7E" w:rsidP="00015B1C">
            <w:pPr>
              <w:spacing w:line="300" w:lineRule="auto"/>
              <w:jc w:val="center"/>
              <w:rPr>
                <w:rFonts w:cs="Arial"/>
              </w:rPr>
            </w:pPr>
            <w:r w:rsidRPr="008A139E">
              <w:rPr>
                <w:rFonts w:cs="Arial"/>
              </w:rPr>
              <w:t>(Ton)</w:t>
            </w:r>
          </w:p>
        </w:tc>
        <w:tc>
          <w:tcPr>
            <w:tcW w:w="1800" w:type="dxa"/>
            <w:tcBorders>
              <w:top w:val="double" w:sz="4" w:space="0" w:color="000000"/>
              <w:left w:val="single" w:sz="8" w:space="0" w:color="000000"/>
              <w:bottom w:val="single" w:sz="8" w:space="0" w:color="000000"/>
              <w:right w:val="single" w:sz="8" w:space="0" w:color="000000"/>
            </w:tcBorders>
          </w:tcPr>
          <w:p w:rsidR="00023C7E" w:rsidRPr="008A139E" w:rsidRDefault="00023C7E" w:rsidP="00015B1C">
            <w:pPr>
              <w:spacing w:line="201" w:lineRule="exact"/>
              <w:rPr>
                <w:rFonts w:cs="Arial"/>
              </w:rPr>
            </w:pPr>
          </w:p>
          <w:p w:rsidR="00023C7E" w:rsidRPr="008A139E" w:rsidRDefault="00023C7E" w:rsidP="00015B1C">
            <w:pPr>
              <w:spacing w:line="300" w:lineRule="auto"/>
              <w:rPr>
                <w:rFonts w:cs="Arial"/>
              </w:rPr>
            </w:pPr>
          </w:p>
          <w:p w:rsidR="00023C7E" w:rsidRPr="008A139E" w:rsidRDefault="00023C7E" w:rsidP="00015B1C">
            <w:pPr>
              <w:spacing w:line="300" w:lineRule="auto"/>
              <w:rPr>
                <w:rFonts w:cs="Arial"/>
              </w:rPr>
            </w:pPr>
            <w:r w:rsidRPr="008A139E">
              <w:rPr>
                <w:rFonts w:cs="Arial"/>
              </w:rPr>
              <w:t>Cost/ton FOB: Plant, loaded in KDOT trucks:</w:t>
            </w:r>
          </w:p>
          <w:p w:rsidR="00023C7E" w:rsidRPr="008A139E" w:rsidRDefault="00023C7E" w:rsidP="00015B1C">
            <w:pPr>
              <w:spacing w:line="300" w:lineRule="auto"/>
              <w:jc w:val="center"/>
              <w:rPr>
                <w:rFonts w:cs="Arial"/>
              </w:rPr>
            </w:pPr>
            <w:r w:rsidRPr="008A139E">
              <w:rPr>
                <w:rFonts w:cs="Arial"/>
              </w:rPr>
              <w:t>(A)</w:t>
            </w:r>
          </w:p>
        </w:tc>
        <w:tc>
          <w:tcPr>
            <w:tcW w:w="1530" w:type="dxa"/>
            <w:tcBorders>
              <w:top w:val="double" w:sz="4" w:space="0" w:color="000000"/>
              <w:left w:val="single" w:sz="8" w:space="0" w:color="000000"/>
              <w:bottom w:val="single" w:sz="8" w:space="0" w:color="000000"/>
              <w:right w:val="single" w:sz="8" w:space="0" w:color="000000"/>
            </w:tcBorders>
          </w:tcPr>
          <w:p w:rsidR="00023C7E" w:rsidRPr="008A139E" w:rsidRDefault="00023C7E" w:rsidP="00015B1C">
            <w:pPr>
              <w:spacing w:line="201" w:lineRule="exact"/>
              <w:rPr>
                <w:rFonts w:cs="Arial"/>
              </w:rPr>
            </w:pPr>
          </w:p>
          <w:p w:rsidR="00023C7E" w:rsidRPr="008A139E" w:rsidRDefault="00023C7E" w:rsidP="00015B1C">
            <w:pPr>
              <w:spacing w:line="300" w:lineRule="auto"/>
              <w:rPr>
                <w:rFonts w:cs="Arial"/>
              </w:rPr>
            </w:pPr>
            <w:r w:rsidRPr="008A139E">
              <w:rPr>
                <w:rFonts w:cs="Arial"/>
              </w:rPr>
              <w:t>Road miles from plant to designated city:</w:t>
            </w:r>
          </w:p>
          <w:p w:rsidR="00023C7E" w:rsidRPr="008A139E" w:rsidRDefault="00023C7E" w:rsidP="00015B1C">
            <w:pPr>
              <w:spacing w:line="300" w:lineRule="auto"/>
              <w:rPr>
                <w:rFonts w:cs="Arial"/>
              </w:rPr>
            </w:pPr>
            <w:r w:rsidRPr="008A139E">
              <w:rPr>
                <w:rFonts w:cs="Arial"/>
              </w:rPr>
              <w:t xml:space="preserve">       (B)</w:t>
            </w:r>
          </w:p>
        </w:tc>
        <w:tc>
          <w:tcPr>
            <w:tcW w:w="1710" w:type="dxa"/>
            <w:tcBorders>
              <w:top w:val="double" w:sz="4" w:space="0" w:color="000000"/>
              <w:left w:val="single" w:sz="8" w:space="0" w:color="000000"/>
              <w:bottom w:val="single" w:sz="8" w:space="0" w:color="000000"/>
              <w:right w:val="single" w:sz="8" w:space="0" w:color="000000"/>
            </w:tcBorders>
          </w:tcPr>
          <w:p w:rsidR="00023C7E" w:rsidRPr="008A139E" w:rsidRDefault="00023C7E" w:rsidP="00015B1C">
            <w:pPr>
              <w:spacing w:line="201" w:lineRule="exact"/>
              <w:rPr>
                <w:rFonts w:cs="Arial"/>
              </w:rPr>
            </w:pPr>
          </w:p>
          <w:p w:rsidR="00023C7E" w:rsidRDefault="00023C7E" w:rsidP="00015B1C">
            <w:pPr>
              <w:spacing w:line="300" w:lineRule="auto"/>
              <w:rPr>
                <w:rFonts w:cs="Arial"/>
              </w:rPr>
            </w:pPr>
          </w:p>
          <w:p w:rsidR="00023C7E" w:rsidRPr="008A139E" w:rsidRDefault="00023C7E" w:rsidP="00015B1C">
            <w:pPr>
              <w:spacing w:line="300" w:lineRule="auto"/>
              <w:rPr>
                <w:rFonts w:cs="Arial"/>
              </w:rPr>
            </w:pPr>
          </w:p>
          <w:p w:rsidR="00023C7E" w:rsidRPr="008A139E" w:rsidRDefault="00023C7E" w:rsidP="00015B1C">
            <w:pPr>
              <w:spacing w:line="300" w:lineRule="auto"/>
              <w:rPr>
                <w:rFonts w:cs="Arial"/>
              </w:rPr>
            </w:pPr>
            <w:r w:rsidRPr="008A139E">
              <w:rPr>
                <w:rFonts w:cs="Arial"/>
              </w:rPr>
              <w:t>Total delivered cost per ton:</w:t>
            </w:r>
          </w:p>
          <w:p w:rsidR="00023C7E" w:rsidRPr="008A139E" w:rsidRDefault="00023C7E" w:rsidP="00015B1C">
            <w:pPr>
              <w:spacing w:line="300" w:lineRule="auto"/>
              <w:rPr>
                <w:rFonts w:cs="Arial"/>
              </w:rPr>
            </w:pPr>
            <w:r w:rsidRPr="008A139E">
              <w:rPr>
                <w:rFonts w:cs="Arial"/>
              </w:rPr>
              <w:t>A+(B x $.12)</w:t>
            </w:r>
          </w:p>
        </w:tc>
        <w:tc>
          <w:tcPr>
            <w:tcW w:w="4068" w:type="dxa"/>
            <w:tcBorders>
              <w:top w:val="double" w:sz="4" w:space="0" w:color="000000"/>
              <w:left w:val="single" w:sz="8" w:space="0" w:color="000000"/>
              <w:bottom w:val="single" w:sz="8" w:space="0" w:color="000000"/>
              <w:right w:val="double" w:sz="4" w:space="0" w:color="000000"/>
            </w:tcBorders>
          </w:tcPr>
          <w:p w:rsidR="00023C7E" w:rsidRPr="008A139E" w:rsidRDefault="00023C7E" w:rsidP="00015B1C">
            <w:pPr>
              <w:spacing w:line="201" w:lineRule="exact"/>
              <w:rPr>
                <w:rFonts w:cs="Arial"/>
              </w:rPr>
            </w:pPr>
          </w:p>
          <w:p w:rsidR="00023C7E" w:rsidRPr="008A139E" w:rsidRDefault="00023C7E" w:rsidP="00015B1C">
            <w:pPr>
              <w:spacing w:line="300" w:lineRule="auto"/>
              <w:rPr>
                <w:rFonts w:cs="Arial"/>
              </w:rPr>
            </w:pPr>
          </w:p>
          <w:p w:rsidR="00023C7E" w:rsidRPr="008A139E" w:rsidRDefault="00023C7E" w:rsidP="00015B1C">
            <w:pPr>
              <w:spacing w:line="300" w:lineRule="auto"/>
              <w:rPr>
                <w:rFonts w:cs="Arial"/>
              </w:rPr>
            </w:pPr>
          </w:p>
          <w:p w:rsidR="00023C7E" w:rsidRPr="008A139E" w:rsidRDefault="00023C7E" w:rsidP="00015B1C">
            <w:pPr>
              <w:spacing w:line="300" w:lineRule="auto"/>
              <w:rPr>
                <w:rFonts w:cs="Arial"/>
              </w:rPr>
            </w:pPr>
          </w:p>
          <w:p w:rsidR="00023C7E" w:rsidRPr="008A139E" w:rsidRDefault="00023C7E" w:rsidP="00015B1C">
            <w:pPr>
              <w:spacing w:line="300" w:lineRule="auto"/>
              <w:rPr>
                <w:rFonts w:cs="Arial"/>
              </w:rPr>
            </w:pPr>
            <w:r w:rsidRPr="008A139E">
              <w:rPr>
                <w:rFonts w:cs="Arial"/>
              </w:rPr>
              <w:t>State exact location of plant:</w:t>
            </w:r>
          </w:p>
        </w:tc>
      </w:tr>
      <w:tr w:rsidR="00023C7E" w:rsidRPr="008A139E" w:rsidTr="00015B1C">
        <w:trPr>
          <w:jc w:val="center"/>
        </w:trPr>
        <w:tc>
          <w:tcPr>
            <w:tcW w:w="1260" w:type="dxa"/>
            <w:tcBorders>
              <w:top w:val="single" w:sz="8" w:space="0" w:color="000000"/>
              <w:left w:val="double" w:sz="4" w:space="0" w:color="000000"/>
              <w:bottom w:val="double" w:sz="4" w:space="0" w:color="000000"/>
              <w:right w:val="single" w:sz="8" w:space="0" w:color="000000"/>
            </w:tcBorders>
          </w:tcPr>
          <w:p w:rsidR="00023C7E" w:rsidRPr="008A139E" w:rsidRDefault="00023C7E" w:rsidP="00015B1C">
            <w:pPr>
              <w:spacing w:line="163" w:lineRule="exact"/>
              <w:rPr>
                <w:rFonts w:cs="Arial"/>
              </w:rPr>
            </w:pPr>
          </w:p>
          <w:p w:rsidR="00023C7E" w:rsidRPr="008A139E" w:rsidRDefault="00023C7E" w:rsidP="00015B1C">
            <w:pPr>
              <w:spacing w:line="300" w:lineRule="auto"/>
              <w:rPr>
                <w:rFonts w:cs="Arial"/>
              </w:rPr>
            </w:pPr>
          </w:p>
          <w:p w:rsidR="00023C7E" w:rsidRPr="008A139E" w:rsidRDefault="00015B1C" w:rsidP="00015B1C">
            <w:pPr>
              <w:spacing w:line="300" w:lineRule="auto"/>
              <w:rPr>
                <w:rFonts w:cs="Arial"/>
              </w:rPr>
            </w:pPr>
            <w:r>
              <w:rPr>
                <w:rFonts w:cs="Arial"/>
              </w:rPr>
              <w:t>Cowley</w:t>
            </w:r>
          </w:p>
        </w:tc>
        <w:tc>
          <w:tcPr>
            <w:tcW w:w="3330" w:type="dxa"/>
            <w:tcBorders>
              <w:top w:val="single" w:sz="8" w:space="0" w:color="000000"/>
              <w:left w:val="single" w:sz="8" w:space="0" w:color="000000"/>
              <w:bottom w:val="double" w:sz="4" w:space="0" w:color="000000"/>
              <w:right w:val="single" w:sz="8" w:space="0" w:color="000000"/>
            </w:tcBorders>
          </w:tcPr>
          <w:p w:rsidR="00023C7E" w:rsidRPr="008A139E" w:rsidRDefault="00023C7E" w:rsidP="00015B1C">
            <w:pPr>
              <w:spacing w:line="163" w:lineRule="exact"/>
              <w:rPr>
                <w:rFonts w:cs="Arial"/>
              </w:rPr>
            </w:pPr>
          </w:p>
          <w:p w:rsidR="00023C7E" w:rsidRPr="008A139E" w:rsidRDefault="00023C7E" w:rsidP="00015B1C">
            <w:pPr>
              <w:spacing w:line="300" w:lineRule="auto"/>
              <w:rPr>
                <w:rFonts w:cs="Arial"/>
              </w:rPr>
            </w:pPr>
          </w:p>
          <w:p w:rsidR="00023C7E" w:rsidRPr="008A139E" w:rsidRDefault="00023C7E" w:rsidP="00671375">
            <w:pPr>
              <w:spacing w:line="300" w:lineRule="auto"/>
              <w:rPr>
                <w:rFonts w:cs="Arial"/>
              </w:rPr>
            </w:pPr>
            <w:r>
              <w:rPr>
                <w:rFonts w:cs="Arial"/>
              </w:rPr>
              <w:t>3</w:t>
            </w:r>
            <w:r w:rsidRPr="008A139E">
              <w:rPr>
                <w:rFonts w:cs="Arial"/>
              </w:rPr>
              <w:t xml:space="preserve">0 mile radius of </w:t>
            </w:r>
            <w:r>
              <w:rPr>
                <w:rFonts w:cs="Arial"/>
              </w:rPr>
              <w:t>Wi</w:t>
            </w:r>
            <w:r w:rsidR="00671375">
              <w:rPr>
                <w:rFonts w:cs="Arial"/>
              </w:rPr>
              <w:t>nfield</w:t>
            </w:r>
            <w:r w:rsidRPr="008A139E">
              <w:rPr>
                <w:rFonts w:cs="Arial"/>
              </w:rPr>
              <w:t>, KS</w:t>
            </w:r>
          </w:p>
        </w:tc>
        <w:tc>
          <w:tcPr>
            <w:tcW w:w="990" w:type="dxa"/>
            <w:tcBorders>
              <w:top w:val="single" w:sz="8" w:space="0" w:color="000000"/>
              <w:left w:val="single" w:sz="8" w:space="0" w:color="000000"/>
              <w:bottom w:val="double" w:sz="4" w:space="0" w:color="000000"/>
              <w:right w:val="single" w:sz="8" w:space="0" w:color="000000"/>
            </w:tcBorders>
          </w:tcPr>
          <w:p w:rsidR="00023C7E" w:rsidRPr="008A139E" w:rsidRDefault="00023C7E" w:rsidP="00015B1C">
            <w:pPr>
              <w:spacing w:line="163" w:lineRule="exact"/>
              <w:rPr>
                <w:rFonts w:cs="Arial"/>
              </w:rPr>
            </w:pPr>
          </w:p>
          <w:p w:rsidR="00023C7E" w:rsidRPr="008A139E" w:rsidRDefault="00023C7E" w:rsidP="00015B1C">
            <w:pPr>
              <w:spacing w:line="300" w:lineRule="auto"/>
              <w:rPr>
                <w:rFonts w:cs="Arial"/>
              </w:rPr>
            </w:pPr>
          </w:p>
          <w:p w:rsidR="00023C7E" w:rsidRPr="008A139E" w:rsidRDefault="00015B1C" w:rsidP="00015B1C">
            <w:pPr>
              <w:spacing w:line="300" w:lineRule="auto"/>
              <w:rPr>
                <w:rFonts w:cs="Arial"/>
              </w:rPr>
            </w:pPr>
            <w:r>
              <w:rPr>
                <w:rFonts w:cs="Arial"/>
              </w:rPr>
              <w:t>4,000</w:t>
            </w:r>
          </w:p>
        </w:tc>
        <w:tc>
          <w:tcPr>
            <w:tcW w:w="1800" w:type="dxa"/>
            <w:tcBorders>
              <w:top w:val="single" w:sz="8" w:space="0" w:color="000000"/>
              <w:left w:val="single" w:sz="8" w:space="0" w:color="000000"/>
              <w:bottom w:val="double" w:sz="4" w:space="0" w:color="000000"/>
              <w:right w:val="single" w:sz="8" w:space="0" w:color="000000"/>
            </w:tcBorders>
          </w:tcPr>
          <w:p w:rsidR="00023C7E" w:rsidRPr="008A139E" w:rsidRDefault="00023C7E" w:rsidP="00015B1C">
            <w:pPr>
              <w:spacing w:line="163" w:lineRule="exact"/>
              <w:rPr>
                <w:rFonts w:cs="Arial"/>
              </w:rPr>
            </w:pPr>
          </w:p>
          <w:p w:rsidR="00023C7E" w:rsidRPr="008A139E" w:rsidRDefault="00023C7E" w:rsidP="00015B1C">
            <w:pPr>
              <w:spacing w:line="300" w:lineRule="auto"/>
              <w:rPr>
                <w:rFonts w:cs="Arial"/>
              </w:rPr>
            </w:pPr>
          </w:p>
        </w:tc>
        <w:tc>
          <w:tcPr>
            <w:tcW w:w="1530" w:type="dxa"/>
            <w:tcBorders>
              <w:top w:val="single" w:sz="8" w:space="0" w:color="000000"/>
              <w:left w:val="single" w:sz="8" w:space="0" w:color="000000"/>
              <w:bottom w:val="double" w:sz="4" w:space="0" w:color="000000"/>
              <w:right w:val="single" w:sz="8" w:space="0" w:color="000000"/>
            </w:tcBorders>
          </w:tcPr>
          <w:p w:rsidR="00023C7E" w:rsidRPr="008A139E" w:rsidRDefault="00023C7E" w:rsidP="00015B1C">
            <w:pPr>
              <w:spacing w:line="163" w:lineRule="exact"/>
              <w:rPr>
                <w:rFonts w:cs="Arial"/>
              </w:rPr>
            </w:pPr>
          </w:p>
          <w:p w:rsidR="00023C7E" w:rsidRPr="008A139E" w:rsidRDefault="00023C7E" w:rsidP="00015B1C">
            <w:pPr>
              <w:spacing w:line="300" w:lineRule="auto"/>
              <w:rPr>
                <w:rFonts w:cs="Arial"/>
              </w:rPr>
            </w:pPr>
          </w:p>
        </w:tc>
        <w:tc>
          <w:tcPr>
            <w:tcW w:w="1710" w:type="dxa"/>
            <w:tcBorders>
              <w:top w:val="single" w:sz="8" w:space="0" w:color="000000"/>
              <w:left w:val="single" w:sz="8" w:space="0" w:color="000000"/>
              <w:bottom w:val="double" w:sz="4" w:space="0" w:color="000000"/>
              <w:right w:val="single" w:sz="8" w:space="0" w:color="000000"/>
            </w:tcBorders>
          </w:tcPr>
          <w:p w:rsidR="00023C7E" w:rsidRPr="008A139E" w:rsidRDefault="00023C7E" w:rsidP="00015B1C">
            <w:pPr>
              <w:spacing w:line="163" w:lineRule="exact"/>
              <w:rPr>
                <w:rFonts w:cs="Arial"/>
              </w:rPr>
            </w:pPr>
          </w:p>
          <w:p w:rsidR="00023C7E" w:rsidRPr="008A139E" w:rsidRDefault="00023C7E" w:rsidP="00015B1C">
            <w:pPr>
              <w:spacing w:line="300" w:lineRule="auto"/>
              <w:rPr>
                <w:rFonts w:cs="Arial"/>
              </w:rPr>
            </w:pPr>
          </w:p>
        </w:tc>
        <w:tc>
          <w:tcPr>
            <w:tcW w:w="4068" w:type="dxa"/>
            <w:tcBorders>
              <w:top w:val="single" w:sz="8" w:space="0" w:color="000000"/>
              <w:left w:val="single" w:sz="8" w:space="0" w:color="000000"/>
              <w:bottom w:val="double" w:sz="4" w:space="0" w:color="000000"/>
              <w:right w:val="double" w:sz="4" w:space="0" w:color="000000"/>
            </w:tcBorders>
          </w:tcPr>
          <w:p w:rsidR="00023C7E" w:rsidRPr="008A139E" w:rsidRDefault="00023C7E" w:rsidP="00015B1C">
            <w:pPr>
              <w:spacing w:line="163" w:lineRule="exact"/>
              <w:rPr>
                <w:rFonts w:cs="Arial"/>
              </w:rPr>
            </w:pPr>
          </w:p>
          <w:p w:rsidR="00023C7E" w:rsidRPr="008A139E" w:rsidRDefault="00023C7E" w:rsidP="00015B1C">
            <w:pPr>
              <w:spacing w:line="300" w:lineRule="auto"/>
              <w:rPr>
                <w:rFonts w:cs="Arial"/>
              </w:rPr>
            </w:pPr>
          </w:p>
        </w:tc>
      </w:tr>
    </w:tbl>
    <w:p w:rsidR="00023C7E" w:rsidRDefault="00023C7E" w:rsidP="00023C7E">
      <w:pPr>
        <w:jc w:val="center"/>
        <w:rPr>
          <w:rFonts w:cs="Arial"/>
        </w:rPr>
      </w:pPr>
    </w:p>
    <w:p w:rsidR="00023C7E" w:rsidRPr="00C61BA7" w:rsidRDefault="00023C7E" w:rsidP="00023C7E">
      <w:pPr>
        <w:widowControl w:val="0"/>
        <w:tabs>
          <w:tab w:val="center" w:pos="7344"/>
        </w:tabs>
        <w:spacing w:line="220" w:lineRule="exact"/>
        <w:rPr>
          <w:rFonts w:cs="Arial"/>
          <w:snapToGrid w:val="0"/>
        </w:rPr>
      </w:pPr>
    </w:p>
    <w:tbl>
      <w:tblPr>
        <w:tblW w:w="0" w:type="auto"/>
        <w:jc w:val="center"/>
        <w:tblInd w:w="135" w:type="dxa"/>
        <w:tblLayout w:type="fixed"/>
        <w:tblCellMar>
          <w:left w:w="135" w:type="dxa"/>
          <w:right w:w="135" w:type="dxa"/>
        </w:tblCellMar>
        <w:tblLook w:val="0000"/>
      </w:tblPr>
      <w:tblGrid>
        <w:gridCol w:w="1260"/>
        <w:gridCol w:w="3330"/>
        <w:gridCol w:w="990"/>
        <w:gridCol w:w="1800"/>
        <w:gridCol w:w="1530"/>
        <w:gridCol w:w="1710"/>
        <w:gridCol w:w="4068"/>
      </w:tblGrid>
      <w:tr w:rsidR="00015B1C" w:rsidRPr="008A139E" w:rsidTr="00015B1C">
        <w:trPr>
          <w:jc w:val="center"/>
        </w:trPr>
        <w:tc>
          <w:tcPr>
            <w:tcW w:w="1260" w:type="dxa"/>
            <w:tcBorders>
              <w:top w:val="double" w:sz="4" w:space="0" w:color="000000"/>
              <w:left w:val="double" w:sz="4" w:space="0" w:color="000000"/>
              <w:bottom w:val="single" w:sz="8" w:space="0" w:color="000000"/>
              <w:right w:val="single" w:sz="8" w:space="0" w:color="000000"/>
            </w:tcBorders>
          </w:tcPr>
          <w:p w:rsidR="00015B1C" w:rsidRPr="008A139E" w:rsidRDefault="00015B1C" w:rsidP="00015B1C">
            <w:pPr>
              <w:spacing w:line="201" w:lineRule="exact"/>
              <w:rPr>
                <w:rFonts w:cs="Arial"/>
              </w:rPr>
            </w:pPr>
          </w:p>
          <w:p w:rsidR="00015B1C" w:rsidRPr="008A139E" w:rsidRDefault="00015B1C" w:rsidP="00015B1C">
            <w:pPr>
              <w:spacing w:line="300" w:lineRule="auto"/>
              <w:rPr>
                <w:rFonts w:cs="Arial"/>
              </w:rPr>
            </w:pPr>
          </w:p>
          <w:p w:rsidR="00015B1C" w:rsidRPr="008A139E" w:rsidRDefault="00015B1C" w:rsidP="00015B1C">
            <w:pPr>
              <w:spacing w:line="300" w:lineRule="auto"/>
              <w:rPr>
                <w:rFonts w:cs="Arial"/>
              </w:rPr>
            </w:pPr>
          </w:p>
          <w:p w:rsidR="00015B1C" w:rsidRPr="008A139E" w:rsidRDefault="00015B1C" w:rsidP="00015B1C">
            <w:pPr>
              <w:spacing w:line="300" w:lineRule="auto"/>
              <w:rPr>
                <w:rFonts w:cs="Arial"/>
              </w:rPr>
            </w:pPr>
          </w:p>
          <w:p w:rsidR="00015B1C" w:rsidRPr="008A139E" w:rsidRDefault="00015B1C" w:rsidP="00015B1C">
            <w:pPr>
              <w:spacing w:line="300" w:lineRule="auto"/>
              <w:rPr>
                <w:rFonts w:cs="Arial"/>
              </w:rPr>
            </w:pPr>
            <w:r w:rsidRPr="008A139E">
              <w:rPr>
                <w:rFonts w:cs="Arial"/>
              </w:rPr>
              <w:t>County</w:t>
            </w:r>
          </w:p>
        </w:tc>
        <w:tc>
          <w:tcPr>
            <w:tcW w:w="3330" w:type="dxa"/>
            <w:tcBorders>
              <w:top w:val="double" w:sz="4" w:space="0" w:color="000000"/>
              <w:left w:val="single" w:sz="8" w:space="0" w:color="000000"/>
              <w:bottom w:val="single" w:sz="8" w:space="0" w:color="000000"/>
              <w:right w:val="single" w:sz="8" w:space="0" w:color="000000"/>
            </w:tcBorders>
          </w:tcPr>
          <w:p w:rsidR="00015B1C" w:rsidRPr="008A139E" w:rsidRDefault="00015B1C" w:rsidP="00015B1C">
            <w:pPr>
              <w:spacing w:line="201" w:lineRule="exact"/>
              <w:rPr>
                <w:rFonts w:cs="Arial"/>
              </w:rPr>
            </w:pPr>
          </w:p>
          <w:p w:rsidR="00015B1C" w:rsidRPr="008A139E" w:rsidRDefault="00015B1C" w:rsidP="00015B1C">
            <w:pPr>
              <w:spacing w:line="300" w:lineRule="auto"/>
              <w:rPr>
                <w:rFonts w:cs="Arial"/>
              </w:rPr>
            </w:pPr>
          </w:p>
          <w:p w:rsidR="00015B1C" w:rsidRPr="008A139E" w:rsidRDefault="00015B1C" w:rsidP="00015B1C">
            <w:pPr>
              <w:spacing w:line="300" w:lineRule="auto"/>
              <w:rPr>
                <w:rFonts w:cs="Arial"/>
              </w:rPr>
            </w:pPr>
            <w:r w:rsidRPr="008A139E">
              <w:rPr>
                <w:rFonts w:cs="Arial"/>
              </w:rPr>
              <w:t>Work Area:</w:t>
            </w:r>
          </w:p>
          <w:p w:rsidR="00015B1C" w:rsidRPr="008A139E" w:rsidRDefault="00015B1C" w:rsidP="00015B1C">
            <w:pPr>
              <w:spacing w:line="300" w:lineRule="auto"/>
              <w:rPr>
                <w:rFonts w:cs="Arial"/>
              </w:rPr>
            </w:pPr>
            <w:r w:rsidRPr="008A139E">
              <w:rPr>
                <w:rFonts w:cs="Arial"/>
              </w:rPr>
              <w:t xml:space="preserve">Plant to be located within the </w:t>
            </w:r>
          </w:p>
          <w:p w:rsidR="00015B1C" w:rsidRPr="008A139E" w:rsidRDefault="00015B1C" w:rsidP="00015B1C">
            <w:pPr>
              <w:spacing w:line="300" w:lineRule="auto"/>
              <w:rPr>
                <w:rFonts w:cs="Arial"/>
              </w:rPr>
            </w:pPr>
            <w:r>
              <w:rPr>
                <w:rFonts w:cs="Arial"/>
              </w:rPr>
              <w:t>requested</w:t>
            </w:r>
            <w:r w:rsidRPr="008A139E">
              <w:rPr>
                <w:rFonts w:cs="Arial"/>
              </w:rPr>
              <w:t xml:space="preserve"> radius of the city shown below:</w:t>
            </w:r>
          </w:p>
        </w:tc>
        <w:tc>
          <w:tcPr>
            <w:tcW w:w="990" w:type="dxa"/>
            <w:tcBorders>
              <w:top w:val="double" w:sz="4" w:space="0" w:color="000000"/>
              <w:left w:val="single" w:sz="8" w:space="0" w:color="000000"/>
              <w:bottom w:val="single" w:sz="8" w:space="0" w:color="000000"/>
              <w:right w:val="single" w:sz="8" w:space="0" w:color="000000"/>
            </w:tcBorders>
          </w:tcPr>
          <w:p w:rsidR="00015B1C" w:rsidRPr="008A139E" w:rsidRDefault="00015B1C" w:rsidP="00015B1C">
            <w:pPr>
              <w:spacing w:line="201" w:lineRule="exact"/>
              <w:rPr>
                <w:rFonts w:cs="Arial"/>
              </w:rPr>
            </w:pPr>
          </w:p>
          <w:p w:rsidR="00015B1C" w:rsidRPr="008A139E" w:rsidRDefault="00015B1C" w:rsidP="00015B1C">
            <w:pPr>
              <w:spacing w:line="300" w:lineRule="auto"/>
              <w:rPr>
                <w:rFonts w:cs="Arial"/>
              </w:rPr>
            </w:pPr>
          </w:p>
          <w:p w:rsidR="00015B1C" w:rsidRPr="008A139E" w:rsidRDefault="00015B1C" w:rsidP="00015B1C">
            <w:pPr>
              <w:spacing w:line="300" w:lineRule="auto"/>
              <w:rPr>
                <w:rFonts w:cs="Arial"/>
              </w:rPr>
            </w:pPr>
          </w:p>
          <w:p w:rsidR="00015B1C" w:rsidRPr="008A139E" w:rsidRDefault="00015B1C" w:rsidP="00015B1C">
            <w:pPr>
              <w:spacing w:line="300" w:lineRule="auto"/>
              <w:jc w:val="center"/>
              <w:rPr>
                <w:rFonts w:cs="Arial"/>
              </w:rPr>
            </w:pPr>
            <w:r w:rsidRPr="008A139E">
              <w:rPr>
                <w:rFonts w:cs="Arial"/>
              </w:rPr>
              <w:t>Est. Qty.:</w:t>
            </w:r>
          </w:p>
          <w:p w:rsidR="00015B1C" w:rsidRPr="008A139E" w:rsidRDefault="00015B1C" w:rsidP="00015B1C">
            <w:pPr>
              <w:spacing w:line="300" w:lineRule="auto"/>
              <w:jc w:val="center"/>
              <w:rPr>
                <w:rFonts w:cs="Arial"/>
              </w:rPr>
            </w:pPr>
            <w:r w:rsidRPr="008A139E">
              <w:rPr>
                <w:rFonts w:cs="Arial"/>
              </w:rPr>
              <w:t>(Ton)</w:t>
            </w:r>
          </w:p>
        </w:tc>
        <w:tc>
          <w:tcPr>
            <w:tcW w:w="1800" w:type="dxa"/>
            <w:tcBorders>
              <w:top w:val="double" w:sz="4" w:space="0" w:color="000000"/>
              <w:left w:val="single" w:sz="8" w:space="0" w:color="000000"/>
              <w:bottom w:val="single" w:sz="8" w:space="0" w:color="000000"/>
              <w:right w:val="single" w:sz="8" w:space="0" w:color="000000"/>
            </w:tcBorders>
          </w:tcPr>
          <w:p w:rsidR="00015B1C" w:rsidRPr="008A139E" w:rsidRDefault="00015B1C" w:rsidP="00015B1C">
            <w:pPr>
              <w:spacing w:line="201" w:lineRule="exact"/>
              <w:rPr>
                <w:rFonts w:cs="Arial"/>
              </w:rPr>
            </w:pPr>
          </w:p>
          <w:p w:rsidR="00015B1C" w:rsidRPr="008A139E" w:rsidRDefault="00015B1C" w:rsidP="00015B1C">
            <w:pPr>
              <w:spacing w:line="300" w:lineRule="auto"/>
              <w:rPr>
                <w:rFonts w:cs="Arial"/>
              </w:rPr>
            </w:pPr>
          </w:p>
          <w:p w:rsidR="00015B1C" w:rsidRPr="008A139E" w:rsidRDefault="00015B1C" w:rsidP="00015B1C">
            <w:pPr>
              <w:spacing w:line="300" w:lineRule="auto"/>
              <w:rPr>
                <w:rFonts w:cs="Arial"/>
              </w:rPr>
            </w:pPr>
            <w:r w:rsidRPr="008A139E">
              <w:rPr>
                <w:rFonts w:cs="Arial"/>
              </w:rPr>
              <w:t>Cost/ton FOB: Plant, loaded in KDOT trucks:</w:t>
            </w:r>
          </w:p>
          <w:p w:rsidR="00015B1C" w:rsidRPr="008A139E" w:rsidRDefault="00015B1C" w:rsidP="00015B1C">
            <w:pPr>
              <w:spacing w:line="300" w:lineRule="auto"/>
              <w:jc w:val="center"/>
              <w:rPr>
                <w:rFonts w:cs="Arial"/>
              </w:rPr>
            </w:pPr>
            <w:r w:rsidRPr="008A139E">
              <w:rPr>
                <w:rFonts w:cs="Arial"/>
              </w:rPr>
              <w:t>(A)</w:t>
            </w:r>
          </w:p>
        </w:tc>
        <w:tc>
          <w:tcPr>
            <w:tcW w:w="1530" w:type="dxa"/>
            <w:tcBorders>
              <w:top w:val="double" w:sz="4" w:space="0" w:color="000000"/>
              <w:left w:val="single" w:sz="8" w:space="0" w:color="000000"/>
              <w:bottom w:val="single" w:sz="8" w:space="0" w:color="000000"/>
              <w:right w:val="single" w:sz="8" w:space="0" w:color="000000"/>
            </w:tcBorders>
          </w:tcPr>
          <w:p w:rsidR="00015B1C" w:rsidRPr="008A139E" w:rsidRDefault="00015B1C" w:rsidP="00015B1C">
            <w:pPr>
              <w:spacing w:line="201" w:lineRule="exact"/>
              <w:rPr>
                <w:rFonts w:cs="Arial"/>
              </w:rPr>
            </w:pPr>
          </w:p>
          <w:p w:rsidR="00015B1C" w:rsidRPr="008A139E" w:rsidRDefault="00015B1C" w:rsidP="00015B1C">
            <w:pPr>
              <w:spacing w:line="300" w:lineRule="auto"/>
              <w:rPr>
                <w:rFonts w:cs="Arial"/>
              </w:rPr>
            </w:pPr>
            <w:r w:rsidRPr="008A139E">
              <w:rPr>
                <w:rFonts w:cs="Arial"/>
              </w:rPr>
              <w:t>Road miles from plant to designated city:</w:t>
            </w:r>
          </w:p>
          <w:p w:rsidR="00015B1C" w:rsidRPr="008A139E" w:rsidRDefault="00015B1C" w:rsidP="00015B1C">
            <w:pPr>
              <w:spacing w:line="300" w:lineRule="auto"/>
              <w:rPr>
                <w:rFonts w:cs="Arial"/>
              </w:rPr>
            </w:pPr>
            <w:r w:rsidRPr="008A139E">
              <w:rPr>
                <w:rFonts w:cs="Arial"/>
              </w:rPr>
              <w:t xml:space="preserve">       (B)</w:t>
            </w:r>
          </w:p>
        </w:tc>
        <w:tc>
          <w:tcPr>
            <w:tcW w:w="1710" w:type="dxa"/>
            <w:tcBorders>
              <w:top w:val="double" w:sz="4" w:space="0" w:color="000000"/>
              <w:left w:val="single" w:sz="8" w:space="0" w:color="000000"/>
              <w:bottom w:val="single" w:sz="8" w:space="0" w:color="000000"/>
              <w:right w:val="single" w:sz="8" w:space="0" w:color="000000"/>
            </w:tcBorders>
          </w:tcPr>
          <w:p w:rsidR="00015B1C" w:rsidRPr="008A139E" w:rsidRDefault="00015B1C" w:rsidP="00015B1C">
            <w:pPr>
              <w:spacing w:line="201" w:lineRule="exact"/>
              <w:rPr>
                <w:rFonts w:cs="Arial"/>
              </w:rPr>
            </w:pPr>
          </w:p>
          <w:p w:rsidR="00015B1C" w:rsidRDefault="00015B1C" w:rsidP="00015B1C">
            <w:pPr>
              <w:spacing w:line="300" w:lineRule="auto"/>
              <w:rPr>
                <w:rFonts w:cs="Arial"/>
              </w:rPr>
            </w:pPr>
          </w:p>
          <w:p w:rsidR="00015B1C" w:rsidRPr="008A139E" w:rsidRDefault="00015B1C" w:rsidP="00015B1C">
            <w:pPr>
              <w:spacing w:line="300" w:lineRule="auto"/>
              <w:rPr>
                <w:rFonts w:cs="Arial"/>
              </w:rPr>
            </w:pPr>
          </w:p>
          <w:p w:rsidR="00015B1C" w:rsidRPr="008A139E" w:rsidRDefault="00015B1C" w:rsidP="00015B1C">
            <w:pPr>
              <w:spacing w:line="300" w:lineRule="auto"/>
              <w:rPr>
                <w:rFonts w:cs="Arial"/>
              </w:rPr>
            </w:pPr>
            <w:r w:rsidRPr="008A139E">
              <w:rPr>
                <w:rFonts w:cs="Arial"/>
              </w:rPr>
              <w:t>Total delivered cost per ton:</w:t>
            </w:r>
          </w:p>
          <w:p w:rsidR="00015B1C" w:rsidRPr="008A139E" w:rsidRDefault="00015B1C" w:rsidP="00015B1C">
            <w:pPr>
              <w:spacing w:line="300" w:lineRule="auto"/>
              <w:rPr>
                <w:rFonts w:cs="Arial"/>
              </w:rPr>
            </w:pPr>
            <w:r w:rsidRPr="008A139E">
              <w:rPr>
                <w:rFonts w:cs="Arial"/>
              </w:rPr>
              <w:t>A+(B x $.12)</w:t>
            </w:r>
          </w:p>
        </w:tc>
        <w:tc>
          <w:tcPr>
            <w:tcW w:w="4068" w:type="dxa"/>
            <w:tcBorders>
              <w:top w:val="double" w:sz="4" w:space="0" w:color="000000"/>
              <w:left w:val="single" w:sz="8" w:space="0" w:color="000000"/>
              <w:bottom w:val="single" w:sz="8" w:space="0" w:color="000000"/>
              <w:right w:val="double" w:sz="4" w:space="0" w:color="000000"/>
            </w:tcBorders>
          </w:tcPr>
          <w:p w:rsidR="00015B1C" w:rsidRPr="008A139E" w:rsidRDefault="00015B1C" w:rsidP="00015B1C">
            <w:pPr>
              <w:spacing w:line="201" w:lineRule="exact"/>
              <w:rPr>
                <w:rFonts w:cs="Arial"/>
              </w:rPr>
            </w:pPr>
          </w:p>
          <w:p w:rsidR="00015B1C" w:rsidRPr="008A139E" w:rsidRDefault="00015B1C" w:rsidP="00015B1C">
            <w:pPr>
              <w:spacing w:line="300" w:lineRule="auto"/>
              <w:rPr>
                <w:rFonts w:cs="Arial"/>
              </w:rPr>
            </w:pPr>
          </w:p>
          <w:p w:rsidR="00015B1C" w:rsidRPr="008A139E" w:rsidRDefault="00015B1C" w:rsidP="00015B1C">
            <w:pPr>
              <w:spacing w:line="300" w:lineRule="auto"/>
              <w:rPr>
                <w:rFonts w:cs="Arial"/>
              </w:rPr>
            </w:pPr>
          </w:p>
          <w:p w:rsidR="00015B1C" w:rsidRPr="008A139E" w:rsidRDefault="00015B1C" w:rsidP="00015B1C">
            <w:pPr>
              <w:spacing w:line="300" w:lineRule="auto"/>
              <w:rPr>
                <w:rFonts w:cs="Arial"/>
              </w:rPr>
            </w:pPr>
          </w:p>
          <w:p w:rsidR="00015B1C" w:rsidRPr="008A139E" w:rsidRDefault="00015B1C" w:rsidP="00015B1C">
            <w:pPr>
              <w:spacing w:line="300" w:lineRule="auto"/>
              <w:rPr>
                <w:rFonts w:cs="Arial"/>
              </w:rPr>
            </w:pPr>
            <w:r w:rsidRPr="008A139E">
              <w:rPr>
                <w:rFonts w:cs="Arial"/>
              </w:rPr>
              <w:t>State exact location of plant:</w:t>
            </w:r>
          </w:p>
        </w:tc>
      </w:tr>
      <w:tr w:rsidR="00015B1C" w:rsidRPr="008A139E" w:rsidTr="00015B1C">
        <w:trPr>
          <w:jc w:val="center"/>
        </w:trPr>
        <w:tc>
          <w:tcPr>
            <w:tcW w:w="1260" w:type="dxa"/>
            <w:tcBorders>
              <w:top w:val="single" w:sz="8" w:space="0" w:color="000000"/>
              <w:left w:val="double" w:sz="4" w:space="0" w:color="000000"/>
              <w:bottom w:val="double" w:sz="4" w:space="0" w:color="000000"/>
              <w:right w:val="single" w:sz="8" w:space="0" w:color="000000"/>
            </w:tcBorders>
          </w:tcPr>
          <w:p w:rsidR="00015B1C" w:rsidRPr="008A139E" w:rsidRDefault="00015B1C" w:rsidP="00015B1C">
            <w:pPr>
              <w:spacing w:line="163" w:lineRule="exact"/>
              <w:rPr>
                <w:rFonts w:cs="Arial"/>
              </w:rPr>
            </w:pPr>
          </w:p>
          <w:p w:rsidR="00015B1C" w:rsidRPr="008A139E" w:rsidRDefault="00015B1C" w:rsidP="00015B1C">
            <w:pPr>
              <w:spacing w:line="300" w:lineRule="auto"/>
              <w:rPr>
                <w:rFonts w:cs="Arial"/>
              </w:rPr>
            </w:pPr>
          </w:p>
          <w:p w:rsidR="00015B1C" w:rsidRPr="008A139E" w:rsidRDefault="00015B1C" w:rsidP="00015B1C">
            <w:pPr>
              <w:spacing w:line="300" w:lineRule="auto"/>
              <w:rPr>
                <w:rFonts w:cs="Arial"/>
              </w:rPr>
            </w:pPr>
            <w:r>
              <w:rPr>
                <w:rFonts w:cs="Arial"/>
              </w:rPr>
              <w:t>Sedgwick</w:t>
            </w:r>
          </w:p>
        </w:tc>
        <w:tc>
          <w:tcPr>
            <w:tcW w:w="3330" w:type="dxa"/>
            <w:tcBorders>
              <w:top w:val="single" w:sz="8" w:space="0" w:color="000000"/>
              <w:left w:val="single" w:sz="8" w:space="0" w:color="000000"/>
              <w:bottom w:val="double" w:sz="4" w:space="0" w:color="000000"/>
              <w:right w:val="single" w:sz="8" w:space="0" w:color="000000"/>
            </w:tcBorders>
          </w:tcPr>
          <w:p w:rsidR="00015B1C" w:rsidRPr="008A139E" w:rsidRDefault="00015B1C" w:rsidP="00015B1C">
            <w:pPr>
              <w:spacing w:line="163" w:lineRule="exact"/>
              <w:rPr>
                <w:rFonts w:cs="Arial"/>
              </w:rPr>
            </w:pPr>
          </w:p>
          <w:p w:rsidR="00015B1C" w:rsidRPr="008A139E" w:rsidRDefault="00015B1C" w:rsidP="00015B1C">
            <w:pPr>
              <w:spacing w:line="300" w:lineRule="auto"/>
              <w:rPr>
                <w:rFonts w:cs="Arial"/>
              </w:rPr>
            </w:pPr>
          </w:p>
          <w:p w:rsidR="00015B1C" w:rsidRPr="008A139E" w:rsidRDefault="00015B1C" w:rsidP="00015B1C">
            <w:pPr>
              <w:spacing w:line="300" w:lineRule="auto"/>
              <w:rPr>
                <w:rFonts w:cs="Arial"/>
              </w:rPr>
            </w:pPr>
            <w:r>
              <w:rPr>
                <w:rFonts w:cs="Arial"/>
              </w:rPr>
              <w:t>3</w:t>
            </w:r>
            <w:r w:rsidRPr="008A139E">
              <w:rPr>
                <w:rFonts w:cs="Arial"/>
              </w:rPr>
              <w:t xml:space="preserve">0 mile radius of </w:t>
            </w:r>
            <w:r>
              <w:rPr>
                <w:rFonts w:cs="Arial"/>
              </w:rPr>
              <w:t>Wichita</w:t>
            </w:r>
            <w:r w:rsidRPr="008A139E">
              <w:rPr>
                <w:rFonts w:cs="Arial"/>
              </w:rPr>
              <w:t>, KS</w:t>
            </w:r>
          </w:p>
        </w:tc>
        <w:tc>
          <w:tcPr>
            <w:tcW w:w="990" w:type="dxa"/>
            <w:tcBorders>
              <w:top w:val="single" w:sz="8" w:space="0" w:color="000000"/>
              <w:left w:val="single" w:sz="8" w:space="0" w:color="000000"/>
              <w:bottom w:val="double" w:sz="4" w:space="0" w:color="000000"/>
              <w:right w:val="single" w:sz="8" w:space="0" w:color="000000"/>
            </w:tcBorders>
          </w:tcPr>
          <w:p w:rsidR="00015B1C" w:rsidRPr="008A139E" w:rsidRDefault="00015B1C" w:rsidP="00015B1C">
            <w:pPr>
              <w:spacing w:line="163" w:lineRule="exact"/>
              <w:rPr>
                <w:rFonts w:cs="Arial"/>
              </w:rPr>
            </w:pPr>
          </w:p>
          <w:p w:rsidR="00015B1C" w:rsidRPr="008A139E" w:rsidRDefault="00015B1C" w:rsidP="00015B1C">
            <w:pPr>
              <w:spacing w:line="300" w:lineRule="auto"/>
              <w:rPr>
                <w:rFonts w:cs="Arial"/>
              </w:rPr>
            </w:pPr>
          </w:p>
          <w:p w:rsidR="00015B1C" w:rsidRPr="008A139E" w:rsidRDefault="00015B1C" w:rsidP="00015B1C">
            <w:pPr>
              <w:spacing w:line="300" w:lineRule="auto"/>
              <w:rPr>
                <w:rFonts w:cs="Arial"/>
              </w:rPr>
            </w:pPr>
            <w:r>
              <w:rPr>
                <w:rFonts w:cs="Arial"/>
              </w:rPr>
              <w:t>1500</w:t>
            </w:r>
          </w:p>
        </w:tc>
        <w:tc>
          <w:tcPr>
            <w:tcW w:w="1800" w:type="dxa"/>
            <w:tcBorders>
              <w:top w:val="single" w:sz="8" w:space="0" w:color="000000"/>
              <w:left w:val="single" w:sz="8" w:space="0" w:color="000000"/>
              <w:bottom w:val="double" w:sz="4" w:space="0" w:color="000000"/>
              <w:right w:val="single" w:sz="8" w:space="0" w:color="000000"/>
            </w:tcBorders>
          </w:tcPr>
          <w:p w:rsidR="00015B1C" w:rsidRPr="008A139E" w:rsidRDefault="00015B1C" w:rsidP="00015B1C">
            <w:pPr>
              <w:spacing w:line="163" w:lineRule="exact"/>
              <w:rPr>
                <w:rFonts w:cs="Arial"/>
              </w:rPr>
            </w:pPr>
          </w:p>
          <w:p w:rsidR="00015B1C" w:rsidRPr="008A139E" w:rsidRDefault="00015B1C" w:rsidP="00015B1C">
            <w:pPr>
              <w:spacing w:line="300" w:lineRule="auto"/>
              <w:rPr>
                <w:rFonts w:cs="Arial"/>
              </w:rPr>
            </w:pPr>
          </w:p>
        </w:tc>
        <w:tc>
          <w:tcPr>
            <w:tcW w:w="1530" w:type="dxa"/>
            <w:tcBorders>
              <w:top w:val="single" w:sz="8" w:space="0" w:color="000000"/>
              <w:left w:val="single" w:sz="8" w:space="0" w:color="000000"/>
              <w:bottom w:val="double" w:sz="4" w:space="0" w:color="000000"/>
              <w:right w:val="single" w:sz="8" w:space="0" w:color="000000"/>
            </w:tcBorders>
          </w:tcPr>
          <w:p w:rsidR="00015B1C" w:rsidRPr="008A139E" w:rsidRDefault="00015B1C" w:rsidP="00015B1C">
            <w:pPr>
              <w:spacing w:line="163" w:lineRule="exact"/>
              <w:rPr>
                <w:rFonts w:cs="Arial"/>
              </w:rPr>
            </w:pPr>
          </w:p>
          <w:p w:rsidR="00015B1C" w:rsidRPr="008A139E" w:rsidRDefault="00015B1C" w:rsidP="00015B1C">
            <w:pPr>
              <w:spacing w:line="300" w:lineRule="auto"/>
              <w:rPr>
                <w:rFonts w:cs="Arial"/>
              </w:rPr>
            </w:pPr>
          </w:p>
        </w:tc>
        <w:tc>
          <w:tcPr>
            <w:tcW w:w="1710" w:type="dxa"/>
            <w:tcBorders>
              <w:top w:val="single" w:sz="8" w:space="0" w:color="000000"/>
              <w:left w:val="single" w:sz="8" w:space="0" w:color="000000"/>
              <w:bottom w:val="double" w:sz="4" w:space="0" w:color="000000"/>
              <w:right w:val="single" w:sz="8" w:space="0" w:color="000000"/>
            </w:tcBorders>
          </w:tcPr>
          <w:p w:rsidR="00015B1C" w:rsidRPr="008A139E" w:rsidRDefault="00015B1C" w:rsidP="00015B1C">
            <w:pPr>
              <w:spacing w:line="163" w:lineRule="exact"/>
              <w:rPr>
                <w:rFonts w:cs="Arial"/>
              </w:rPr>
            </w:pPr>
          </w:p>
          <w:p w:rsidR="00015B1C" w:rsidRPr="008A139E" w:rsidRDefault="00015B1C" w:rsidP="00015B1C">
            <w:pPr>
              <w:spacing w:line="300" w:lineRule="auto"/>
              <w:rPr>
                <w:rFonts w:cs="Arial"/>
              </w:rPr>
            </w:pPr>
          </w:p>
        </w:tc>
        <w:tc>
          <w:tcPr>
            <w:tcW w:w="4068" w:type="dxa"/>
            <w:tcBorders>
              <w:top w:val="single" w:sz="8" w:space="0" w:color="000000"/>
              <w:left w:val="single" w:sz="8" w:space="0" w:color="000000"/>
              <w:bottom w:val="double" w:sz="4" w:space="0" w:color="000000"/>
              <w:right w:val="double" w:sz="4" w:space="0" w:color="000000"/>
            </w:tcBorders>
          </w:tcPr>
          <w:p w:rsidR="00015B1C" w:rsidRPr="008A139E" w:rsidRDefault="00015B1C" w:rsidP="00015B1C">
            <w:pPr>
              <w:spacing w:line="163" w:lineRule="exact"/>
              <w:rPr>
                <w:rFonts w:cs="Arial"/>
              </w:rPr>
            </w:pPr>
          </w:p>
          <w:p w:rsidR="00015B1C" w:rsidRPr="008A139E" w:rsidRDefault="00015B1C" w:rsidP="00015B1C">
            <w:pPr>
              <w:spacing w:line="300" w:lineRule="auto"/>
              <w:rPr>
                <w:rFonts w:cs="Arial"/>
              </w:rPr>
            </w:pPr>
          </w:p>
        </w:tc>
      </w:tr>
    </w:tbl>
    <w:p w:rsidR="009E3A4C" w:rsidRDefault="009E3A4C" w:rsidP="00023C7E">
      <w:pPr>
        <w:tabs>
          <w:tab w:val="center" w:pos="4824"/>
          <w:tab w:val="left" w:pos="5472"/>
          <w:tab w:val="left" w:pos="6192"/>
          <w:tab w:val="left" w:pos="6912"/>
          <w:tab w:val="left" w:pos="7632"/>
          <w:tab w:val="left" w:pos="8352"/>
          <w:tab w:val="left" w:pos="9072"/>
        </w:tabs>
        <w:ind w:left="1440" w:right="864"/>
        <w:jc w:val="center"/>
        <w:rPr>
          <w:rFonts w:cs="Arial"/>
        </w:rPr>
      </w:pPr>
    </w:p>
    <w:p w:rsidR="00015B1C" w:rsidRDefault="00015B1C" w:rsidP="00023C7E">
      <w:pPr>
        <w:tabs>
          <w:tab w:val="center" w:pos="4824"/>
          <w:tab w:val="left" w:pos="5472"/>
          <w:tab w:val="left" w:pos="6192"/>
          <w:tab w:val="left" w:pos="6912"/>
          <w:tab w:val="left" w:pos="7632"/>
          <w:tab w:val="left" w:pos="8352"/>
          <w:tab w:val="left" w:pos="9072"/>
        </w:tabs>
        <w:ind w:left="1440" w:right="864"/>
        <w:jc w:val="center"/>
        <w:rPr>
          <w:rFonts w:cs="Arial"/>
        </w:rPr>
      </w:pPr>
    </w:p>
    <w:p w:rsidR="00015B1C" w:rsidRDefault="00015B1C" w:rsidP="00023C7E">
      <w:pPr>
        <w:tabs>
          <w:tab w:val="center" w:pos="4824"/>
          <w:tab w:val="left" w:pos="5472"/>
          <w:tab w:val="left" w:pos="6192"/>
          <w:tab w:val="left" w:pos="6912"/>
          <w:tab w:val="left" w:pos="7632"/>
          <w:tab w:val="left" w:pos="8352"/>
          <w:tab w:val="left" w:pos="9072"/>
        </w:tabs>
        <w:ind w:left="1440" w:right="864"/>
        <w:jc w:val="center"/>
        <w:rPr>
          <w:rFonts w:cs="Arial"/>
        </w:rPr>
      </w:pPr>
      <w:r>
        <w:rPr>
          <w:rFonts w:cs="Arial"/>
        </w:rPr>
        <w:t>Bidder to indicate which pricing method is chosen (</w:t>
      </w:r>
      <w:r w:rsidR="00DF7AC2">
        <w:rPr>
          <w:rFonts w:cs="Arial"/>
          <w:noProof/>
          <w:lang w:eastAsia="zh-TW"/>
        </w:rPr>
        <w:drawing>
          <wp:inline distT="0" distB="0" distL="0" distR="0">
            <wp:extent cx="114300" cy="114300"/>
            <wp:effectExtent l="19050" t="0" r="0" b="0"/>
            <wp:docPr id="1" name="Picture 1" descr="MCWB01114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WB01114_0000[1]"/>
                    <pic:cNvPicPr>
                      <a:picLocks noChangeAspect="1" noChangeArrowheads="1"/>
                    </pic:cNvPicPr>
                  </pic:nvPicPr>
                  <pic:blipFill>
                    <a:blip r:embed="rId21" cstate="print"/>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rFonts w:cs="Arial"/>
        </w:rPr>
        <w:t>).</w:t>
      </w:r>
    </w:p>
    <w:p w:rsidR="00015B1C" w:rsidRDefault="00015B1C" w:rsidP="00023C7E">
      <w:pPr>
        <w:tabs>
          <w:tab w:val="center" w:pos="4824"/>
          <w:tab w:val="left" w:pos="5472"/>
          <w:tab w:val="left" w:pos="6192"/>
          <w:tab w:val="left" w:pos="6912"/>
          <w:tab w:val="left" w:pos="7632"/>
          <w:tab w:val="left" w:pos="8352"/>
          <w:tab w:val="left" w:pos="9072"/>
        </w:tabs>
        <w:ind w:left="1440" w:right="864"/>
        <w:jc w:val="center"/>
        <w:rPr>
          <w:rFonts w:cs="Arial"/>
        </w:rPr>
      </w:pPr>
    </w:p>
    <w:p w:rsidR="00015B1C" w:rsidRDefault="00015B1C" w:rsidP="00015B1C">
      <w:pPr>
        <w:tabs>
          <w:tab w:val="center" w:pos="4824"/>
          <w:tab w:val="left" w:pos="5472"/>
          <w:tab w:val="left" w:pos="6192"/>
          <w:tab w:val="left" w:pos="6912"/>
          <w:tab w:val="left" w:pos="7632"/>
          <w:tab w:val="left" w:pos="8352"/>
          <w:tab w:val="left" w:pos="9072"/>
        </w:tabs>
        <w:ind w:left="4824" w:right="864"/>
        <w:rPr>
          <w:rFonts w:cs="Arial"/>
        </w:rPr>
      </w:pPr>
      <w:r>
        <w:rPr>
          <w:rFonts w:cs="Arial"/>
        </w:rPr>
        <w:t>_____ Pricing is firm throughout the contract period.</w:t>
      </w:r>
    </w:p>
    <w:p w:rsidR="00015B1C" w:rsidRDefault="00015B1C" w:rsidP="00015B1C">
      <w:pPr>
        <w:tabs>
          <w:tab w:val="center" w:pos="4824"/>
          <w:tab w:val="left" w:pos="5472"/>
          <w:tab w:val="left" w:pos="6192"/>
          <w:tab w:val="left" w:pos="6912"/>
          <w:tab w:val="left" w:pos="7632"/>
          <w:tab w:val="left" w:pos="8352"/>
          <w:tab w:val="left" w:pos="9072"/>
        </w:tabs>
        <w:ind w:left="4824" w:right="864"/>
        <w:rPr>
          <w:rFonts w:cs="Arial"/>
        </w:rPr>
      </w:pPr>
    </w:p>
    <w:p w:rsidR="00015B1C" w:rsidRPr="00646F11" w:rsidRDefault="00015B1C" w:rsidP="00015B1C">
      <w:pPr>
        <w:tabs>
          <w:tab w:val="left" w:pos="4770"/>
          <w:tab w:val="center" w:pos="4824"/>
          <w:tab w:val="left" w:pos="6192"/>
          <w:tab w:val="left" w:pos="6912"/>
          <w:tab w:val="left" w:pos="7632"/>
          <w:tab w:val="left" w:pos="8352"/>
          <w:tab w:val="left" w:pos="9072"/>
        </w:tabs>
        <w:ind w:left="4824" w:right="864"/>
        <w:rPr>
          <w:rFonts w:cs="Arial"/>
        </w:rPr>
      </w:pPr>
      <w:r>
        <w:rPr>
          <w:rFonts w:cs="Arial"/>
        </w:rPr>
        <w:t>_____ Pricing is subject to the KDOT monthly asphalt pricing index.</w:t>
      </w:r>
    </w:p>
    <w:p w:rsidR="009E3A4C" w:rsidRDefault="009E3A4C" w:rsidP="009E3A4C">
      <w:pPr>
        <w:sectPr w:rsidR="009E3A4C" w:rsidSect="00015B1C">
          <w:endnotePr>
            <w:numFmt w:val="decimal"/>
          </w:endnotePr>
          <w:pgSz w:w="15840" w:h="12240" w:orient="landscape"/>
          <w:pgMar w:top="720" w:right="1440" w:bottom="720" w:left="720" w:header="864" w:footer="576" w:gutter="0"/>
          <w:cols w:space="720"/>
          <w:noEndnote/>
        </w:sectPr>
      </w:pPr>
    </w:p>
    <w:p w:rsidR="009E3A4C" w:rsidRPr="00EB660B" w:rsidRDefault="00327EBB" w:rsidP="009E3A4C">
      <w:pPr>
        <w:tabs>
          <w:tab w:val="center" w:pos="7344"/>
        </w:tabs>
        <w:spacing w:line="300" w:lineRule="auto"/>
        <w:jc w:val="center"/>
        <w:rPr>
          <w:b/>
        </w:rPr>
      </w:pPr>
      <w:r>
        <w:rPr>
          <w:b/>
        </w:rPr>
        <w:br w:type="page"/>
      </w:r>
      <w:r w:rsidR="009E3A4C" w:rsidRPr="00EB660B">
        <w:rPr>
          <w:b/>
        </w:rPr>
        <w:t>Kansas Department of Transportation</w:t>
      </w:r>
    </w:p>
    <w:p w:rsidR="009E3A4C" w:rsidRDefault="009E3A4C" w:rsidP="009E3A4C">
      <w:pPr>
        <w:tabs>
          <w:tab w:val="center" w:pos="7344"/>
        </w:tabs>
        <w:spacing w:line="300" w:lineRule="auto"/>
        <w:jc w:val="center"/>
        <w:rPr>
          <w:b/>
        </w:rPr>
      </w:pPr>
      <w:r w:rsidRPr="00EB660B">
        <w:rPr>
          <w:b/>
        </w:rPr>
        <w:t>Pricing Page</w:t>
      </w:r>
    </w:p>
    <w:tbl>
      <w:tblPr>
        <w:tblW w:w="14310" w:type="dxa"/>
        <w:tblInd w:w="45" w:type="dxa"/>
        <w:tblBorders>
          <w:top w:val="double" w:sz="12" w:space="0" w:color="000000"/>
          <w:left w:val="double" w:sz="12" w:space="0" w:color="000000"/>
          <w:bottom w:val="double" w:sz="12" w:space="0" w:color="000000"/>
          <w:right w:val="double" w:sz="12" w:space="0" w:color="000000"/>
          <w:insideH w:val="single" w:sz="8" w:space="0" w:color="000000"/>
          <w:insideV w:val="single" w:sz="8" w:space="0" w:color="000000"/>
        </w:tblBorders>
        <w:tblLayout w:type="fixed"/>
        <w:tblCellMar>
          <w:left w:w="135" w:type="dxa"/>
          <w:right w:w="135" w:type="dxa"/>
        </w:tblCellMar>
        <w:tblLook w:val="0000"/>
      </w:tblPr>
      <w:tblGrid>
        <w:gridCol w:w="3600"/>
        <w:gridCol w:w="1260"/>
        <w:gridCol w:w="1800"/>
        <w:gridCol w:w="1620"/>
        <w:gridCol w:w="1710"/>
        <w:gridCol w:w="4320"/>
      </w:tblGrid>
      <w:tr w:rsidR="009E3A4C" w:rsidTr="009E3A4C">
        <w:tc>
          <w:tcPr>
            <w:tcW w:w="3600" w:type="dxa"/>
            <w:tcBorders>
              <w:top w:val="double" w:sz="12" w:space="0" w:color="000000"/>
              <w:bottom w:val="double" w:sz="12" w:space="0" w:color="000000"/>
            </w:tcBorders>
          </w:tcPr>
          <w:p w:rsidR="009E3A4C" w:rsidRDefault="009E3A4C" w:rsidP="009E3A4C">
            <w:pPr>
              <w:spacing w:line="300" w:lineRule="auto"/>
            </w:pPr>
          </w:p>
          <w:p w:rsidR="009E3A4C" w:rsidRDefault="009E3A4C" w:rsidP="009E3A4C">
            <w:pPr>
              <w:spacing w:line="300" w:lineRule="auto"/>
            </w:pPr>
            <w:r>
              <w:t>Work Area:</w:t>
            </w:r>
          </w:p>
          <w:p w:rsidR="009E3A4C" w:rsidRDefault="009E3A4C" w:rsidP="009E3A4C">
            <w:pPr>
              <w:spacing w:line="300" w:lineRule="auto"/>
            </w:pPr>
            <w:r>
              <w:t>Plant to be located within a</w:t>
            </w:r>
          </w:p>
          <w:p w:rsidR="009E3A4C" w:rsidRDefault="009E3A4C" w:rsidP="009E3A4C">
            <w:pPr>
              <w:spacing w:line="300" w:lineRule="auto"/>
            </w:pPr>
            <w:r>
              <w:t>30 mile radius of the city shown below:</w:t>
            </w:r>
          </w:p>
        </w:tc>
        <w:tc>
          <w:tcPr>
            <w:tcW w:w="1260" w:type="dxa"/>
            <w:tcBorders>
              <w:top w:val="double" w:sz="12" w:space="0" w:color="000000"/>
              <w:bottom w:val="double" w:sz="12" w:space="0" w:color="000000"/>
            </w:tcBorders>
          </w:tcPr>
          <w:p w:rsidR="009E3A4C" w:rsidRDefault="009E3A4C" w:rsidP="009E3A4C">
            <w:pPr>
              <w:spacing w:line="300" w:lineRule="auto"/>
            </w:pPr>
          </w:p>
          <w:p w:rsidR="009E3A4C" w:rsidRDefault="009E3A4C" w:rsidP="009E3A4C">
            <w:pPr>
              <w:spacing w:line="300" w:lineRule="auto"/>
            </w:pPr>
          </w:p>
          <w:p w:rsidR="009E3A4C" w:rsidRDefault="009E3A4C" w:rsidP="009E3A4C">
            <w:pPr>
              <w:spacing w:line="300" w:lineRule="auto"/>
            </w:pPr>
          </w:p>
          <w:p w:rsidR="009E3A4C" w:rsidRDefault="009E3A4C" w:rsidP="009E3A4C">
            <w:pPr>
              <w:spacing w:line="300" w:lineRule="auto"/>
            </w:pPr>
            <w:r>
              <w:t>Est. Qty.:</w:t>
            </w:r>
          </w:p>
          <w:p w:rsidR="009E3A4C" w:rsidRDefault="009E3A4C" w:rsidP="009E3A4C">
            <w:pPr>
              <w:spacing w:line="300" w:lineRule="auto"/>
            </w:pPr>
          </w:p>
        </w:tc>
        <w:tc>
          <w:tcPr>
            <w:tcW w:w="1800" w:type="dxa"/>
            <w:tcBorders>
              <w:top w:val="double" w:sz="12" w:space="0" w:color="000000"/>
              <w:bottom w:val="double" w:sz="12" w:space="0" w:color="000000"/>
            </w:tcBorders>
          </w:tcPr>
          <w:p w:rsidR="009E3A4C" w:rsidRDefault="009E3A4C" w:rsidP="009E3A4C">
            <w:pPr>
              <w:spacing w:line="300" w:lineRule="auto"/>
            </w:pPr>
          </w:p>
          <w:p w:rsidR="009E3A4C" w:rsidRDefault="009E3A4C" w:rsidP="009E3A4C">
            <w:pPr>
              <w:spacing w:line="300" w:lineRule="auto"/>
            </w:pPr>
            <w:r>
              <w:t>Cost/ton FOB: Plant, loaded in KDOT trucks:</w:t>
            </w:r>
          </w:p>
          <w:p w:rsidR="009E3A4C" w:rsidRDefault="009E3A4C" w:rsidP="009E3A4C">
            <w:pPr>
              <w:spacing w:line="300" w:lineRule="auto"/>
              <w:jc w:val="center"/>
            </w:pPr>
            <w:r>
              <w:t>(A)</w:t>
            </w:r>
          </w:p>
        </w:tc>
        <w:tc>
          <w:tcPr>
            <w:tcW w:w="1620" w:type="dxa"/>
            <w:tcBorders>
              <w:top w:val="double" w:sz="12" w:space="0" w:color="000000"/>
              <w:bottom w:val="double" w:sz="12" w:space="0" w:color="000000"/>
            </w:tcBorders>
          </w:tcPr>
          <w:p w:rsidR="009E3A4C" w:rsidRDefault="009E3A4C" w:rsidP="009E3A4C">
            <w:pPr>
              <w:spacing w:line="300" w:lineRule="auto"/>
            </w:pPr>
            <w:r>
              <w:t>Road miles from plant to designated city:</w:t>
            </w:r>
          </w:p>
          <w:p w:rsidR="009E3A4C" w:rsidRDefault="009E3A4C" w:rsidP="009E3A4C">
            <w:pPr>
              <w:spacing w:line="300" w:lineRule="auto"/>
              <w:jc w:val="center"/>
            </w:pPr>
            <w:r>
              <w:t>(B)</w:t>
            </w:r>
          </w:p>
        </w:tc>
        <w:tc>
          <w:tcPr>
            <w:tcW w:w="1710" w:type="dxa"/>
            <w:tcBorders>
              <w:top w:val="double" w:sz="12" w:space="0" w:color="000000"/>
              <w:bottom w:val="double" w:sz="12" w:space="0" w:color="000000"/>
            </w:tcBorders>
          </w:tcPr>
          <w:p w:rsidR="009E3A4C" w:rsidRDefault="009E3A4C" w:rsidP="009E3A4C">
            <w:pPr>
              <w:spacing w:line="300" w:lineRule="auto"/>
            </w:pPr>
          </w:p>
          <w:p w:rsidR="009E3A4C" w:rsidRDefault="009E3A4C" w:rsidP="009E3A4C">
            <w:pPr>
              <w:spacing w:line="300" w:lineRule="auto"/>
            </w:pPr>
            <w:r>
              <w:t>Total delivered cost per ton:</w:t>
            </w:r>
          </w:p>
          <w:p w:rsidR="009E3A4C" w:rsidRDefault="009E3A4C" w:rsidP="009E3A4C">
            <w:pPr>
              <w:spacing w:line="300" w:lineRule="auto"/>
              <w:jc w:val="center"/>
            </w:pPr>
            <w:r>
              <w:t>A+(B x $0.12)</w:t>
            </w:r>
          </w:p>
        </w:tc>
        <w:tc>
          <w:tcPr>
            <w:tcW w:w="4320" w:type="dxa"/>
            <w:tcBorders>
              <w:top w:val="double" w:sz="12" w:space="0" w:color="000000"/>
              <w:bottom w:val="double" w:sz="12" w:space="0" w:color="000000"/>
            </w:tcBorders>
          </w:tcPr>
          <w:p w:rsidR="009E3A4C" w:rsidRDefault="009E3A4C" w:rsidP="009E3A4C">
            <w:pPr>
              <w:spacing w:line="201" w:lineRule="exact"/>
            </w:pPr>
          </w:p>
          <w:p w:rsidR="009E3A4C" w:rsidRDefault="009E3A4C" w:rsidP="009E3A4C">
            <w:pPr>
              <w:spacing w:line="300" w:lineRule="auto"/>
            </w:pPr>
          </w:p>
          <w:p w:rsidR="009E3A4C" w:rsidRDefault="009E3A4C" w:rsidP="009E3A4C">
            <w:pPr>
              <w:spacing w:line="300" w:lineRule="auto"/>
            </w:pPr>
          </w:p>
          <w:p w:rsidR="009E3A4C" w:rsidRDefault="009E3A4C" w:rsidP="009E3A4C">
            <w:pPr>
              <w:spacing w:line="300" w:lineRule="auto"/>
            </w:pPr>
            <w:r>
              <w:t>State exact location of plant:</w:t>
            </w:r>
          </w:p>
        </w:tc>
      </w:tr>
      <w:tr w:rsidR="009E3A4C" w:rsidTr="009E3A4C">
        <w:tc>
          <w:tcPr>
            <w:tcW w:w="3600"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r>
              <w:t>Hutchinson, KS - Reno County</w:t>
            </w:r>
          </w:p>
        </w:tc>
        <w:tc>
          <w:tcPr>
            <w:tcW w:w="1260"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r>
              <w:t>2,000 ton</w:t>
            </w:r>
          </w:p>
        </w:tc>
        <w:tc>
          <w:tcPr>
            <w:tcW w:w="1800"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p>
        </w:tc>
        <w:tc>
          <w:tcPr>
            <w:tcW w:w="1620"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p>
        </w:tc>
        <w:tc>
          <w:tcPr>
            <w:tcW w:w="1710"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p>
        </w:tc>
        <w:tc>
          <w:tcPr>
            <w:tcW w:w="4320"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p>
        </w:tc>
      </w:tr>
    </w:tbl>
    <w:p w:rsidR="009E3A4C" w:rsidRDefault="009E3A4C" w:rsidP="009E3A4C">
      <w:pPr>
        <w:spacing w:line="300" w:lineRule="auto"/>
      </w:pPr>
    </w:p>
    <w:tbl>
      <w:tblPr>
        <w:tblW w:w="14310" w:type="dxa"/>
        <w:tblInd w:w="45" w:type="dxa"/>
        <w:tblBorders>
          <w:top w:val="double" w:sz="12" w:space="0" w:color="000000"/>
          <w:left w:val="double" w:sz="12" w:space="0" w:color="000000"/>
          <w:bottom w:val="double" w:sz="12" w:space="0" w:color="000000"/>
          <w:right w:val="double" w:sz="12" w:space="0" w:color="000000"/>
          <w:insideH w:val="single" w:sz="8" w:space="0" w:color="000000"/>
          <w:insideV w:val="single" w:sz="8" w:space="0" w:color="000000"/>
        </w:tblBorders>
        <w:tblLayout w:type="fixed"/>
        <w:tblCellMar>
          <w:left w:w="135" w:type="dxa"/>
          <w:right w:w="135" w:type="dxa"/>
        </w:tblCellMar>
        <w:tblLook w:val="0000"/>
      </w:tblPr>
      <w:tblGrid>
        <w:gridCol w:w="3546"/>
        <w:gridCol w:w="1260"/>
        <w:gridCol w:w="1800"/>
        <w:gridCol w:w="1620"/>
        <w:gridCol w:w="1710"/>
        <w:gridCol w:w="4374"/>
      </w:tblGrid>
      <w:tr w:rsidR="009E3A4C" w:rsidTr="009E3A4C">
        <w:tc>
          <w:tcPr>
            <w:tcW w:w="3546" w:type="dxa"/>
            <w:tcBorders>
              <w:top w:val="double" w:sz="12" w:space="0" w:color="000000"/>
              <w:bottom w:val="double" w:sz="12" w:space="0" w:color="000000"/>
            </w:tcBorders>
          </w:tcPr>
          <w:p w:rsidR="009E3A4C" w:rsidRDefault="009E3A4C" w:rsidP="009E3A4C">
            <w:pPr>
              <w:spacing w:line="201" w:lineRule="exact"/>
            </w:pPr>
          </w:p>
          <w:p w:rsidR="009E3A4C" w:rsidRDefault="009E3A4C" w:rsidP="009E3A4C">
            <w:pPr>
              <w:spacing w:line="300" w:lineRule="auto"/>
            </w:pPr>
            <w:r>
              <w:t>Work Area:</w:t>
            </w:r>
          </w:p>
          <w:p w:rsidR="009E3A4C" w:rsidRDefault="009E3A4C" w:rsidP="009E3A4C">
            <w:pPr>
              <w:spacing w:line="300" w:lineRule="auto"/>
            </w:pPr>
            <w:r>
              <w:t>Plant to be located within a</w:t>
            </w:r>
          </w:p>
          <w:p w:rsidR="009E3A4C" w:rsidRDefault="009E3A4C" w:rsidP="009E3A4C">
            <w:pPr>
              <w:spacing w:line="300" w:lineRule="auto"/>
            </w:pPr>
            <w:r>
              <w:t>40 mile radius of the city shown</w:t>
            </w:r>
          </w:p>
          <w:p w:rsidR="009E3A4C" w:rsidRDefault="009E3A4C" w:rsidP="009E3A4C">
            <w:pPr>
              <w:spacing w:line="300" w:lineRule="auto"/>
            </w:pPr>
            <w:r>
              <w:t>below:</w:t>
            </w:r>
          </w:p>
        </w:tc>
        <w:tc>
          <w:tcPr>
            <w:tcW w:w="1260" w:type="dxa"/>
            <w:tcBorders>
              <w:top w:val="double" w:sz="12" w:space="0" w:color="000000"/>
              <w:bottom w:val="double" w:sz="12" w:space="0" w:color="000000"/>
            </w:tcBorders>
          </w:tcPr>
          <w:p w:rsidR="009E3A4C" w:rsidRDefault="009E3A4C" w:rsidP="009E3A4C">
            <w:pPr>
              <w:spacing w:line="201" w:lineRule="exact"/>
            </w:pPr>
          </w:p>
          <w:p w:rsidR="009E3A4C" w:rsidRDefault="009E3A4C" w:rsidP="009E3A4C">
            <w:pPr>
              <w:spacing w:line="300" w:lineRule="auto"/>
            </w:pPr>
          </w:p>
          <w:p w:rsidR="009E3A4C" w:rsidRDefault="009E3A4C" w:rsidP="009E3A4C">
            <w:pPr>
              <w:spacing w:line="300" w:lineRule="auto"/>
            </w:pPr>
          </w:p>
          <w:p w:rsidR="009E3A4C" w:rsidRDefault="009E3A4C" w:rsidP="009E3A4C">
            <w:pPr>
              <w:spacing w:line="300" w:lineRule="auto"/>
            </w:pPr>
            <w:r>
              <w:t>Est. Qty.:</w:t>
            </w:r>
          </w:p>
          <w:p w:rsidR="009E3A4C" w:rsidRDefault="009E3A4C" w:rsidP="009E3A4C">
            <w:pPr>
              <w:spacing w:line="300" w:lineRule="auto"/>
            </w:pPr>
          </w:p>
        </w:tc>
        <w:tc>
          <w:tcPr>
            <w:tcW w:w="1800" w:type="dxa"/>
            <w:tcBorders>
              <w:top w:val="double" w:sz="12" w:space="0" w:color="000000"/>
              <w:bottom w:val="double" w:sz="12" w:space="0" w:color="000000"/>
            </w:tcBorders>
          </w:tcPr>
          <w:p w:rsidR="009E3A4C" w:rsidRDefault="009E3A4C" w:rsidP="009E3A4C">
            <w:pPr>
              <w:spacing w:line="300" w:lineRule="auto"/>
            </w:pPr>
          </w:p>
          <w:p w:rsidR="009E3A4C" w:rsidRDefault="009E3A4C" w:rsidP="009E3A4C">
            <w:pPr>
              <w:spacing w:line="300" w:lineRule="auto"/>
            </w:pPr>
            <w:r>
              <w:t>Cost/ton FOB: Plant, loaded in KDOT trucks:</w:t>
            </w:r>
          </w:p>
          <w:p w:rsidR="009E3A4C" w:rsidRDefault="009E3A4C" w:rsidP="009E3A4C">
            <w:pPr>
              <w:spacing w:line="300" w:lineRule="auto"/>
              <w:jc w:val="center"/>
            </w:pPr>
            <w:r>
              <w:t>(A)</w:t>
            </w:r>
          </w:p>
        </w:tc>
        <w:tc>
          <w:tcPr>
            <w:tcW w:w="1620" w:type="dxa"/>
            <w:tcBorders>
              <w:top w:val="double" w:sz="12" w:space="0" w:color="000000"/>
              <w:bottom w:val="double" w:sz="12" w:space="0" w:color="000000"/>
            </w:tcBorders>
          </w:tcPr>
          <w:p w:rsidR="009E3A4C" w:rsidRDefault="009E3A4C" w:rsidP="009E3A4C">
            <w:pPr>
              <w:spacing w:line="300" w:lineRule="auto"/>
            </w:pPr>
            <w:r>
              <w:t>Road miles from plant to designated city:</w:t>
            </w:r>
          </w:p>
          <w:p w:rsidR="009E3A4C" w:rsidRDefault="009E3A4C" w:rsidP="009E3A4C">
            <w:pPr>
              <w:spacing w:line="300" w:lineRule="auto"/>
              <w:jc w:val="center"/>
            </w:pPr>
            <w:r>
              <w:t>(B)</w:t>
            </w:r>
          </w:p>
        </w:tc>
        <w:tc>
          <w:tcPr>
            <w:tcW w:w="1710" w:type="dxa"/>
            <w:tcBorders>
              <w:top w:val="double" w:sz="12" w:space="0" w:color="000000"/>
              <w:bottom w:val="double" w:sz="12" w:space="0" w:color="000000"/>
            </w:tcBorders>
          </w:tcPr>
          <w:p w:rsidR="009E3A4C" w:rsidRDefault="009E3A4C" w:rsidP="009E3A4C">
            <w:pPr>
              <w:spacing w:line="300" w:lineRule="auto"/>
            </w:pPr>
          </w:p>
          <w:p w:rsidR="009E3A4C" w:rsidRDefault="009E3A4C" w:rsidP="009E3A4C">
            <w:pPr>
              <w:spacing w:line="300" w:lineRule="auto"/>
            </w:pPr>
            <w:r>
              <w:t>Total delivered cost per ton</w:t>
            </w:r>
          </w:p>
          <w:p w:rsidR="009E3A4C" w:rsidRDefault="009E3A4C" w:rsidP="009E3A4C">
            <w:pPr>
              <w:spacing w:line="300" w:lineRule="auto"/>
              <w:jc w:val="center"/>
            </w:pPr>
            <w:r>
              <w:t>A+(B x $0.12)</w:t>
            </w:r>
          </w:p>
        </w:tc>
        <w:tc>
          <w:tcPr>
            <w:tcW w:w="4374" w:type="dxa"/>
            <w:tcBorders>
              <w:top w:val="double" w:sz="12" w:space="0" w:color="000000"/>
              <w:bottom w:val="double" w:sz="12" w:space="0" w:color="000000"/>
            </w:tcBorders>
          </w:tcPr>
          <w:p w:rsidR="009E3A4C" w:rsidRDefault="009E3A4C" w:rsidP="009E3A4C">
            <w:pPr>
              <w:spacing w:line="201" w:lineRule="exact"/>
            </w:pPr>
          </w:p>
          <w:p w:rsidR="009E3A4C" w:rsidRDefault="009E3A4C" w:rsidP="009E3A4C">
            <w:pPr>
              <w:spacing w:line="300" w:lineRule="auto"/>
            </w:pPr>
          </w:p>
          <w:p w:rsidR="009E3A4C" w:rsidRDefault="009E3A4C" w:rsidP="009E3A4C">
            <w:pPr>
              <w:spacing w:line="300" w:lineRule="auto"/>
            </w:pPr>
          </w:p>
          <w:p w:rsidR="009E3A4C" w:rsidRDefault="009E3A4C" w:rsidP="009E3A4C">
            <w:pPr>
              <w:spacing w:line="300" w:lineRule="auto"/>
            </w:pPr>
            <w:r>
              <w:t>State exact location of plant:</w:t>
            </w:r>
          </w:p>
        </w:tc>
      </w:tr>
      <w:tr w:rsidR="009E3A4C" w:rsidTr="009E3A4C">
        <w:tc>
          <w:tcPr>
            <w:tcW w:w="3546"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r>
              <w:t>El Dorado, KS - Butler County</w:t>
            </w:r>
          </w:p>
        </w:tc>
        <w:tc>
          <w:tcPr>
            <w:tcW w:w="1260"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r>
              <w:t>4,000 ton</w:t>
            </w:r>
          </w:p>
        </w:tc>
        <w:tc>
          <w:tcPr>
            <w:tcW w:w="1800"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p>
        </w:tc>
        <w:tc>
          <w:tcPr>
            <w:tcW w:w="1620"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p>
        </w:tc>
        <w:tc>
          <w:tcPr>
            <w:tcW w:w="1710"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p>
        </w:tc>
        <w:tc>
          <w:tcPr>
            <w:tcW w:w="4374"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p>
        </w:tc>
      </w:tr>
    </w:tbl>
    <w:p w:rsidR="009E3A4C" w:rsidRDefault="009E3A4C" w:rsidP="009E3A4C">
      <w:pPr>
        <w:spacing w:line="300" w:lineRule="auto"/>
      </w:pPr>
    </w:p>
    <w:tbl>
      <w:tblPr>
        <w:tblW w:w="14310" w:type="dxa"/>
        <w:tblInd w:w="45" w:type="dxa"/>
        <w:tblBorders>
          <w:top w:val="double" w:sz="12" w:space="0" w:color="000000"/>
          <w:left w:val="double" w:sz="12" w:space="0" w:color="000000"/>
          <w:bottom w:val="double" w:sz="12" w:space="0" w:color="000000"/>
          <w:right w:val="double" w:sz="12" w:space="0" w:color="000000"/>
          <w:insideH w:val="single" w:sz="8" w:space="0" w:color="000000"/>
          <w:insideV w:val="single" w:sz="8" w:space="0" w:color="000000"/>
        </w:tblBorders>
        <w:tblLayout w:type="fixed"/>
        <w:tblCellMar>
          <w:left w:w="135" w:type="dxa"/>
          <w:right w:w="135" w:type="dxa"/>
        </w:tblCellMar>
        <w:tblLook w:val="0000"/>
      </w:tblPr>
      <w:tblGrid>
        <w:gridCol w:w="3546"/>
        <w:gridCol w:w="1260"/>
        <w:gridCol w:w="1800"/>
        <w:gridCol w:w="1620"/>
        <w:gridCol w:w="1710"/>
        <w:gridCol w:w="4374"/>
      </w:tblGrid>
      <w:tr w:rsidR="009E3A4C" w:rsidTr="009E3A4C">
        <w:tc>
          <w:tcPr>
            <w:tcW w:w="3546" w:type="dxa"/>
            <w:tcBorders>
              <w:top w:val="double" w:sz="12" w:space="0" w:color="000000"/>
              <w:bottom w:val="double" w:sz="12" w:space="0" w:color="000000"/>
            </w:tcBorders>
          </w:tcPr>
          <w:p w:rsidR="009E3A4C" w:rsidRDefault="009E3A4C" w:rsidP="009E3A4C">
            <w:pPr>
              <w:spacing w:line="300" w:lineRule="auto"/>
            </w:pPr>
          </w:p>
          <w:p w:rsidR="009E3A4C" w:rsidRDefault="009E3A4C" w:rsidP="009E3A4C">
            <w:pPr>
              <w:spacing w:line="300" w:lineRule="auto"/>
            </w:pPr>
            <w:r>
              <w:t>Work Area:</w:t>
            </w:r>
          </w:p>
          <w:p w:rsidR="009E3A4C" w:rsidRDefault="009E3A4C" w:rsidP="009E3A4C">
            <w:pPr>
              <w:spacing w:line="300" w:lineRule="auto"/>
            </w:pPr>
            <w:r>
              <w:t>Plant to be located within a</w:t>
            </w:r>
          </w:p>
          <w:p w:rsidR="009E3A4C" w:rsidRDefault="009E3A4C" w:rsidP="009E3A4C">
            <w:pPr>
              <w:spacing w:line="300" w:lineRule="auto"/>
            </w:pPr>
            <w:r>
              <w:t>40 mile radius of the city shown</w:t>
            </w:r>
          </w:p>
          <w:p w:rsidR="009E3A4C" w:rsidRDefault="009E3A4C" w:rsidP="009E3A4C">
            <w:pPr>
              <w:spacing w:line="300" w:lineRule="auto"/>
            </w:pPr>
            <w:r>
              <w:t>below:</w:t>
            </w:r>
          </w:p>
        </w:tc>
        <w:tc>
          <w:tcPr>
            <w:tcW w:w="1260" w:type="dxa"/>
            <w:tcBorders>
              <w:top w:val="double" w:sz="12" w:space="0" w:color="000000"/>
              <w:bottom w:val="double" w:sz="12" w:space="0" w:color="000000"/>
            </w:tcBorders>
          </w:tcPr>
          <w:p w:rsidR="009E3A4C" w:rsidRDefault="009E3A4C" w:rsidP="009E3A4C">
            <w:pPr>
              <w:spacing w:line="201" w:lineRule="exact"/>
            </w:pPr>
          </w:p>
          <w:p w:rsidR="009E3A4C" w:rsidRDefault="009E3A4C" w:rsidP="009E3A4C">
            <w:pPr>
              <w:spacing w:line="300" w:lineRule="auto"/>
            </w:pPr>
          </w:p>
          <w:p w:rsidR="009E3A4C" w:rsidRDefault="009E3A4C" w:rsidP="009E3A4C">
            <w:pPr>
              <w:spacing w:line="300" w:lineRule="auto"/>
            </w:pPr>
          </w:p>
          <w:p w:rsidR="009E3A4C" w:rsidRDefault="009E3A4C" w:rsidP="009E3A4C">
            <w:pPr>
              <w:spacing w:line="300" w:lineRule="auto"/>
            </w:pPr>
          </w:p>
          <w:p w:rsidR="009E3A4C" w:rsidRDefault="009E3A4C" w:rsidP="009E3A4C">
            <w:pPr>
              <w:spacing w:line="300" w:lineRule="auto"/>
            </w:pPr>
            <w:r>
              <w:t>Est. Qty.:</w:t>
            </w:r>
          </w:p>
          <w:p w:rsidR="009E3A4C" w:rsidRDefault="009E3A4C" w:rsidP="009E3A4C">
            <w:pPr>
              <w:spacing w:line="300" w:lineRule="auto"/>
            </w:pPr>
          </w:p>
        </w:tc>
        <w:tc>
          <w:tcPr>
            <w:tcW w:w="1800" w:type="dxa"/>
            <w:tcBorders>
              <w:top w:val="double" w:sz="12" w:space="0" w:color="000000"/>
              <w:bottom w:val="double" w:sz="12" w:space="0" w:color="000000"/>
            </w:tcBorders>
          </w:tcPr>
          <w:p w:rsidR="009E3A4C" w:rsidRDefault="009E3A4C" w:rsidP="009E3A4C">
            <w:pPr>
              <w:spacing w:line="201" w:lineRule="exact"/>
            </w:pPr>
          </w:p>
          <w:p w:rsidR="009E3A4C" w:rsidRDefault="009E3A4C" w:rsidP="009E3A4C">
            <w:pPr>
              <w:spacing w:line="300" w:lineRule="auto"/>
            </w:pPr>
          </w:p>
          <w:p w:rsidR="009E3A4C" w:rsidRDefault="009E3A4C" w:rsidP="009E3A4C">
            <w:pPr>
              <w:spacing w:line="300" w:lineRule="auto"/>
            </w:pPr>
            <w:r>
              <w:t>Cost/ton FOB: Plant, loaded in KDOT trucks:</w:t>
            </w:r>
          </w:p>
          <w:p w:rsidR="009E3A4C" w:rsidRDefault="009E3A4C" w:rsidP="009E3A4C">
            <w:pPr>
              <w:spacing w:line="300" w:lineRule="auto"/>
              <w:jc w:val="center"/>
            </w:pPr>
            <w:r>
              <w:t>(A)</w:t>
            </w:r>
          </w:p>
        </w:tc>
        <w:tc>
          <w:tcPr>
            <w:tcW w:w="1620" w:type="dxa"/>
            <w:tcBorders>
              <w:top w:val="double" w:sz="12" w:space="0" w:color="000000"/>
              <w:bottom w:val="double" w:sz="12" w:space="0" w:color="000000"/>
            </w:tcBorders>
          </w:tcPr>
          <w:p w:rsidR="009E3A4C" w:rsidRDefault="009E3A4C" w:rsidP="009E3A4C">
            <w:pPr>
              <w:spacing w:line="201" w:lineRule="exact"/>
            </w:pPr>
          </w:p>
          <w:p w:rsidR="009E3A4C" w:rsidRDefault="009E3A4C" w:rsidP="009E3A4C">
            <w:pPr>
              <w:spacing w:line="300" w:lineRule="auto"/>
            </w:pPr>
            <w:r>
              <w:t>Road miles from plant to designated city:</w:t>
            </w:r>
          </w:p>
          <w:p w:rsidR="009E3A4C" w:rsidRDefault="009E3A4C" w:rsidP="009E3A4C">
            <w:pPr>
              <w:spacing w:line="300" w:lineRule="auto"/>
              <w:jc w:val="center"/>
            </w:pPr>
            <w:r>
              <w:t>(B)</w:t>
            </w:r>
          </w:p>
        </w:tc>
        <w:tc>
          <w:tcPr>
            <w:tcW w:w="1710" w:type="dxa"/>
            <w:tcBorders>
              <w:top w:val="double" w:sz="12" w:space="0" w:color="000000"/>
              <w:bottom w:val="double" w:sz="12" w:space="0" w:color="000000"/>
            </w:tcBorders>
          </w:tcPr>
          <w:p w:rsidR="009E3A4C" w:rsidRDefault="009E3A4C" w:rsidP="009E3A4C">
            <w:pPr>
              <w:spacing w:line="201" w:lineRule="exact"/>
            </w:pPr>
          </w:p>
          <w:p w:rsidR="009E3A4C" w:rsidRDefault="009E3A4C" w:rsidP="009E3A4C">
            <w:pPr>
              <w:spacing w:line="300" w:lineRule="auto"/>
            </w:pPr>
          </w:p>
          <w:p w:rsidR="009E3A4C" w:rsidRDefault="009E3A4C" w:rsidP="009E3A4C">
            <w:pPr>
              <w:spacing w:line="300" w:lineRule="auto"/>
            </w:pPr>
            <w:r>
              <w:t>Total delivered cost per ton</w:t>
            </w:r>
          </w:p>
          <w:p w:rsidR="009E3A4C" w:rsidRDefault="009E3A4C" w:rsidP="009E3A4C">
            <w:pPr>
              <w:spacing w:line="300" w:lineRule="auto"/>
              <w:jc w:val="center"/>
            </w:pPr>
            <w:r>
              <w:t>A+(B x $0.12)</w:t>
            </w:r>
          </w:p>
        </w:tc>
        <w:tc>
          <w:tcPr>
            <w:tcW w:w="4374" w:type="dxa"/>
            <w:tcBorders>
              <w:top w:val="double" w:sz="12" w:space="0" w:color="000000"/>
              <w:bottom w:val="double" w:sz="12" w:space="0" w:color="000000"/>
            </w:tcBorders>
          </w:tcPr>
          <w:p w:rsidR="009E3A4C" w:rsidRDefault="009E3A4C" w:rsidP="009E3A4C">
            <w:pPr>
              <w:spacing w:line="201" w:lineRule="exact"/>
            </w:pPr>
          </w:p>
          <w:p w:rsidR="009E3A4C" w:rsidRDefault="009E3A4C" w:rsidP="009E3A4C">
            <w:pPr>
              <w:spacing w:line="300" w:lineRule="auto"/>
            </w:pPr>
          </w:p>
          <w:p w:rsidR="009E3A4C" w:rsidRDefault="009E3A4C" w:rsidP="009E3A4C">
            <w:pPr>
              <w:spacing w:line="300" w:lineRule="auto"/>
            </w:pPr>
          </w:p>
          <w:p w:rsidR="009E3A4C" w:rsidRDefault="009E3A4C" w:rsidP="009E3A4C">
            <w:pPr>
              <w:spacing w:line="300" w:lineRule="auto"/>
            </w:pPr>
          </w:p>
          <w:p w:rsidR="009E3A4C" w:rsidRDefault="009E3A4C" w:rsidP="009E3A4C">
            <w:pPr>
              <w:spacing w:line="300" w:lineRule="auto"/>
            </w:pPr>
            <w:r>
              <w:t>State exact location of plant:</w:t>
            </w:r>
          </w:p>
        </w:tc>
      </w:tr>
      <w:tr w:rsidR="009E3A4C" w:rsidTr="009E3A4C">
        <w:tc>
          <w:tcPr>
            <w:tcW w:w="3546"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r>
              <w:t>Newton, KS - Harvey County</w:t>
            </w:r>
          </w:p>
        </w:tc>
        <w:tc>
          <w:tcPr>
            <w:tcW w:w="1260"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r>
              <w:t>1,500 ton</w:t>
            </w:r>
          </w:p>
        </w:tc>
        <w:tc>
          <w:tcPr>
            <w:tcW w:w="1800"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p>
        </w:tc>
        <w:tc>
          <w:tcPr>
            <w:tcW w:w="1620"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p>
        </w:tc>
        <w:tc>
          <w:tcPr>
            <w:tcW w:w="1710"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p>
        </w:tc>
        <w:tc>
          <w:tcPr>
            <w:tcW w:w="4374" w:type="dxa"/>
            <w:tcBorders>
              <w:top w:val="double" w:sz="12" w:space="0" w:color="000000"/>
            </w:tcBorders>
          </w:tcPr>
          <w:p w:rsidR="009E3A4C" w:rsidRDefault="009E3A4C" w:rsidP="009E3A4C">
            <w:pPr>
              <w:spacing w:line="163" w:lineRule="exact"/>
            </w:pPr>
          </w:p>
          <w:p w:rsidR="009E3A4C" w:rsidRDefault="009E3A4C" w:rsidP="009E3A4C">
            <w:pPr>
              <w:spacing w:line="300" w:lineRule="auto"/>
            </w:pPr>
          </w:p>
        </w:tc>
      </w:tr>
    </w:tbl>
    <w:p w:rsidR="009E3A4C" w:rsidRDefault="009E3A4C" w:rsidP="009E3A4C">
      <w:pPr>
        <w:spacing w:line="300" w:lineRule="auto"/>
      </w:pPr>
    </w:p>
    <w:p w:rsidR="00797EC8" w:rsidRDefault="00797EC8">
      <w:pPr>
        <w:pStyle w:val="Header"/>
      </w:pPr>
    </w:p>
    <w:p w:rsidR="00015B1C" w:rsidRDefault="00015B1C" w:rsidP="00015B1C">
      <w:pPr>
        <w:tabs>
          <w:tab w:val="center" w:pos="4824"/>
          <w:tab w:val="left" w:pos="5472"/>
          <w:tab w:val="left" w:pos="6192"/>
          <w:tab w:val="left" w:pos="6912"/>
          <w:tab w:val="left" w:pos="7632"/>
          <w:tab w:val="left" w:pos="8352"/>
          <w:tab w:val="left" w:pos="9072"/>
        </w:tabs>
        <w:ind w:left="1440" w:right="864"/>
        <w:jc w:val="center"/>
        <w:rPr>
          <w:rFonts w:cs="Arial"/>
        </w:rPr>
      </w:pPr>
      <w:r>
        <w:rPr>
          <w:rFonts w:cs="Arial"/>
        </w:rPr>
        <w:t>Bidder to indicate which pricing method is chosen (</w:t>
      </w:r>
      <w:r w:rsidR="00DF7AC2">
        <w:rPr>
          <w:rFonts w:cs="Arial"/>
          <w:noProof/>
          <w:lang w:eastAsia="zh-TW"/>
        </w:rPr>
        <w:drawing>
          <wp:inline distT="0" distB="0" distL="0" distR="0">
            <wp:extent cx="114300" cy="114300"/>
            <wp:effectExtent l="19050" t="0" r="0" b="0"/>
            <wp:docPr id="2" name="Picture 2" descr="MCWB01114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WB01114_0000[1]"/>
                    <pic:cNvPicPr>
                      <a:picLocks noChangeAspect="1" noChangeArrowheads="1"/>
                    </pic:cNvPicPr>
                  </pic:nvPicPr>
                  <pic:blipFill>
                    <a:blip r:embed="rId21" cstate="print"/>
                    <a:srcRect/>
                    <a:stretch>
                      <a:fillRect/>
                    </a:stretch>
                  </pic:blipFill>
                  <pic:spPr bwMode="auto">
                    <a:xfrm>
                      <a:off x="0" y="0"/>
                      <a:ext cx="114300" cy="114300"/>
                    </a:xfrm>
                    <a:prstGeom prst="rect">
                      <a:avLst/>
                    </a:prstGeom>
                    <a:noFill/>
                    <a:ln w="9525">
                      <a:noFill/>
                      <a:miter lim="800000"/>
                      <a:headEnd/>
                      <a:tailEnd/>
                    </a:ln>
                  </pic:spPr>
                </pic:pic>
              </a:graphicData>
            </a:graphic>
          </wp:inline>
        </w:drawing>
      </w:r>
      <w:r>
        <w:rPr>
          <w:rFonts w:cs="Arial"/>
        </w:rPr>
        <w:t>).</w:t>
      </w:r>
    </w:p>
    <w:p w:rsidR="00015B1C" w:rsidRDefault="00015B1C" w:rsidP="00015B1C">
      <w:pPr>
        <w:tabs>
          <w:tab w:val="center" w:pos="4824"/>
          <w:tab w:val="left" w:pos="5472"/>
          <w:tab w:val="left" w:pos="6192"/>
          <w:tab w:val="left" w:pos="6912"/>
          <w:tab w:val="left" w:pos="7632"/>
          <w:tab w:val="left" w:pos="8352"/>
          <w:tab w:val="left" w:pos="9072"/>
        </w:tabs>
        <w:ind w:left="1440" w:right="864"/>
        <w:jc w:val="center"/>
        <w:rPr>
          <w:rFonts w:cs="Arial"/>
        </w:rPr>
      </w:pPr>
    </w:p>
    <w:p w:rsidR="00015B1C" w:rsidRDefault="00015B1C" w:rsidP="00015B1C">
      <w:pPr>
        <w:tabs>
          <w:tab w:val="center" w:pos="4824"/>
          <w:tab w:val="left" w:pos="5472"/>
          <w:tab w:val="left" w:pos="6192"/>
          <w:tab w:val="left" w:pos="6912"/>
          <w:tab w:val="left" w:pos="7632"/>
          <w:tab w:val="left" w:pos="8352"/>
          <w:tab w:val="left" w:pos="9072"/>
        </w:tabs>
        <w:ind w:left="4824" w:right="864"/>
        <w:rPr>
          <w:rFonts w:cs="Arial"/>
        </w:rPr>
      </w:pPr>
      <w:r>
        <w:rPr>
          <w:rFonts w:cs="Arial"/>
        </w:rPr>
        <w:t>_____ Pricing is firm throughout the contract period.</w:t>
      </w:r>
    </w:p>
    <w:p w:rsidR="00015B1C" w:rsidRDefault="00015B1C" w:rsidP="00015B1C">
      <w:pPr>
        <w:tabs>
          <w:tab w:val="center" w:pos="4824"/>
          <w:tab w:val="left" w:pos="5472"/>
          <w:tab w:val="left" w:pos="6192"/>
          <w:tab w:val="left" w:pos="6912"/>
          <w:tab w:val="left" w:pos="7632"/>
          <w:tab w:val="left" w:pos="8352"/>
          <w:tab w:val="left" w:pos="9072"/>
        </w:tabs>
        <w:ind w:left="4824" w:right="864"/>
        <w:rPr>
          <w:rFonts w:cs="Arial"/>
        </w:rPr>
      </w:pPr>
    </w:p>
    <w:p w:rsidR="00015B1C" w:rsidRDefault="00015B1C" w:rsidP="00015B1C">
      <w:pPr>
        <w:tabs>
          <w:tab w:val="left" w:pos="4770"/>
          <w:tab w:val="center" w:pos="4824"/>
          <w:tab w:val="left" w:pos="6192"/>
          <w:tab w:val="left" w:pos="6912"/>
          <w:tab w:val="left" w:pos="7632"/>
          <w:tab w:val="left" w:pos="8352"/>
          <w:tab w:val="left" w:pos="9072"/>
        </w:tabs>
        <w:ind w:left="4824" w:right="864"/>
        <w:rPr>
          <w:rFonts w:cs="Arial"/>
        </w:rPr>
      </w:pPr>
      <w:r>
        <w:rPr>
          <w:rFonts w:cs="Arial"/>
        </w:rPr>
        <w:t>_____ Pricing is subject to the KDOT monthly asphalt pricing index.</w:t>
      </w:r>
    </w:p>
    <w:p w:rsidR="00015B1C" w:rsidRDefault="00015B1C" w:rsidP="00015B1C">
      <w:pPr>
        <w:tabs>
          <w:tab w:val="left" w:pos="4770"/>
          <w:tab w:val="center" w:pos="4824"/>
          <w:tab w:val="left" w:pos="6192"/>
          <w:tab w:val="left" w:pos="6912"/>
          <w:tab w:val="left" w:pos="7632"/>
          <w:tab w:val="left" w:pos="8352"/>
          <w:tab w:val="left" w:pos="9072"/>
        </w:tabs>
        <w:ind w:left="4824" w:right="864"/>
        <w:rPr>
          <w:rFonts w:cs="Arial"/>
        </w:rPr>
      </w:pPr>
    </w:p>
    <w:p w:rsidR="00015B1C" w:rsidRDefault="00015B1C" w:rsidP="00015B1C">
      <w:pPr>
        <w:tabs>
          <w:tab w:val="center" w:pos="720"/>
          <w:tab w:val="left" w:pos="4770"/>
          <w:tab w:val="left" w:pos="6192"/>
          <w:tab w:val="left" w:pos="6912"/>
          <w:tab w:val="left" w:pos="7632"/>
          <w:tab w:val="left" w:pos="8352"/>
          <w:tab w:val="left" w:pos="9072"/>
        </w:tabs>
        <w:ind w:left="720" w:right="864"/>
        <w:jc w:val="both"/>
        <w:rPr>
          <w:rFonts w:cs="Arial"/>
        </w:rPr>
      </w:pPr>
      <w:r>
        <w:rPr>
          <w:rFonts w:cs="Arial"/>
        </w:rPr>
        <w:t>Payment terms are NET 30 DAYS.  Show discount(s) if payment is made in less than 30 Days: ________________________________________</w:t>
      </w:r>
    </w:p>
    <w:p w:rsidR="00327EBB" w:rsidRPr="00327EBB" w:rsidRDefault="00327EBB" w:rsidP="00327EBB">
      <w:pPr>
        <w:tabs>
          <w:tab w:val="left" w:pos="4770"/>
          <w:tab w:val="center" w:pos="4824"/>
          <w:tab w:val="left" w:pos="6192"/>
          <w:tab w:val="left" w:pos="6912"/>
          <w:tab w:val="left" w:pos="7632"/>
          <w:tab w:val="left" w:pos="8352"/>
          <w:tab w:val="left" w:pos="9072"/>
        </w:tabs>
        <w:ind w:right="864"/>
        <w:rPr>
          <w:rFonts w:cs="Arial"/>
        </w:rPr>
        <w:sectPr w:rsidR="00327EBB" w:rsidRPr="00327EBB" w:rsidSect="00327EBB">
          <w:headerReference w:type="default" r:id="rId22"/>
          <w:footerReference w:type="even" r:id="rId23"/>
          <w:type w:val="continuous"/>
          <w:pgSz w:w="15840" w:h="12240" w:orient="landscape" w:code="1"/>
          <w:pgMar w:top="720" w:right="576" w:bottom="720" w:left="720" w:header="576" w:footer="0" w:gutter="0"/>
          <w:cols w:space="720"/>
          <w:docGrid w:linePitch="360"/>
        </w:sectPr>
      </w:pPr>
    </w:p>
    <w:p w:rsidR="00797EC8" w:rsidRDefault="00797EC8">
      <w:pPr>
        <w:rPr>
          <w:sz w:val="16"/>
        </w:rPr>
      </w:pPr>
      <w:r>
        <w:rPr>
          <w:sz w:val="16"/>
        </w:rPr>
        <w:t xml:space="preserve">State of </w:t>
      </w:r>
      <w:smartTag w:uri="urn:schemas-microsoft-com:office:smarttags" w:element="State">
        <w:smartTag w:uri="urn:schemas-microsoft-com:office:smarttags" w:element="place">
          <w:r>
            <w:rPr>
              <w:sz w:val="16"/>
            </w:rPr>
            <w:t>Kansas</w:t>
          </w:r>
        </w:smartTag>
      </w:smartTag>
    </w:p>
    <w:p w:rsidR="00797EC8" w:rsidRDefault="00797EC8">
      <w:pPr>
        <w:rPr>
          <w:sz w:val="16"/>
        </w:rPr>
      </w:pPr>
      <w:r>
        <w:rPr>
          <w:sz w:val="16"/>
        </w:rPr>
        <w:t>Department of Administration</w:t>
      </w:r>
    </w:p>
    <w:p w:rsidR="00797EC8" w:rsidRDefault="00797EC8">
      <w:pPr>
        <w:rPr>
          <w:sz w:val="16"/>
        </w:rPr>
      </w:pPr>
      <w:r>
        <w:rPr>
          <w:sz w:val="16"/>
        </w:rPr>
        <w:t>DA-146a    (Rev. 1-01)</w:t>
      </w:r>
    </w:p>
    <w:p w:rsidR="00797EC8" w:rsidRDefault="00797EC8"/>
    <w:p w:rsidR="00797EC8" w:rsidRDefault="00797EC8">
      <w:pPr>
        <w:jc w:val="center"/>
        <w:rPr>
          <w:b/>
          <w:sz w:val="28"/>
        </w:rPr>
      </w:pPr>
      <w:r>
        <w:rPr>
          <w:b/>
          <w:sz w:val="28"/>
        </w:rPr>
        <w:t>CONTRACTUAL PROVISIONS ATTACHMENT</w:t>
      </w:r>
    </w:p>
    <w:p w:rsidR="00797EC8" w:rsidRDefault="00797EC8" w:rsidP="000258A9">
      <w:pPr>
        <w:jc w:val="both"/>
      </w:pPr>
    </w:p>
    <w:p w:rsidR="00797EC8" w:rsidRDefault="00797EC8" w:rsidP="000258A9">
      <w:pPr>
        <w:tabs>
          <w:tab w:val="left" w:pos="954"/>
        </w:tabs>
        <w:spacing w:line="160" w:lineRule="exact"/>
        <w:ind w:left="954" w:hanging="954"/>
        <w:jc w:val="both"/>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797EC8" w:rsidRDefault="00797EC8" w:rsidP="000258A9">
      <w:pPr>
        <w:tabs>
          <w:tab w:val="left" w:pos="954"/>
        </w:tabs>
        <w:spacing w:line="160" w:lineRule="exact"/>
        <w:jc w:val="both"/>
        <w:rPr>
          <w:sz w:val="16"/>
        </w:rPr>
      </w:pPr>
    </w:p>
    <w:p w:rsidR="00797EC8" w:rsidRDefault="00797EC8" w:rsidP="000258A9">
      <w:pPr>
        <w:pStyle w:val="BodyTextIndent2"/>
        <w:jc w:val="both"/>
      </w:pPr>
      <w:r>
        <w:tab/>
        <w:t>"The Provisions found in Contractual Provisions Attachment (Form DA-146a, Rev. 1-01), which is attached hereto, are hereby incorporated in this contract and made a part thereof."</w:t>
      </w:r>
    </w:p>
    <w:p w:rsidR="00797EC8" w:rsidRDefault="00797EC8" w:rsidP="000258A9">
      <w:pPr>
        <w:tabs>
          <w:tab w:val="left" w:pos="954"/>
        </w:tabs>
        <w:spacing w:line="160" w:lineRule="exact"/>
        <w:jc w:val="both"/>
        <w:rPr>
          <w:sz w:val="16"/>
        </w:rPr>
      </w:pPr>
    </w:p>
    <w:p w:rsidR="00797EC8" w:rsidRDefault="00797EC8" w:rsidP="000258A9">
      <w:pPr>
        <w:tabs>
          <w:tab w:val="left" w:pos="954"/>
        </w:tabs>
        <w:spacing w:line="160" w:lineRule="exact"/>
        <w:ind w:left="954" w:hanging="954"/>
        <w:jc w:val="both"/>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797EC8" w:rsidRDefault="00797EC8" w:rsidP="000258A9">
      <w:pPr>
        <w:tabs>
          <w:tab w:val="left" w:pos="954"/>
        </w:tabs>
        <w:spacing w:line="160" w:lineRule="exact"/>
        <w:jc w:val="both"/>
        <w:rPr>
          <w:sz w:val="16"/>
        </w:rPr>
      </w:pPr>
    </w:p>
    <w:p w:rsidR="00797EC8" w:rsidRDefault="00797EC8" w:rsidP="000258A9">
      <w:pPr>
        <w:tabs>
          <w:tab w:val="left" w:pos="360"/>
        </w:tabs>
        <w:spacing w:line="168" w:lineRule="exact"/>
        <w:ind w:left="360" w:hanging="360"/>
        <w:jc w:val="both"/>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797EC8" w:rsidRDefault="00797EC8" w:rsidP="000258A9">
      <w:pPr>
        <w:tabs>
          <w:tab w:val="left" w:pos="360"/>
        </w:tabs>
        <w:spacing w:line="168" w:lineRule="exact"/>
        <w:ind w:left="360" w:hanging="360"/>
        <w:jc w:val="both"/>
        <w:rPr>
          <w:sz w:val="16"/>
          <w:u w:val="single"/>
        </w:rPr>
      </w:pPr>
    </w:p>
    <w:p w:rsidR="00797EC8" w:rsidRDefault="00797EC8" w:rsidP="000258A9">
      <w:pPr>
        <w:tabs>
          <w:tab w:val="left" w:pos="360"/>
        </w:tabs>
        <w:spacing w:line="168" w:lineRule="exact"/>
        <w:ind w:left="360" w:hanging="360"/>
        <w:jc w:val="both"/>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797EC8" w:rsidRDefault="00797EC8" w:rsidP="000258A9">
      <w:pPr>
        <w:tabs>
          <w:tab w:val="left" w:pos="360"/>
        </w:tabs>
        <w:spacing w:line="168" w:lineRule="exact"/>
        <w:ind w:left="360" w:hanging="360"/>
        <w:jc w:val="both"/>
        <w:rPr>
          <w:b/>
          <w:sz w:val="18"/>
        </w:rPr>
      </w:pPr>
    </w:p>
    <w:p w:rsidR="00F6689E" w:rsidRDefault="00797EC8" w:rsidP="000258A9">
      <w:pPr>
        <w:tabs>
          <w:tab w:val="left" w:pos="360"/>
        </w:tabs>
        <w:ind w:left="360" w:hanging="360"/>
        <w:jc w:val="both"/>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State">
        <w:smartTag w:uri="urn:schemas-microsoft-com:office:smarttags" w:element="place">
          <w:r>
            <w:rPr>
              <w:sz w:val="16"/>
            </w:rPr>
            <w:t>Kansas</w:t>
          </w:r>
        </w:smartTag>
      </w:smartTag>
      <w:r>
        <w:rPr>
          <w:sz w:val="16"/>
        </w:rPr>
        <w:t xml:space="preserve"> and need not be reserved, but prudence requires the State to reiterate that nothing related to this contract shall be deemed a waiver of the Eleventh Amendment."</w:t>
      </w:r>
    </w:p>
    <w:sectPr w:rsidR="00F6689E" w:rsidSect="00327EBB">
      <w:pgSz w:w="12240" w:h="15840" w:code="1"/>
      <w:pgMar w:top="576" w:right="720" w:bottom="720" w:left="72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3528" w:rsidRDefault="007E3528">
      <w:r>
        <w:separator/>
      </w:r>
    </w:p>
  </w:endnote>
  <w:endnote w:type="continuationSeparator" w:id="0">
    <w:p w:rsidR="007E3528" w:rsidRDefault="007E35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375" w:rsidRDefault="006713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71375" w:rsidRDefault="0067137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3528" w:rsidRDefault="007E3528">
      <w:r>
        <w:separator/>
      </w:r>
    </w:p>
  </w:footnote>
  <w:footnote w:type="continuationSeparator" w:id="0">
    <w:p w:rsidR="007E3528" w:rsidRDefault="007E35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375" w:rsidRDefault="00671375" w:rsidP="00C3344D">
    <w:pPr>
      <w:pStyle w:val="Header"/>
      <w:jc w:val="right"/>
    </w:pPr>
    <w:r>
      <w:t>Invitation for Bid No. 12739</w:t>
    </w:r>
  </w:p>
  <w:p w:rsidR="00671375" w:rsidRDefault="00671375" w:rsidP="00C3344D">
    <w:pPr>
      <w:pStyle w:val="Header"/>
      <w:jc w:val="right"/>
    </w:pPr>
    <w:r>
      <w:t xml:space="preserve">Page </w:t>
    </w:r>
    <w:fldSimple w:instr=" PAGE   \* MERGEFORMAT ">
      <w:r w:rsidR="00DF7AC2">
        <w:rPr>
          <w:noProof/>
        </w:rPr>
        <w:t>8</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375" w:rsidRDefault="00671375">
    <w:pPr>
      <w:jc w:val="right"/>
      <w:rPr>
        <w:sz w:val="18"/>
      </w:rPr>
    </w:pPr>
    <w:r>
      <w:rPr>
        <w:sz w:val="18"/>
      </w:rPr>
      <w:t>Invitation For Bid Number 12739</w:t>
    </w:r>
  </w:p>
  <w:p w:rsidR="00671375" w:rsidRDefault="00671375">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0035CB">
      <w:rPr>
        <w:rStyle w:val="PageNumber"/>
        <w:rFonts w:ascii="Arial" w:hAnsi="Arial"/>
        <w:noProof/>
        <w:sz w:val="18"/>
      </w:rPr>
      <w:t>21</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14218D"/>
    <w:multiLevelType w:val="hybridMultilevel"/>
    <w:tmpl w:val="90E4F9F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3F067F9A"/>
    <w:multiLevelType w:val="hybridMultilevel"/>
    <w:tmpl w:val="CBFE6F78"/>
    <w:lvl w:ilvl="0" w:tplc="67A2081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567E6BA2"/>
    <w:multiLevelType w:val="hybridMultilevel"/>
    <w:tmpl w:val="F6EA11C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6D006ED7"/>
    <w:multiLevelType w:val="hybridMultilevel"/>
    <w:tmpl w:val="46D25B96"/>
    <w:lvl w:ilvl="0" w:tplc="0409000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4BC2590"/>
    <w:multiLevelType w:val="hybridMultilevel"/>
    <w:tmpl w:val="91B2F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00"/>
  <w:displayHorizontalDrawingGridEvery w:val="2"/>
  <w:characterSpacingControl w:val="doNotCompress"/>
  <w:footnotePr>
    <w:footnote w:id="-1"/>
    <w:footnote w:id="0"/>
  </w:footnotePr>
  <w:endnotePr>
    <w:numFmt w:val="decimal"/>
    <w:endnote w:id="-1"/>
    <w:endnote w:id="0"/>
  </w:endnotePr>
  <w:compat/>
  <w:rsids>
    <w:rsidRoot w:val="00797EC8"/>
    <w:rsid w:val="000035CB"/>
    <w:rsid w:val="00014901"/>
    <w:rsid w:val="00015B1C"/>
    <w:rsid w:val="000167F7"/>
    <w:rsid w:val="00023C7E"/>
    <w:rsid w:val="000258A9"/>
    <w:rsid w:val="00030B85"/>
    <w:rsid w:val="00043F22"/>
    <w:rsid w:val="00046A56"/>
    <w:rsid w:val="00055277"/>
    <w:rsid w:val="00055299"/>
    <w:rsid w:val="000601A8"/>
    <w:rsid w:val="0006078B"/>
    <w:rsid w:val="00060B08"/>
    <w:rsid w:val="000632FA"/>
    <w:rsid w:val="00065B09"/>
    <w:rsid w:val="00070A7D"/>
    <w:rsid w:val="00071975"/>
    <w:rsid w:val="00072318"/>
    <w:rsid w:val="000777A6"/>
    <w:rsid w:val="00081725"/>
    <w:rsid w:val="00081F16"/>
    <w:rsid w:val="000839D2"/>
    <w:rsid w:val="000953E4"/>
    <w:rsid w:val="000A2E49"/>
    <w:rsid w:val="000A6674"/>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6E5"/>
    <w:rsid w:val="001B0788"/>
    <w:rsid w:val="001B389B"/>
    <w:rsid w:val="001C283E"/>
    <w:rsid w:val="001C29F6"/>
    <w:rsid w:val="001C688F"/>
    <w:rsid w:val="001D666D"/>
    <w:rsid w:val="001D78CF"/>
    <w:rsid w:val="001E0E87"/>
    <w:rsid w:val="001F10AA"/>
    <w:rsid w:val="001F1BB1"/>
    <w:rsid w:val="001F6CE7"/>
    <w:rsid w:val="001F7441"/>
    <w:rsid w:val="00201941"/>
    <w:rsid w:val="00204433"/>
    <w:rsid w:val="00204F69"/>
    <w:rsid w:val="00230118"/>
    <w:rsid w:val="00233715"/>
    <w:rsid w:val="00233771"/>
    <w:rsid w:val="00234577"/>
    <w:rsid w:val="00236F17"/>
    <w:rsid w:val="00243CDE"/>
    <w:rsid w:val="00250B25"/>
    <w:rsid w:val="0025320F"/>
    <w:rsid w:val="00256897"/>
    <w:rsid w:val="002650D8"/>
    <w:rsid w:val="002837B3"/>
    <w:rsid w:val="00292B4F"/>
    <w:rsid w:val="002964DD"/>
    <w:rsid w:val="002A0DA4"/>
    <w:rsid w:val="002A6A4A"/>
    <w:rsid w:val="002B3C51"/>
    <w:rsid w:val="002B437A"/>
    <w:rsid w:val="002D7CF4"/>
    <w:rsid w:val="002E6B1D"/>
    <w:rsid w:val="002F4B7F"/>
    <w:rsid w:val="00300C8C"/>
    <w:rsid w:val="00301260"/>
    <w:rsid w:val="00307469"/>
    <w:rsid w:val="00312243"/>
    <w:rsid w:val="00326B4A"/>
    <w:rsid w:val="00327EBB"/>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B0622"/>
    <w:rsid w:val="003B3570"/>
    <w:rsid w:val="003B4B09"/>
    <w:rsid w:val="003B720B"/>
    <w:rsid w:val="003C78D2"/>
    <w:rsid w:val="003D3461"/>
    <w:rsid w:val="003D4256"/>
    <w:rsid w:val="003E2C49"/>
    <w:rsid w:val="003F1663"/>
    <w:rsid w:val="003F2DD5"/>
    <w:rsid w:val="004059B4"/>
    <w:rsid w:val="004156A9"/>
    <w:rsid w:val="00415B29"/>
    <w:rsid w:val="00420206"/>
    <w:rsid w:val="00426895"/>
    <w:rsid w:val="0043431F"/>
    <w:rsid w:val="00441588"/>
    <w:rsid w:val="00442217"/>
    <w:rsid w:val="004429E9"/>
    <w:rsid w:val="00444ED9"/>
    <w:rsid w:val="0044557C"/>
    <w:rsid w:val="00445C13"/>
    <w:rsid w:val="00446F38"/>
    <w:rsid w:val="00450400"/>
    <w:rsid w:val="00460714"/>
    <w:rsid w:val="00463F14"/>
    <w:rsid w:val="0047664B"/>
    <w:rsid w:val="004833B0"/>
    <w:rsid w:val="00483F16"/>
    <w:rsid w:val="004853E9"/>
    <w:rsid w:val="00486AD2"/>
    <w:rsid w:val="0049276D"/>
    <w:rsid w:val="004A70AE"/>
    <w:rsid w:val="004B13EC"/>
    <w:rsid w:val="004B2BD9"/>
    <w:rsid w:val="004B510F"/>
    <w:rsid w:val="004B6F35"/>
    <w:rsid w:val="004C2729"/>
    <w:rsid w:val="004C401C"/>
    <w:rsid w:val="004C6707"/>
    <w:rsid w:val="004D0834"/>
    <w:rsid w:val="004D0E87"/>
    <w:rsid w:val="004E71D6"/>
    <w:rsid w:val="004F1361"/>
    <w:rsid w:val="004F251F"/>
    <w:rsid w:val="004F6DC7"/>
    <w:rsid w:val="004F7B69"/>
    <w:rsid w:val="004F7FE6"/>
    <w:rsid w:val="00501760"/>
    <w:rsid w:val="00504A55"/>
    <w:rsid w:val="00507515"/>
    <w:rsid w:val="00513CE0"/>
    <w:rsid w:val="0052560A"/>
    <w:rsid w:val="00525945"/>
    <w:rsid w:val="0053097D"/>
    <w:rsid w:val="00534CE2"/>
    <w:rsid w:val="005362C1"/>
    <w:rsid w:val="005432C0"/>
    <w:rsid w:val="00545172"/>
    <w:rsid w:val="005540E9"/>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57"/>
    <w:rsid w:val="006332B5"/>
    <w:rsid w:val="00634AC0"/>
    <w:rsid w:val="0063550E"/>
    <w:rsid w:val="00636706"/>
    <w:rsid w:val="00642D9F"/>
    <w:rsid w:val="00644824"/>
    <w:rsid w:val="00650870"/>
    <w:rsid w:val="0067073F"/>
    <w:rsid w:val="00671375"/>
    <w:rsid w:val="0068095C"/>
    <w:rsid w:val="006871F6"/>
    <w:rsid w:val="00693114"/>
    <w:rsid w:val="00696051"/>
    <w:rsid w:val="006A3826"/>
    <w:rsid w:val="006A67F7"/>
    <w:rsid w:val="006C63E3"/>
    <w:rsid w:val="006D0C86"/>
    <w:rsid w:val="006D2AC2"/>
    <w:rsid w:val="006D51F5"/>
    <w:rsid w:val="006D558F"/>
    <w:rsid w:val="006E092B"/>
    <w:rsid w:val="00701C37"/>
    <w:rsid w:val="00706032"/>
    <w:rsid w:val="00711520"/>
    <w:rsid w:val="00741563"/>
    <w:rsid w:val="00741EC5"/>
    <w:rsid w:val="00744911"/>
    <w:rsid w:val="00745FD9"/>
    <w:rsid w:val="00747AF8"/>
    <w:rsid w:val="0075092F"/>
    <w:rsid w:val="00755C60"/>
    <w:rsid w:val="00771E71"/>
    <w:rsid w:val="00772D2C"/>
    <w:rsid w:val="00772F0B"/>
    <w:rsid w:val="00785214"/>
    <w:rsid w:val="00785ACF"/>
    <w:rsid w:val="0079188A"/>
    <w:rsid w:val="007958CD"/>
    <w:rsid w:val="00796550"/>
    <w:rsid w:val="00797EC8"/>
    <w:rsid w:val="007A0FCB"/>
    <w:rsid w:val="007B6BA4"/>
    <w:rsid w:val="007C12E5"/>
    <w:rsid w:val="007C2D4D"/>
    <w:rsid w:val="007C4689"/>
    <w:rsid w:val="007D4B53"/>
    <w:rsid w:val="007E025B"/>
    <w:rsid w:val="007E3528"/>
    <w:rsid w:val="007E3906"/>
    <w:rsid w:val="007F26E7"/>
    <w:rsid w:val="007F74BC"/>
    <w:rsid w:val="008047C8"/>
    <w:rsid w:val="00810A43"/>
    <w:rsid w:val="00810BE8"/>
    <w:rsid w:val="00812999"/>
    <w:rsid w:val="008174B3"/>
    <w:rsid w:val="00820F0A"/>
    <w:rsid w:val="0082326E"/>
    <w:rsid w:val="00823776"/>
    <w:rsid w:val="00835007"/>
    <w:rsid w:val="00835415"/>
    <w:rsid w:val="0083586D"/>
    <w:rsid w:val="00843635"/>
    <w:rsid w:val="008604D8"/>
    <w:rsid w:val="0086680D"/>
    <w:rsid w:val="0088291E"/>
    <w:rsid w:val="00885D29"/>
    <w:rsid w:val="008A2612"/>
    <w:rsid w:val="008A4DB4"/>
    <w:rsid w:val="008A687E"/>
    <w:rsid w:val="008B1B6D"/>
    <w:rsid w:val="008C2F4B"/>
    <w:rsid w:val="008C4175"/>
    <w:rsid w:val="008C4BFF"/>
    <w:rsid w:val="008D31E1"/>
    <w:rsid w:val="008D41DA"/>
    <w:rsid w:val="008D5D47"/>
    <w:rsid w:val="008E061E"/>
    <w:rsid w:val="008E2FAB"/>
    <w:rsid w:val="008E35DE"/>
    <w:rsid w:val="008E4372"/>
    <w:rsid w:val="00906F81"/>
    <w:rsid w:val="00916353"/>
    <w:rsid w:val="00920815"/>
    <w:rsid w:val="00920BE0"/>
    <w:rsid w:val="00922FBC"/>
    <w:rsid w:val="00923B5F"/>
    <w:rsid w:val="009257EE"/>
    <w:rsid w:val="009372D9"/>
    <w:rsid w:val="00951F5A"/>
    <w:rsid w:val="00962089"/>
    <w:rsid w:val="009645B9"/>
    <w:rsid w:val="00965BE3"/>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D42F2"/>
    <w:rsid w:val="009E0C69"/>
    <w:rsid w:val="009E1FD6"/>
    <w:rsid w:val="009E3A4C"/>
    <w:rsid w:val="009E7162"/>
    <w:rsid w:val="009F4678"/>
    <w:rsid w:val="009F687B"/>
    <w:rsid w:val="00A0460A"/>
    <w:rsid w:val="00A12283"/>
    <w:rsid w:val="00A13BA4"/>
    <w:rsid w:val="00A16431"/>
    <w:rsid w:val="00A214A2"/>
    <w:rsid w:val="00A250F2"/>
    <w:rsid w:val="00A27E21"/>
    <w:rsid w:val="00A4055F"/>
    <w:rsid w:val="00A4398B"/>
    <w:rsid w:val="00A43F41"/>
    <w:rsid w:val="00A44B8C"/>
    <w:rsid w:val="00A52C0D"/>
    <w:rsid w:val="00A63838"/>
    <w:rsid w:val="00A67937"/>
    <w:rsid w:val="00A74D8B"/>
    <w:rsid w:val="00A7578B"/>
    <w:rsid w:val="00A7584B"/>
    <w:rsid w:val="00A81B20"/>
    <w:rsid w:val="00A953C8"/>
    <w:rsid w:val="00A95485"/>
    <w:rsid w:val="00AA3164"/>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07A5"/>
    <w:rsid w:val="00B14417"/>
    <w:rsid w:val="00B1548E"/>
    <w:rsid w:val="00B17202"/>
    <w:rsid w:val="00B17B7C"/>
    <w:rsid w:val="00B20B91"/>
    <w:rsid w:val="00B20D64"/>
    <w:rsid w:val="00B246D8"/>
    <w:rsid w:val="00B322FD"/>
    <w:rsid w:val="00B342ED"/>
    <w:rsid w:val="00B34A66"/>
    <w:rsid w:val="00B34C69"/>
    <w:rsid w:val="00B3584C"/>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2A3"/>
    <w:rsid w:val="00BF7B95"/>
    <w:rsid w:val="00C032FD"/>
    <w:rsid w:val="00C12243"/>
    <w:rsid w:val="00C13819"/>
    <w:rsid w:val="00C22336"/>
    <w:rsid w:val="00C24E82"/>
    <w:rsid w:val="00C3344D"/>
    <w:rsid w:val="00C42822"/>
    <w:rsid w:val="00C521F9"/>
    <w:rsid w:val="00C539DD"/>
    <w:rsid w:val="00C6613F"/>
    <w:rsid w:val="00C668DB"/>
    <w:rsid w:val="00C75A99"/>
    <w:rsid w:val="00C80568"/>
    <w:rsid w:val="00C81F43"/>
    <w:rsid w:val="00C847F0"/>
    <w:rsid w:val="00C84FF5"/>
    <w:rsid w:val="00C8738A"/>
    <w:rsid w:val="00C93C09"/>
    <w:rsid w:val="00C9529B"/>
    <w:rsid w:val="00C95B7C"/>
    <w:rsid w:val="00CB30FE"/>
    <w:rsid w:val="00CC578D"/>
    <w:rsid w:val="00CD3CF9"/>
    <w:rsid w:val="00CE23EE"/>
    <w:rsid w:val="00CE4F14"/>
    <w:rsid w:val="00CE6154"/>
    <w:rsid w:val="00D0210A"/>
    <w:rsid w:val="00D14F08"/>
    <w:rsid w:val="00D166DF"/>
    <w:rsid w:val="00D22880"/>
    <w:rsid w:val="00D34340"/>
    <w:rsid w:val="00D35EE3"/>
    <w:rsid w:val="00D45B0F"/>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968E7"/>
    <w:rsid w:val="00DA2246"/>
    <w:rsid w:val="00DA29AA"/>
    <w:rsid w:val="00DA4B0B"/>
    <w:rsid w:val="00DA769D"/>
    <w:rsid w:val="00DB687D"/>
    <w:rsid w:val="00DC1B8E"/>
    <w:rsid w:val="00DC4410"/>
    <w:rsid w:val="00DC66A0"/>
    <w:rsid w:val="00DD4CCB"/>
    <w:rsid w:val="00DE0C2D"/>
    <w:rsid w:val="00DE302D"/>
    <w:rsid w:val="00DF29BC"/>
    <w:rsid w:val="00DF428F"/>
    <w:rsid w:val="00DF7AC2"/>
    <w:rsid w:val="00DF7B3F"/>
    <w:rsid w:val="00E07CC8"/>
    <w:rsid w:val="00E1100F"/>
    <w:rsid w:val="00E110F8"/>
    <w:rsid w:val="00E27DBF"/>
    <w:rsid w:val="00E31E27"/>
    <w:rsid w:val="00E3228E"/>
    <w:rsid w:val="00E3245C"/>
    <w:rsid w:val="00E338E4"/>
    <w:rsid w:val="00E44F6F"/>
    <w:rsid w:val="00E6336E"/>
    <w:rsid w:val="00E72703"/>
    <w:rsid w:val="00E76B9F"/>
    <w:rsid w:val="00E8214C"/>
    <w:rsid w:val="00E86A7F"/>
    <w:rsid w:val="00E90A9D"/>
    <w:rsid w:val="00E95902"/>
    <w:rsid w:val="00EA0332"/>
    <w:rsid w:val="00EA09B3"/>
    <w:rsid w:val="00EB0973"/>
    <w:rsid w:val="00EB161E"/>
    <w:rsid w:val="00EB1992"/>
    <w:rsid w:val="00EB5261"/>
    <w:rsid w:val="00EB72EF"/>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0DF4"/>
    <w:rsid w:val="00F142EF"/>
    <w:rsid w:val="00F15627"/>
    <w:rsid w:val="00F20ADD"/>
    <w:rsid w:val="00F26E68"/>
    <w:rsid w:val="00F2767E"/>
    <w:rsid w:val="00F352EB"/>
    <w:rsid w:val="00F45B88"/>
    <w:rsid w:val="00F53352"/>
    <w:rsid w:val="00F55E9A"/>
    <w:rsid w:val="00F60D8A"/>
    <w:rsid w:val="00F6689E"/>
    <w:rsid w:val="00F7200B"/>
    <w:rsid w:val="00F778C7"/>
    <w:rsid w:val="00F80C70"/>
    <w:rsid w:val="00F82C02"/>
    <w:rsid w:val="00F84E89"/>
    <w:rsid w:val="00F8668A"/>
    <w:rsid w:val="00F92849"/>
    <w:rsid w:val="00F932EC"/>
    <w:rsid w:val="00F975C4"/>
    <w:rsid w:val="00FA0535"/>
    <w:rsid w:val="00FA2D31"/>
    <w:rsid w:val="00FA5AD6"/>
    <w:rsid w:val="00FA6F44"/>
    <w:rsid w:val="00FB680E"/>
    <w:rsid w:val="00FD09EA"/>
    <w:rsid w:val="00FF44C5"/>
    <w:rsid w:val="00FF74D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ostalCode"/>
  <w:smartTagType w:namespaceuri="urn:schemas-microsoft-com:office:smarttags" w:name="Street"/>
  <w:smartTagType w:namespaceuri="urn:schemas-microsoft-com:office:smarttags" w:name="country-region"/>
  <w:smartTagType w:namespaceuri="urn:schemas-microsoft-com:office:smarttags" w:name="date"/>
  <w:smartTagType w:namespaceuri="urn:schemas-microsoft-com:office:smarttags" w:name="address"/>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qFormat/>
    <w:rsid w:val="00797EC8"/>
    <w:pPr>
      <w:widowControl w:val="0"/>
      <w:tabs>
        <w:tab w:val="left" w:pos="990"/>
      </w:tabs>
      <w:jc w:val="center"/>
    </w:pPr>
    <w:rPr>
      <w:b/>
      <w:snapToGrid w:val="0"/>
      <w:sz w:val="24"/>
      <w:szCs w:val="20"/>
    </w:rPr>
  </w:style>
  <w:style w:type="paragraph" w:styleId="BodyText2">
    <w:name w:val="Body Text 2"/>
    <w:basedOn w:val="Normal"/>
    <w:rsid w:val="00797EC8"/>
    <w:pPr>
      <w:jc w:val="both"/>
    </w:pPr>
    <w:rPr>
      <w:szCs w:val="20"/>
    </w:rPr>
  </w:style>
  <w:style w:type="paragraph" w:styleId="BodyTextIndent">
    <w:name w:val="Body Text Indent"/>
    <w:basedOn w:val="Normal"/>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paragraph" w:styleId="ListParagraph">
    <w:name w:val="List Paragraph"/>
    <w:basedOn w:val="Normal"/>
    <w:uiPriority w:val="34"/>
    <w:qFormat/>
    <w:rsid w:val="00F10DF4"/>
    <w:pPr>
      <w:ind w:left="720" w:firstLine="720"/>
      <w:contextualSpacing/>
    </w:pPr>
    <w:rPr>
      <w:rFonts w:ascii="Calibri" w:eastAsia="Calibri" w:hAnsi="Calibri"/>
      <w:sz w:val="22"/>
      <w:szCs w:val="22"/>
    </w:rPr>
  </w:style>
  <w:style w:type="paragraph" w:styleId="BlockText">
    <w:name w:val="Block Text"/>
    <w:basedOn w:val="Normal"/>
    <w:rsid w:val="009E3A4C"/>
    <w:pPr>
      <w:widowControl w:val="0"/>
      <w:ind w:left="720" w:right="864" w:hanging="360"/>
    </w:pPr>
    <w:rPr>
      <w:rFonts w:ascii="Times New Roman" w:hAnsi="Times New Roman"/>
      <w:snapToGrid w:val="0"/>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srevenue.org/taxclearance.htm" TargetMode="External"/><Relationship Id="rId18" Type="http://schemas.openxmlformats.org/officeDocument/2006/relationships/hyperlink" Target="http://www.ksdot.org/burconsmain/ppreq/asphaltpriceindex.asp"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wmf"/><Relationship Id="rId12" Type="http://schemas.openxmlformats.org/officeDocument/2006/relationships/hyperlink" Target="http://www.kansas.gov/ksbdc/"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hyperlink" Target="http://www.ksdot.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739.doc"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john.lowe@da.ks.gov" TargetMode="External"/><Relationship Id="rId23" Type="http://schemas.openxmlformats.org/officeDocument/2006/relationships/footer" Target="footer1.xml"/><Relationship Id="rId10" Type="http://schemas.openxmlformats.org/officeDocument/2006/relationships/hyperlink" Target="http://www.da.ks.gov/purch" TargetMode="External"/><Relationship Id="rId19" Type="http://schemas.openxmlformats.org/officeDocument/2006/relationships/hyperlink" Target="http://www.poten.com/" TargetMode="Externa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www.ksrevenue.org/busregistration.htm" TargetMode="External"/><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0</TotalTime>
  <Pages>9</Pages>
  <Words>9551</Words>
  <Characters>54442</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63866</CharactersWithSpaces>
  <SharedDoc>false</SharedDoc>
  <HLinks>
    <vt:vector size="66" baseType="variant">
      <vt:variant>
        <vt:i4>5767184</vt:i4>
      </vt:variant>
      <vt:variant>
        <vt:i4>30</vt:i4>
      </vt:variant>
      <vt:variant>
        <vt:i4>0</vt:i4>
      </vt:variant>
      <vt:variant>
        <vt:i4>5</vt:i4>
      </vt:variant>
      <vt:variant>
        <vt:lpwstr>http://www.ksdot.org/</vt:lpwstr>
      </vt:variant>
      <vt:variant>
        <vt:lpwstr/>
      </vt:variant>
      <vt:variant>
        <vt:i4>5177371</vt:i4>
      </vt:variant>
      <vt:variant>
        <vt:i4>27</vt:i4>
      </vt:variant>
      <vt:variant>
        <vt:i4>0</vt:i4>
      </vt:variant>
      <vt:variant>
        <vt:i4>5</vt:i4>
      </vt:variant>
      <vt:variant>
        <vt:lpwstr>http://www.poten.com/</vt:lpwstr>
      </vt:variant>
      <vt:variant>
        <vt:lpwstr/>
      </vt:variant>
      <vt:variant>
        <vt:i4>5832715</vt:i4>
      </vt:variant>
      <vt:variant>
        <vt:i4>24</vt:i4>
      </vt:variant>
      <vt:variant>
        <vt:i4>0</vt:i4>
      </vt:variant>
      <vt:variant>
        <vt:i4>5</vt:i4>
      </vt:variant>
      <vt:variant>
        <vt:lpwstr>http://www.ksdot.org/burconsmain/ppreq/asphaltpriceindex.asp</vt:lpwstr>
      </vt:variant>
      <vt:variant>
        <vt:lpwstr/>
      </vt:variant>
      <vt:variant>
        <vt:i4>8192073</vt:i4>
      </vt:variant>
      <vt:variant>
        <vt:i4>21</vt:i4>
      </vt:variant>
      <vt:variant>
        <vt:i4>0</vt:i4>
      </vt:variant>
      <vt:variant>
        <vt:i4>5</vt:i4>
      </vt:variant>
      <vt:variant>
        <vt:lpwstr>mailto:janet.miller@da.ks.gov</vt:lpwstr>
      </vt:variant>
      <vt:variant>
        <vt:lpwstr/>
      </vt:variant>
      <vt:variant>
        <vt:i4>7077979</vt:i4>
      </vt:variant>
      <vt:variant>
        <vt:i4>18</vt:i4>
      </vt:variant>
      <vt:variant>
        <vt:i4>0</vt:i4>
      </vt:variant>
      <vt:variant>
        <vt:i4>5</vt:i4>
      </vt:variant>
      <vt:variant>
        <vt:lpwstr>mailto:john.lowe@da.ks.gov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5308420</vt:i4>
      </vt:variant>
      <vt:variant>
        <vt:i4>6</vt:i4>
      </vt:variant>
      <vt:variant>
        <vt:i4>0</vt:i4>
      </vt:variant>
      <vt:variant>
        <vt:i4>5</vt:i4>
      </vt:variant>
      <vt:variant>
        <vt:lpwstr>http://da.ks.gov/purch/rfq/rfqdata/12739.doc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2009-12-21T19:35:00Z</cp:lastPrinted>
  <dcterms:created xsi:type="dcterms:W3CDTF">2010-01-12T13:53:00Z</dcterms:created>
  <dcterms:modified xsi:type="dcterms:W3CDTF">2010-01-12T13:53:00Z</dcterms:modified>
</cp:coreProperties>
</file>